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4117B6" w:rsidRDefault="009527B4" w:rsidP="009527B4">
          <w:pPr>
            <w:spacing w:after="480"/>
            <w:ind w:left="-595"/>
          </w:pPr>
          <w:r w:rsidRPr="004117B6">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4117B6">
            <w:rPr>
              <w:noProof/>
            </w:rPr>
            <w:t xml:space="preserve"> </w:t>
          </w:r>
          <w:r w:rsidR="00B73025" w:rsidRPr="004117B6">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41ADA22A" w:rsidR="00BC3AA7" w:rsidRPr="004117B6" w:rsidRDefault="00E647C0" w:rsidP="007A6BE7">
          <w:pPr>
            <w:pStyle w:val="Overskrift1"/>
          </w:pPr>
          <w:r w:rsidRPr="004117B6">
            <w:t>Impact assessment</w:t>
          </w:r>
          <w:r w:rsidR="002E69F7" w:rsidRPr="004117B6">
            <w:t xml:space="preserve"> – KA</w:t>
          </w:r>
          <w:r w:rsidR="00522A32">
            <w:t>6</w:t>
          </w:r>
        </w:p>
        <w:p w14:paraId="67FEAC51" w14:textId="1B4CBC11" w:rsidR="00E11330" w:rsidRPr="006C762F" w:rsidRDefault="006C762F" w:rsidP="00D22349">
          <w:pPr>
            <w:pStyle w:val="Normalfrtip"/>
          </w:pPr>
          <w:r w:rsidRPr="006C762F">
            <w:t>Use this version of the form if the activity you are assessing is primarily technical in nature and considered relevant for children and/or young people, who are also expected to be involved in the activity</w:t>
          </w:r>
          <w:r w:rsidR="00E11330" w:rsidRPr="006C762F">
            <w:t xml:space="preserve">. </w:t>
          </w:r>
        </w:p>
        <w:bookmarkStart w:id="0" w:name="Tip1"/>
        <w:p w14:paraId="33DF9AF9" w14:textId="1F6BEBAE" w:rsidR="009A1304" w:rsidRPr="004117B6" w:rsidRDefault="009A1304" w:rsidP="009A1304">
          <w:pPr>
            <w:pStyle w:val="Tip"/>
            <w:rPr>
              <w:rFonts w:cs="Courier New"/>
              <w:b/>
              <w:bCs/>
              <w:sz w:val="20"/>
              <w:szCs w:val="20"/>
            </w:rPr>
          </w:pPr>
          <w:r w:rsidRPr="004117B6">
            <w:fldChar w:fldCharType="begin"/>
          </w:r>
          <w:r w:rsidRPr="004117B6">
            <w:instrText>HYPERLINK  \l "Tip1" \o "</w:instrText>
          </w:r>
          <w:r w:rsidR="00E647C0" w:rsidRPr="004117B6">
            <w:rPr>
              <w:b/>
              <w:sz w:val="20"/>
              <w:lang w:bidi="en-GB"/>
            </w:rPr>
            <w:instrText xml:space="preserve"> Five pieces of good advice</w:instrText>
          </w:r>
          <w:r w:rsidRPr="004117B6">
            <w:rPr>
              <w:rFonts w:cs="Courier New"/>
              <w:b/>
              <w:bCs/>
              <w:sz w:val="20"/>
              <w:szCs w:val="20"/>
            </w:rPr>
            <w:instrText>:</w:instrText>
          </w:r>
        </w:p>
        <w:p w14:paraId="24491D92" w14:textId="4E39F711" w:rsidR="009A1304" w:rsidRPr="004117B6" w:rsidRDefault="009A1304" w:rsidP="009A1304">
          <w:pPr>
            <w:pStyle w:val="Tip"/>
            <w:rPr>
              <w:sz w:val="20"/>
              <w:szCs w:val="20"/>
            </w:rPr>
          </w:pPr>
          <w:r w:rsidRPr="004117B6">
            <w:rPr>
              <w:sz w:val="20"/>
              <w:szCs w:val="20"/>
            </w:rPr>
            <w:instrText xml:space="preserve">1. </w:instrText>
          </w:r>
          <w:r w:rsidR="00E647C0" w:rsidRPr="004117B6">
            <w:rPr>
              <w:sz w:val="20"/>
              <w:lang w:bidi="en-GB"/>
            </w:rPr>
            <w:instrText xml:space="preserve">See the assessment as a reflective learning exercise rather than a test with </w:instrText>
          </w:r>
          <w:r w:rsidR="00D22349" w:rsidRPr="004117B6">
            <w:rPr>
              <w:sz w:val="20"/>
              <w:lang w:bidi="en-GB"/>
            </w:rPr>
            <w:instrText>'</w:instrText>
          </w:r>
          <w:r w:rsidR="00E647C0" w:rsidRPr="004117B6">
            <w:rPr>
              <w:sz w:val="20"/>
              <w:lang w:bidi="en-GB"/>
            </w:rPr>
            <w:instrText>right</w:instrText>
          </w:r>
          <w:r w:rsidR="00D22349" w:rsidRPr="004117B6">
            <w:rPr>
              <w:sz w:val="20"/>
              <w:lang w:bidi="en-GB"/>
            </w:rPr>
            <w:instrText>'</w:instrText>
          </w:r>
          <w:r w:rsidR="00E647C0" w:rsidRPr="004117B6">
            <w:rPr>
              <w:sz w:val="20"/>
              <w:lang w:bidi="en-GB"/>
            </w:rPr>
            <w:instrText xml:space="preserve"> or </w:instrText>
          </w:r>
          <w:r w:rsidR="00D22349" w:rsidRPr="004117B6">
            <w:rPr>
              <w:sz w:val="20"/>
              <w:lang w:bidi="en-GB"/>
            </w:rPr>
            <w:instrText>'</w:instrText>
          </w:r>
          <w:r w:rsidR="00E647C0" w:rsidRPr="004117B6">
            <w:rPr>
              <w:sz w:val="20"/>
              <w:lang w:bidi="en-GB"/>
            </w:rPr>
            <w:instrText>wrong</w:instrText>
          </w:r>
          <w:r w:rsidR="00D22349" w:rsidRPr="004117B6">
            <w:rPr>
              <w:sz w:val="20"/>
              <w:lang w:bidi="en-GB"/>
            </w:rPr>
            <w:instrText>'</w:instrText>
          </w:r>
          <w:r w:rsidR="00E647C0" w:rsidRPr="004117B6">
            <w:rPr>
              <w:sz w:val="20"/>
              <w:lang w:bidi="en-GB"/>
            </w:rPr>
            <w:instrText xml:space="preserve"> answers</w:instrText>
          </w:r>
        </w:p>
        <w:p w14:paraId="24003F16" w14:textId="4A018A37" w:rsidR="009A1304" w:rsidRPr="004117B6" w:rsidRDefault="009A1304" w:rsidP="009A1304">
          <w:pPr>
            <w:pStyle w:val="Tip"/>
            <w:rPr>
              <w:sz w:val="20"/>
              <w:szCs w:val="20"/>
            </w:rPr>
          </w:pPr>
          <w:r w:rsidRPr="004117B6">
            <w:rPr>
              <w:sz w:val="20"/>
              <w:szCs w:val="20"/>
            </w:rPr>
            <w:instrText xml:space="preserve">2. </w:instrText>
          </w:r>
          <w:r w:rsidR="00E647C0" w:rsidRPr="004117B6">
            <w:rPr>
              <w:sz w:val="20"/>
              <w:lang w:bidi="en-GB"/>
            </w:rPr>
            <w:instrText>Involve other colleagues and seek out people to talk to</w:instrText>
          </w:r>
        </w:p>
        <w:p w14:paraId="3880E8B0" w14:textId="528DDADE" w:rsidR="009A1304" w:rsidRPr="004117B6" w:rsidRDefault="009A1304" w:rsidP="009A1304">
          <w:pPr>
            <w:pStyle w:val="Tip"/>
            <w:rPr>
              <w:sz w:val="20"/>
              <w:szCs w:val="20"/>
            </w:rPr>
          </w:pPr>
          <w:r w:rsidRPr="004117B6">
            <w:rPr>
              <w:sz w:val="20"/>
              <w:szCs w:val="20"/>
            </w:rPr>
            <w:instrText xml:space="preserve">3. </w:instrText>
          </w:r>
          <w:r w:rsidR="00E647C0" w:rsidRPr="004117B6">
            <w:rPr>
              <w:sz w:val="20"/>
              <w:lang w:bidi="en-GB"/>
            </w:rPr>
            <w:instrText>Be humble and critical of your own assumptions</w:instrText>
          </w:r>
        </w:p>
        <w:p w14:paraId="446B7C88" w14:textId="3CC65109" w:rsidR="009A1304" w:rsidRPr="004117B6" w:rsidRDefault="009A1304" w:rsidP="009A1304">
          <w:pPr>
            <w:pStyle w:val="Tip"/>
            <w:rPr>
              <w:sz w:val="20"/>
              <w:szCs w:val="20"/>
            </w:rPr>
          </w:pPr>
          <w:r w:rsidRPr="004117B6">
            <w:rPr>
              <w:sz w:val="20"/>
              <w:szCs w:val="20"/>
            </w:rPr>
            <w:instrText xml:space="preserve">4. </w:instrText>
          </w:r>
          <w:r w:rsidR="00E647C0" w:rsidRPr="004117B6">
            <w:rPr>
              <w:sz w:val="20"/>
              <w:lang w:bidi="en-GB"/>
            </w:rPr>
            <w:instrText>Seek knowledge and inspiration</w:instrText>
          </w:r>
        </w:p>
        <w:p w14:paraId="6A954A04" w14:textId="1966D5C6" w:rsidR="009A1304" w:rsidRPr="004117B6" w:rsidRDefault="009A1304" w:rsidP="009A1304">
          <w:pPr>
            <w:pStyle w:val="Tip"/>
            <w:rPr>
              <w:sz w:val="20"/>
              <w:szCs w:val="20"/>
            </w:rPr>
          </w:pPr>
          <w:r w:rsidRPr="004117B6">
            <w:rPr>
              <w:sz w:val="20"/>
              <w:szCs w:val="20"/>
            </w:rPr>
            <w:instrText xml:space="preserve">5. </w:instrText>
          </w:r>
          <w:r w:rsidR="00E647C0" w:rsidRPr="004117B6">
            <w:rPr>
              <w:sz w:val="20"/>
              <w:lang w:bidi="en-GB"/>
            </w:rPr>
            <w:instrText>Note the results in the appendix and use this as a tool in your work</w:instrText>
          </w:r>
        </w:p>
        <w:p w14:paraId="7C4568C5" w14:textId="77777777" w:rsidR="009A1304" w:rsidRPr="004117B6" w:rsidRDefault="009A1304" w:rsidP="009A1304">
          <w:pPr>
            <w:pStyle w:val="Tip"/>
          </w:pPr>
          <w:r w:rsidRPr="004117B6">
            <w:rPr>
              <w:sz w:val="20"/>
              <w:szCs w:val="20"/>
            </w:rPr>
            <w:instrText>-------------------------------------------</w:instrText>
          </w:r>
          <w:r w:rsidRPr="004117B6">
            <w:instrText xml:space="preserve">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0"/>
        <w:p w14:paraId="6D4523F0" w14:textId="6F5D5BFE" w:rsidR="00E11330" w:rsidRPr="004117B6" w:rsidRDefault="00D22349" w:rsidP="00E11330">
          <w:pPr>
            <w:pStyle w:val="Etiket"/>
          </w:pPr>
          <w:r w:rsidRPr="004117B6">
            <w:t>Name of activity</w:t>
          </w:r>
          <w:r w:rsidR="00E11330"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4117B6"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4117B6" w:rsidRDefault="00624E36" w:rsidP="003334BB">
                        <w:pPr>
                          <w:pStyle w:val="Formularfelt"/>
                        </w:pPr>
                        <w:r w:rsidRPr="004117B6">
                          <w:t xml:space="preserve"> </w:t>
                        </w:r>
                      </w:p>
                    </w:sdtContent>
                  </w:sdt>
                </w:tc>
              </w:tr>
            </w:sdtContent>
          </w:sdt>
        </w:tbl>
        <w:p w14:paraId="536E41FC" w14:textId="05D1DB41" w:rsidR="00E11330" w:rsidRPr="004117B6" w:rsidRDefault="00D22349" w:rsidP="00E11330">
          <w:pPr>
            <w:pStyle w:val="Etiket"/>
          </w:pPr>
          <w:r w:rsidRPr="004117B6">
            <w:t>Date</w:t>
          </w:r>
          <w:r w:rsidR="00E11330"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4117B6"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4117B6" w:rsidRDefault="00624E36" w:rsidP="00192621">
                        <w:pPr>
                          <w:pStyle w:val="Formularfelt"/>
                        </w:pPr>
                        <w:r w:rsidRPr="004117B6">
                          <w:t xml:space="preserve"> </w:t>
                        </w:r>
                      </w:p>
                    </w:sdtContent>
                  </w:sdt>
                </w:tc>
              </w:tr>
            </w:sdtContent>
          </w:sdt>
        </w:tbl>
        <w:p w14:paraId="043A9258" w14:textId="225D4644" w:rsidR="00E11330" w:rsidRPr="004117B6" w:rsidRDefault="00D22349" w:rsidP="00E11330">
          <w:pPr>
            <w:pStyle w:val="Etiket"/>
          </w:pPr>
          <w:r w:rsidRPr="004117B6">
            <w:t>Filled in by</w:t>
          </w:r>
          <w:r w:rsidR="003334BB"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4117B6"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4117B6" w:rsidRDefault="00624E36" w:rsidP="00192621">
                        <w:pPr>
                          <w:pStyle w:val="Formularfelt"/>
                        </w:pPr>
                        <w:r w:rsidRPr="004117B6">
                          <w:t xml:space="preserve"> </w:t>
                        </w:r>
                      </w:p>
                    </w:sdtContent>
                  </w:sdt>
                </w:tc>
              </w:tr>
            </w:sdtContent>
          </w:sdt>
        </w:tbl>
        <w:p w14:paraId="2A2F648C" w14:textId="77777777" w:rsidR="00D22349" w:rsidRPr="004117B6" w:rsidRDefault="00D22349" w:rsidP="00D22349">
          <w:pPr>
            <w:spacing w:before="240" w:after="0"/>
            <w:rPr>
              <w:rFonts w:ascii="Corbel" w:eastAsia="Times New Roman" w:hAnsi="Corbel" w:cs="Calibri"/>
              <w:i/>
              <w:iCs/>
              <w:noProof/>
              <w:szCs w:val="24"/>
              <w:lang w:eastAsia="da-DK"/>
            </w:rPr>
          </w:pPr>
          <w:r w:rsidRPr="004117B6">
            <w:rPr>
              <w:i/>
              <w:iCs/>
              <w:noProof/>
              <w:lang w:bidi="en-GB"/>
            </w:rPr>
            <w:t>A brief comment before you begin</w:t>
          </w:r>
        </w:p>
        <w:p w14:paraId="0579A4D5" w14:textId="77310867" w:rsidR="00E11330" w:rsidRPr="004117B6" w:rsidRDefault="00D22349" w:rsidP="00D22349">
          <w:pPr>
            <w:pStyle w:val="Normalfrtip"/>
          </w:pPr>
          <w:r w:rsidRPr="004117B6">
            <w:rPr>
              <w:b/>
              <w:lang w:bidi="en-GB"/>
            </w:rPr>
            <w:t xml:space="preserve">Remember </w:t>
          </w:r>
          <w:r w:rsidRPr="004117B6">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4117B6">
            <w:t>.</w:t>
          </w:r>
        </w:p>
        <w:bookmarkStart w:id="1" w:name="Tip2"/>
        <w:p w14:paraId="75F77A80" w14:textId="5F3BD2FE" w:rsidR="009A1304" w:rsidRPr="004117B6" w:rsidRDefault="009A1304" w:rsidP="00887C7E">
          <w:pPr>
            <w:pStyle w:val="Tip"/>
            <w:spacing w:after="0"/>
          </w:pPr>
          <w:r w:rsidRPr="004117B6">
            <w:fldChar w:fldCharType="begin"/>
          </w:r>
          <w:r w:rsidRPr="004117B6">
            <w:instrText>HYPERLINK  \l "Tip</w:instrText>
          </w:r>
          <w:r w:rsidR="009067D8" w:rsidRPr="004117B6">
            <w:instrText>2</w:instrText>
          </w:r>
          <w:r w:rsidRPr="004117B6">
            <w:instrText>" \o "</w:instrText>
          </w:r>
          <w:r w:rsidR="00E647C0" w:rsidRPr="004117B6">
            <w:rPr>
              <w:sz w:val="20"/>
              <w:lang w:bidi="en-GB"/>
            </w:rPr>
            <w:instrText xml:space="preserve">The word </w:instrText>
          </w:r>
          <w:r w:rsidR="00E647C0" w:rsidRPr="004117B6">
            <w:rPr>
              <w:b/>
              <w:i/>
              <w:sz w:val="20"/>
              <w:lang w:bidi="en-GB"/>
            </w:rPr>
            <w:instrText>activity</w:instrText>
          </w:r>
          <w:r w:rsidR="00E647C0" w:rsidRPr="004117B6">
            <w:rPr>
              <w:b/>
              <w:sz w:val="20"/>
              <w:lang w:bidi="en-GB"/>
            </w:rPr>
            <w:instrText xml:space="preserve"> </w:instrText>
          </w:r>
          <w:r w:rsidR="00E647C0" w:rsidRPr="004117B6">
            <w:rPr>
              <w:sz w:val="20"/>
              <w:lang w:bidi="en-GB"/>
            </w:rPr>
            <w:instrText>covers of any type of defined task or process within your organisation – networks, surveys, projects, action plans, tenders, conferences, etc.</w:instrText>
          </w:r>
        </w:p>
        <w:p w14:paraId="32237756" w14:textId="77777777" w:rsidR="009A1304" w:rsidRPr="004117B6" w:rsidRDefault="009A1304" w:rsidP="00887C7E">
          <w:pPr>
            <w:pStyle w:val="Tip"/>
            <w:spacing w:after="0"/>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1"/>
        <w:p w14:paraId="45C69556" w14:textId="5104F901" w:rsidR="00E11330" w:rsidRPr="004117B6" w:rsidRDefault="00D22349" w:rsidP="007A6BE7">
          <w:pPr>
            <w:pStyle w:val="Overskrift2"/>
            <w:rPr>
              <w:lang w:val="en-GB"/>
            </w:rPr>
          </w:pPr>
          <w:r w:rsidRPr="004117B6">
            <w:rPr>
              <w:lang w:val="en-GB"/>
            </w:rPr>
            <w:t>Introduction</w:t>
          </w:r>
        </w:p>
        <w:p w14:paraId="09E811B2" w14:textId="4007590D" w:rsidR="00E11330" w:rsidRPr="004117B6" w:rsidRDefault="00D22349" w:rsidP="007A6BE7">
          <w:pPr>
            <w:pStyle w:val="Nummererettekst"/>
          </w:pPr>
          <w:r w:rsidRPr="004117B6">
            <w:t>Have you conducted an impact assessment before</w:t>
          </w:r>
          <w:r w:rsidR="002E69F7" w:rsidRPr="004117B6">
            <w:t>?</w:t>
          </w:r>
        </w:p>
        <w:p w14:paraId="01850162" w14:textId="1F89302B" w:rsidR="00E11330" w:rsidRPr="004117B6"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4117B6">
                <w:rPr>
                  <w:rFonts w:ascii="MS Gothic" w:eastAsia="MS Gothic" w:hAnsi="MS Gothic"/>
                  <w:color w:val="385988" w:themeColor="accent1"/>
                  <w:sz w:val="32"/>
                  <w:szCs w:val="32"/>
                  <w:lang w:val="en-GB"/>
                </w:rPr>
                <w:t>☐</w:t>
              </w:r>
            </w:sdtContent>
          </w:sdt>
          <w:r w:rsidR="00E11330" w:rsidRPr="004117B6">
            <w:rPr>
              <w:lang w:val="en-GB"/>
            </w:rPr>
            <w:tab/>
          </w:r>
          <w:r w:rsidR="00D22349" w:rsidRPr="004117B6">
            <w:rPr>
              <w:lang w:val="en-GB"/>
            </w:rPr>
            <w:t>No – this is the first time</w:t>
          </w:r>
        </w:p>
        <w:p w14:paraId="567924D5" w14:textId="2BD0FB59" w:rsidR="0077164B" w:rsidRPr="004117B6"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4117B6">
                <w:rPr>
                  <w:rFonts w:ascii="MS Gothic" w:eastAsia="MS Gothic" w:hAnsi="MS Gothic"/>
                  <w:color w:val="385988" w:themeColor="accent1"/>
                  <w:sz w:val="32"/>
                  <w:szCs w:val="32"/>
                  <w:lang w:val="en-GB"/>
                </w:rPr>
                <w:t>☐</w:t>
              </w:r>
            </w:sdtContent>
          </w:sdt>
          <w:r w:rsidR="00E11330" w:rsidRPr="004117B6">
            <w:rPr>
              <w:lang w:val="en-GB"/>
            </w:rPr>
            <w:tab/>
          </w:r>
          <w:r w:rsidR="00D22349" w:rsidRPr="004117B6">
            <w:rPr>
              <w:lang w:val="en-GB"/>
            </w:rPr>
            <w:t>Yes – but only a couple of times</w:t>
          </w:r>
        </w:p>
        <w:p w14:paraId="7037B0F7" w14:textId="4B1CC6BE" w:rsidR="002E69F7" w:rsidRPr="004117B6"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4117B6">
                <w:rPr>
                  <w:rFonts w:ascii="MS Gothic" w:eastAsia="MS Gothic" w:hAnsi="MS Gothic"/>
                  <w:color w:val="385988" w:themeColor="accent1"/>
                  <w:sz w:val="32"/>
                  <w:szCs w:val="32"/>
                  <w:lang w:val="en-GB"/>
                </w:rPr>
                <w:t>☐</w:t>
              </w:r>
            </w:sdtContent>
          </w:sdt>
          <w:r w:rsidR="002E69F7" w:rsidRPr="004117B6">
            <w:rPr>
              <w:lang w:val="en-GB"/>
            </w:rPr>
            <w:tab/>
          </w:r>
          <w:r w:rsidR="00D22349" w:rsidRPr="004117B6">
            <w:rPr>
              <w:lang w:val="en-GB"/>
            </w:rPr>
            <w:t>Yes – several times</w:t>
          </w:r>
        </w:p>
        <w:p w14:paraId="63C4CEB1" w14:textId="44AB9C80" w:rsidR="002E69F7" w:rsidRPr="004117B6" w:rsidRDefault="000E7C55" w:rsidP="002E69F7">
          <w:pPr>
            <w:pStyle w:val="Tjekboks"/>
            <w:keepNext/>
            <w:spacing w:after="180"/>
            <w:rPr>
              <w:lang w:val="en-GB" w:eastAsia="da-DK"/>
            </w:rPr>
          </w:pPr>
          <w:r w:rsidRPr="004117B6">
            <w:rPr>
              <w:sz w:val="24"/>
              <w:lang w:val="en-GB" w:bidi="en-GB"/>
            </w:rPr>
            <w:t>Elaborate if necessary</w:t>
          </w:r>
          <w:r w:rsidR="002E69F7" w:rsidRPr="004117B6">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4117B6"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4117B6" w:rsidRDefault="0077164B" w:rsidP="009222AD">
                        <w:pPr>
                          <w:pStyle w:val="Formularfelt"/>
                        </w:pPr>
                        <w:r w:rsidRPr="004117B6">
                          <w:t xml:space="preserve"> </w:t>
                        </w:r>
                      </w:p>
                    </w:sdtContent>
                  </w:sdt>
                </w:tc>
              </w:tr>
            </w:sdtContent>
          </w:sdt>
        </w:tbl>
        <w:p w14:paraId="56D26180" w14:textId="39B1EA2A" w:rsidR="00493B9C" w:rsidRPr="004117B6" w:rsidRDefault="000E7C55" w:rsidP="00E05B16">
          <w:pPr>
            <w:pStyle w:val="Nummererettekst"/>
          </w:pPr>
          <w:r w:rsidRPr="004117B6">
            <w:lastRenderedPageBreak/>
            <w:t>Briefly describe the activity to be assessed</w:t>
          </w:r>
          <w:r w:rsidR="00166625"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4117B6"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4117B6" w:rsidRDefault="00624E36" w:rsidP="00192621">
                        <w:pPr>
                          <w:pStyle w:val="Formularfelt"/>
                        </w:pPr>
                        <w:r w:rsidRPr="004117B6">
                          <w:t xml:space="preserve"> </w:t>
                        </w:r>
                      </w:p>
                    </w:sdtContent>
                  </w:sdt>
                </w:tc>
              </w:tr>
            </w:sdtContent>
          </w:sdt>
        </w:tbl>
        <w:p w14:paraId="068D71F9" w14:textId="72923F4A" w:rsidR="003334BB" w:rsidRPr="004117B6" w:rsidRDefault="000E7C55" w:rsidP="007A6BE7">
          <w:pPr>
            <w:pStyle w:val="Overskrift2"/>
            <w:rPr>
              <w:lang w:val="en-GB"/>
            </w:rPr>
          </w:pPr>
          <w:r w:rsidRPr="004117B6">
            <w:rPr>
              <w:lang w:val="en-GB"/>
            </w:rPr>
            <w:t>THE CLIMATE AND ENVIRONMENT</w:t>
          </w:r>
        </w:p>
        <w:p w14:paraId="66BA8A9E" w14:textId="6D6720B7" w:rsidR="00166625" w:rsidRPr="004117B6" w:rsidRDefault="000E7C55" w:rsidP="000E7C55">
          <w:pPr>
            <w:pStyle w:val="Normalfrtip"/>
            <w:rPr>
              <w:rFonts w:ascii="Corbel" w:eastAsia="Calibri" w:hAnsi="Corbel" w:cs="Calibri"/>
              <w:szCs w:val="24"/>
            </w:rPr>
          </w:pPr>
          <w:r w:rsidRPr="004117B6">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4117B6" w:rsidRDefault="009A1304" w:rsidP="009A1304">
          <w:pPr>
            <w:pStyle w:val="Tip"/>
          </w:pPr>
          <w:r w:rsidRPr="004117B6">
            <w:fldChar w:fldCharType="begin"/>
          </w:r>
          <w:r w:rsidRPr="004117B6">
            <w:instrText>HYPERLINK  \l "Tip</w:instrText>
          </w:r>
          <w:r w:rsidR="009067D8" w:rsidRPr="004117B6">
            <w:instrText>3</w:instrText>
          </w:r>
          <w:r w:rsidRPr="004117B6">
            <w:instrText>" \o "</w:instrText>
          </w:r>
          <w:r w:rsidR="00786E0E" w:rsidRPr="004117B6">
            <w:rPr>
              <w:b/>
              <w:sz w:val="18"/>
              <w:szCs w:val="18"/>
              <w:lang w:bidi="en-GB"/>
            </w:rPr>
            <w:instrText xml:space="preserve"> NB </w:instrText>
          </w:r>
          <w:r w:rsidR="00786E0E" w:rsidRPr="004117B6">
            <w:rPr>
              <w:sz w:val="18"/>
              <w:szCs w:val="18"/>
              <w:lang w:bidi="en-GB"/>
            </w:rPr>
            <w:instrText xml:space="preserve">– The climate and environment are </w:instrText>
          </w:r>
          <w:r w:rsidR="00786E0E" w:rsidRPr="004117B6">
            <w:rPr>
              <w:b/>
              <w:sz w:val="18"/>
              <w:szCs w:val="18"/>
              <w:lang w:bidi="en-GB"/>
            </w:rPr>
            <w:instrText>relevant to both processes and themes</w:instrText>
          </w:r>
          <w:r w:rsidR="00786E0E" w:rsidRPr="004117B6">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4117B6">
            <w:rPr>
              <w:sz w:val="18"/>
              <w:szCs w:val="18"/>
            </w:rPr>
            <w:instrText xml:space="preserve"> </w:instrText>
          </w:r>
          <w:r w:rsidR="00786E0E" w:rsidRPr="004117B6">
            <w:rPr>
              <w:sz w:val="18"/>
              <w:szCs w:val="18"/>
              <w:lang w:bidi="en-GB"/>
            </w:rPr>
            <w:instrText>or  the Social and Health sector (MR-S) integrating a focus on the advantages of plant-based diets into its work.</w:instrText>
          </w:r>
        </w:p>
        <w:p w14:paraId="4052E3D2" w14:textId="00AB338C" w:rsidR="009A1304" w:rsidRPr="004117B6" w:rsidRDefault="009A1304" w:rsidP="009A1304">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2"/>
        <w:p w14:paraId="7E34B5CE" w14:textId="121136F2" w:rsidR="00166625" w:rsidRPr="004117B6" w:rsidRDefault="000E7C55" w:rsidP="00166625">
          <w:r w:rsidRPr="004117B6">
            <w:rPr>
              <w:lang w:bidi="en-GB"/>
            </w:rPr>
            <w:t xml:space="preserve">You will </w:t>
          </w:r>
          <w:r w:rsidRPr="004117B6">
            <w:t>now</w:t>
          </w:r>
          <w:r w:rsidRPr="004117B6">
            <w:rPr>
              <w:lang w:bidi="en-GB"/>
            </w:rPr>
            <w:t xml:space="preserve"> be asked seven questions about the climate and environment. Note the most important insights that come to mind and how you will apply them in practice</w:t>
          </w:r>
          <w:r w:rsidR="00166625" w:rsidRPr="004117B6">
            <w:t>.</w:t>
          </w:r>
        </w:p>
        <w:p w14:paraId="3F9D6C59" w14:textId="4E6D1084" w:rsidR="002E69F7" w:rsidRPr="004117B6" w:rsidRDefault="000E7C55" w:rsidP="002E69F7">
          <w:pPr>
            <w:pStyle w:val="Overskrift3"/>
          </w:pPr>
          <w:r w:rsidRPr="004117B6">
            <w:t>Clear your head</w:t>
          </w:r>
          <w:r w:rsidR="002E69F7" w:rsidRPr="004117B6">
            <w:t>:</w:t>
          </w:r>
        </w:p>
        <w:p w14:paraId="33DD66E8" w14:textId="77777777" w:rsidR="000E7C55" w:rsidRPr="004117B6" w:rsidRDefault="000E7C55" w:rsidP="000E7C55">
          <w:pPr>
            <w:pStyle w:val="Nummererettekst"/>
            <w:spacing w:after="0"/>
          </w:pPr>
          <w:r w:rsidRPr="004117B6">
            <w:t>Start by clearing your head: What links do you see between your sector and the climate and environment?</w:t>
          </w:r>
        </w:p>
        <w:p w14:paraId="149136BB" w14:textId="7AD76227" w:rsidR="002E69F7" w:rsidRPr="004117B6" w:rsidRDefault="000E7C55" w:rsidP="000E7C55">
          <w:pPr>
            <w:pStyle w:val="Normalindrykket"/>
            <w:rPr>
              <w:rFonts w:eastAsia="Times New Roman" w:cs="Calibri"/>
              <w:lang w:eastAsia="da-DK"/>
            </w:rPr>
          </w:pPr>
          <w:r w:rsidRPr="004117B6">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4117B6">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4117B6" w14:paraId="6F699064" w14:textId="77777777" w:rsidTr="00D62EA1">
                <w:tc>
                  <w:tcPr>
                    <w:tcW w:w="7939" w:type="dxa"/>
                    <w:shd w:val="clear" w:color="auto" w:fill="ECEDEE" w:themeFill="background2"/>
                  </w:tcPr>
                  <w:p w14:paraId="5E293F2D" w14:textId="60E5FD12" w:rsidR="00024D54" w:rsidRPr="004117B6" w:rsidRDefault="000E7C55" w:rsidP="00024D54">
                    <w:pPr>
                      <w:pStyle w:val="Tiptekst"/>
                    </w:pPr>
                    <w:r w:rsidRPr="004117B6">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4117B6">
                      <w:t>.</w:t>
                    </w:r>
                  </w:p>
                </w:tc>
              </w:tr>
            </w:sdtContent>
          </w:sdt>
        </w:tbl>
        <w:p w14:paraId="49DDEBC5" w14:textId="1AE91E52" w:rsidR="003334BB" w:rsidRPr="004117B6" w:rsidRDefault="000E7C55" w:rsidP="00024D54">
          <w:pPr>
            <w:pStyle w:val="Normalindrykket"/>
            <w:spacing w:before="240"/>
          </w:pPr>
          <w:r w:rsidRPr="004117B6">
            <w:t>Note current/relevant points of interest and issues regarding the environment and climate that you have identified immediately</w:t>
          </w:r>
          <w:r w:rsidR="002E69F7"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4117B6"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4117B6" w:rsidRDefault="00624E36" w:rsidP="00192621">
                        <w:pPr>
                          <w:pStyle w:val="Formularfelt"/>
                        </w:pPr>
                        <w:r w:rsidRPr="004117B6">
                          <w:t xml:space="preserve"> </w:t>
                        </w:r>
                      </w:p>
                    </w:sdtContent>
                  </w:sdt>
                </w:tc>
              </w:tr>
            </w:sdtContent>
          </w:sdt>
        </w:tbl>
        <w:p w14:paraId="4EEF3E0B" w14:textId="2AA5CCE8" w:rsidR="002E69F7" w:rsidRPr="004117B6" w:rsidRDefault="00A250E1" w:rsidP="00370CFF">
          <w:pPr>
            <w:pStyle w:val="Overskrift3"/>
          </w:pPr>
          <w:r w:rsidRPr="004117B6">
            <w:t>Interfaces between the theme of the activity and the climate/environment</w:t>
          </w:r>
          <w:r w:rsidR="002E69F7" w:rsidRPr="004117B6">
            <w:t>:</w:t>
          </w:r>
        </w:p>
        <w:p w14:paraId="4B2C1246" w14:textId="69A679A5" w:rsidR="002E69F7" w:rsidRPr="004117B6" w:rsidRDefault="00A250E1" w:rsidP="007A6BE7">
          <w:pPr>
            <w:pStyle w:val="Nummererettekst"/>
          </w:pPr>
          <w:r w:rsidRPr="004117B6">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4117B6"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4117B6" w:rsidRDefault="00624E36" w:rsidP="00192621">
                        <w:pPr>
                          <w:pStyle w:val="Formularfelt"/>
                        </w:pPr>
                        <w:r w:rsidRPr="004117B6">
                          <w:t xml:space="preserve"> </w:t>
                        </w:r>
                      </w:p>
                    </w:sdtContent>
                  </w:sdt>
                </w:tc>
              </w:tr>
            </w:sdtContent>
          </w:sdt>
        </w:tbl>
        <w:p w14:paraId="7983483D" w14:textId="44D91FE7" w:rsidR="00370CFF" w:rsidRPr="004117B6" w:rsidRDefault="00A250E1" w:rsidP="00370CFF">
          <w:pPr>
            <w:pStyle w:val="Overskrift3"/>
          </w:pPr>
          <w:r w:rsidRPr="004117B6">
            <w:lastRenderedPageBreak/>
            <w:t>Climate and environmental effects</w:t>
          </w:r>
          <w:r w:rsidR="00370CFF" w:rsidRPr="004117B6">
            <w:t xml:space="preserve">: </w:t>
          </w:r>
        </w:p>
        <w:p w14:paraId="3C77507C" w14:textId="6B7472F0" w:rsidR="00370CFF" w:rsidRPr="004117B6" w:rsidRDefault="00A250E1" w:rsidP="007A6BE7">
          <w:pPr>
            <w:pStyle w:val="Nummererettekst"/>
          </w:pPr>
          <w:r w:rsidRPr="004117B6">
            <w:t xml:space="preserve">In what areas does the activity have potential environmental effects – both negative and positive? </w:t>
          </w:r>
          <w:r w:rsidRPr="004117B6">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4117B6"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4117B6" w:rsidRDefault="00624E36" w:rsidP="00192621">
                        <w:pPr>
                          <w:pStyle w:val="Formularfelt"/>
                        </w:pPr>
                        <w:r w:rsidRPr="004117B6">
                          <w:t xml:space="preserve"> </w:t>
                        </w:r>
                      </w:p>
                    </w:sdtContent>
                  </w:sdt>
                </w:tc>
              </w:tr>
            </w:sdtContent>
          </w:sdt>
        </w:tbl>
        <w:p w14:paraId="06CFE4DA" w14:textId="36040D8A" w:rsidR="00370CFF" w:rsidRPr="004117B6" w:rsidRDefault="00A250E1" w:rsidP="00370CFF">
          <w:pPr>
            <w:pStyle w:val="Overskrift3"/>
          </w:pPr>
          <w:r w:rsidRPr="004117B6">
            <w:t>Procurement</w:t>
          </w:r>
          <w:r w:rsidR="00370CFF" w:rsidRPr="004117B6">
            <w:t xml:space="preserve">: </w:t>
          </w:r>
        </w:p>
        <w:p w14:paraId="708B4075" w14:textId="41F588F3" w:rsidR="00370CFF" w:rsidRPr="004117B6" w:rsidRDefault="00A250E1" w:rsidP="007A6BE7">
          <w:pPr>
            <w:pStyle w:val="Nummererettekst"/>
          </w:pPr>
          <w:r w:rsidRPr="004117B6">
            <w:t>What environmental considerations can you take into account when procuring goods and/or services for the activity</w:t>
          </w:r>
          <w:r w:rsidRPr="004117B6">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4117B6"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4117B6" w:rsidRDefault="00624E36" w:rsidP="00192621">
                        <w:pPr>
                          <w:pStyle w:val="Formularfelt"/>
                        </w:pPr>
                        <w:r w:rsidRPr="004117B6">
                          <w:t xml:space="preserve"> </w:t>
                        </w:r>
                      </w:p>
                    </w:sdtContent>
                  </w:sdt>
                </w:tc>
              </w:tr>
            </w:sdtContent>
          </w:sdt>
        </w:tbl>
        <w:p w14:paraId="68BBF321" w14:textId="77777777" w:rsidR="00370CFF" w:rsidRPr="004117B6" w:rsidRDefault="00370CFF" w:rsidP="00370CFF">
          <w:pPr>
            <w:pStyle w:val="Overskrift3"/>
            <w:rPr>
              <w:rFonts w:eastAsia="Times New Roman"/>
              <w:lang w:eastAsia="da-DK"/>
            </w:rPr>
          </w:pPr>
          <w:r w:rsidRPr="004117B6">
            <w:rPr>
              <w:rFonts w:eastAsia="Times New Roman"/>
              <w:lang w:eastAsia="da-DK"/>
            </w:rPr>
            <w:t>Transport:</w:t>
          </w:r>
        </w:p>
        <w:p w14:paraId="0D6B1BBF" w14:textId="6A82E97A" w:rsidR="00370CFF" w:rsidRPr="004117B6" w:rsidRDefault="00A250E1" w:rsidP="007A6BE7">
          <w:pPr>
            <w:pStyle w:val="Nummererettekst"/>
          </w:pPr>
          <w:r w:rsidRPr="004117B6">
            <w:t>What are the environmental considerations regarding transport for the activity</w:t>
          </w:r>
          <w:r w:rsidRPr="004117B6">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4117B6"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4117B6" w:rsidRDefault="00624E36" w:rsidP="007A6014">
                        <w:pPr>
                          <w:pStyle w:val="Formularfelt"/>
                        </w:pPr>
                        <w:r w:rsidRPr="004117B6">
                          <w:t xml:space="preserve"> </w:t>
                        </w:r>
                      </w:p>
                    </w:sdtContent>
                  </w:sdt>
                </w:tc>
              </w:tr>
            </w:sdtContent>
          </w:sdt>
        </w:tbl>
        <w:bookmarkEnd w:id="3"/>
        <w:p w14:paraId="61D747FF" w14:textId="3EDD340D" w:rsidR="00370CFF" w:rsidRPr="004117B6" w:rsidRDefault="00A250E1" w:rsidP="00370CFF">
          <w:pPr>
            <w:pStyle w:val="Overskrift3"/>
          </w:pPr>
          <w:r w:rsidRPr="004117B6">
            <w:t>Knowledge of the environment and climate</w:t>
          </w:r>
          <w:r w:rsidR="00370CFF" w:rsidRPr="004117B6">
            <w:t xml:space="preserve">: </w:t>
          </w:r>
        </w:p>
        <w:p w14:paraId="1AF1F4A7" w14:textId="16898331" w:rsidR="00370CFF" w:rsidRPr="004117B6" w:rsidRDefault="00A250E1" w:rsidP="007A6BE7">
          <w:pPr>
            <w:pStyle w:val="Nummererettekst"/>
          </w:pPr>
          <w:r w:rsidRPr="004117B6">
            <w:t xml:space="preserve">Reflect on the knowledge on which the activity is based. Does it include knowledge of the climate and environment? What data and analyses are available and relevant to your area and the activity in question? </w:t>
          </w:r>
          <w:r w:rsidRPr="004117B6">
            <w:rPr>
              <w:i/>
              <w:iCs/>
            </w:rPr>
            <w:t>For example, Nordic reports and guidance about organising sustainable events</w:t>
          </w:r>
          <w:r w:rsidR="00370CFF" w:rsidRPr="004117B6">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4117B6"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4117B6" w:rsidRDefault="00624E36" w:rsidP="00192621">
                        <w:pPr>
                          <w:pStyle w:val="Formularfelt"/>
                        </w:pPr>
                        <w:r w:rsidRPr="004117B6">
                          <w:t xml:space="preserve"> </w:t>
                        </w:r>
                      </w:p>
                    </w:sdtContent>
                  </w:sdt>
                </w:tc>
              </w:tr>
            </w:sdtContent>
          </w:sdt>
        </w:tbl>
        <w:p w14:paraId="71645DD7" w14:textId="3BDB42C6" w:rsidR="00370CFF" w:rsidRPr="004117B6" w:rsidRDefault="004062EE" w:rsidP="00370CFF">
          <w:pPr>
            <w:pStyle w:val="Overskrift3"/>
          </w:pPr>
          <w:r w:rsidRPr="004117B6">
            <w:t>Knowledge gaps</w:t>
          </w:r>
          <w:r w:rsidR="00370CFF" w:rsidRPr="004117B6">
            <w:t>:</w:t>
          </w:r>
        </w:p>
        <w:p w14:paraId="3270E656" w14:textId="48A81769" w:rsidR="00370CFF" w:rsidRPr="004117B6" w:rsidRDefault="004062EE" w:rsidP="007A6BE7">
          <w:pPr>
            <w:pStyle w:val="Nummererettekst"/>
          </w:pPr>
          <w:r w:rsidRPr="004117B6">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4117B6"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4117B6" w:rsidRDefault="00624E36" w:rsidP="00192621">
                        <w:pPr>
                          <w:pStyle w:val="Formularfelt"/>
                        </w:pPr>
                        <w:r w:rsidRPr="004117B6">
                          <w:t xml:space="preserve"> </w:t>
                        </w:r>
                      </w:p>
                    </w:sdtContent>
                  </w:sdt>
                </w:tc>
              </w:tr>
            </w:sdtContent>
          </w:sdt>
        </w:tbl>
        <w:p w14:paraId="136E93EC" w14:textId="1DB9ABA4" w:rsidR="001E34F4" w:rsidRPr="004117B6" w:rsidRDefault="00942661" w:rsidP="001E34F4">
          <w:pPr>
            <w:pStyle w:val="Overskrift3"/>
          </w:pPr>
          <w:r w:rsidRPr="004117B6">
            <w:lastRenderedPageBreak/>
            <w:t>Conclusions and next steps</w:t>
          </w:r>
          <w:r w:rsidR="001E34F4" w:rsidRPr="004117B6">
            <w:t xml:space="preserve">: </w:t>
          </w:r>
        </w:p>
        <w:p w14:paraId="142D8E9E" w14:textId="28136491" w:rsidR="001E34F4" w:rsidRPr="004117B6" w:rsidRDefault="00942661" w:rsidP="00B97DC8">
          <w:pPr>
            <w:pStyle w:val="Nummererettekst"/>
          </w:pPr>
          <w:r w:rsidRPr="004117B6">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4117B6">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4117B6"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4117B6" w:rsidRDefault="00624E36" w:rsidP="00192621">
                        <w:pPr>
                          <w:pStyle w:val="Formularfelt"/>
                        </w:pPr>
                        <w:r w:rsidRPr="004117B6">
                          <w:t xml:space="preserve"> </w:t>
                        </w:r>
                      </w:p>
                    </w:sdtContent>
                  </w:sdt>
                </w:tc>
              </w:tr>
            </w:sdtContent>
          </w:sdt>
        </w:tbl>
        <w:p w14:paraId="53CD922B" w14:textId="567D1ECE" w:rsidR="003334BB" w:rsidRPr="004117B6" w:rsidRDefault="007A7F57" w:rsidP="00E05B16">
          <w:pPr>
            <w:pStyle w:val="Overskrift2"/>
            <w:rPr>
              <w:kern w:val="36"/>
              <w:lang w:val="en-GB"/>
            </w:rPr>
          </w:pPr>
          <w:r w:rsidRPr="004117B6">
            <w:rPr>
              <w:lang w:val="en-GB" w:bidi="en-GB"/>
            </w:rPr>
            <w:t>EQUALITY AND ACCESSIBILITY</w:t>
          </w:r>
        </w:p>
        <w:p w14:paraId="79E798A0" w14:textId="53A679F0" w:rsidR="00A3195F" w:rsidRPr="004117B6" w:rsidRDefault="007A7F57" w:rsidP="004F7ECF">
          <w:pPr>
            <w:pStyle w:val="Normalfrtip"/>
          </w:pPr>
          <w:r w:rsidRPr="004117B6">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4117B6">
            <w:t>.</w:t>
          </w:r>
        </w:p>
        <w:bookmarkStart w:id="4" w:name="Tip4"/>
        <w:p w14:paraId="358D3585" w14:textId="31022D6F" w:rsidR="004F7ECF" w:rsidRPr="004117B6" w:rsidRDefault="004F7ECF" w:rsidP="004F7ECF">
          <w:pPr>
            <w:pStyle w:val="Tip"/>
          </w:pPr>
          <w:r w:rsidRPr="004117B6">
            <w:fldChar w:fldCharType="begin"/>
          </w:r>
          <w:r w:rsidRPr="004117B6">
            <w:instrText>HYPERLINK  \l "Tip4" \o "</w:instrText>
          </w:r>
          <w:r w:rsidR="000B5F4B" w:rsidRPr="004117B6">
            <w:rPr>
              <w:b/>
              <w:sz w:val="20"/>
              <w:lang w:bidi="en-GB"/>
            </w:rPr>
            <w:instrText xml:space="preserve"> NB </w:instrText>
          </w:r>
          <w:r w:rsidR="000B5F4B" w:rsidRPr="004117B6">
            <w:rPr>
              <w:sz w:val="20"/>
              <w:lang w:bidi="en-GB"/>
            </w:rPr>
            <w:instrText xml:space="preserve">– Equality and accessibility are </w:instrText>
          </w:r>
          <w:r w:rsidR="000B5F4B" w:rsidRPr="004117B6">
            <w:rPr>
              <w:b/>
              <w:sz w:val="20"/>
              <w:lang w:bidi="en-GB"/>
            </w:rPr>
            <w:instrText>relevant to both processes and themes</w:instrText>
          </w:r>
          <w:r w:rsidR="000B5F4B" w:rsidRPr="004117B6">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4117B6" w:rsidRDefault="004F7ECF" w:rsidP="004F7ECF">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4"/>
        <w:p w14:paraId="0EF78F29" w14:textId="64311A0A" w:rsidR="00A3195F" w:rsidRPr="004117B6" w:rsidRDefault="007A7F57" w:rsidP="00A3195F">
          <w:r w:rsidRPr="004117B6">
            <w:t xml:space="preserve">You will now be asked to reflect on </w:t>
          </w:r>
          <w:r w:rsidR="00AF40CE" w:rsidRPr="004117B6">
            <w:t>10</w:t>
          </w:r>
          <w:r w:rsidRPr="004117B6">
            <w:t xml:space="preserve"> questions related primarily to gender equality, but also other identity markers and accessibility considerations. Note the most important insights that arise along the way and how you will make use of them</w:t>
          </w:r>
          <w:r w:rsidR="00A3195F" w:rsidRPr="004117B6">
            <w:t>.</w:t>
          </w:r>
        </w:p>
        <w:p w14:paraId="12EFB169" w14:textId="75165EF7" w:rsidR="00A3195F" w:rsidRPr="004117B6" w:rsidRDefault="007A7F57" w:rsidP="00A3195F">
          <w:pPr>
            <w:pStyle w:val="Overskrift3"/>
          </w:pPr>
          <w:r w:rsidRPr="004117B6">
            <w:t>Clear your head</w:t>
          </w:r>
          <w:r w:rsidR="00A3195F" w:rsidRPr="004117B6">
            <w:t xml:space="preserve">: </w:t>
          </w:r>
        </w:p>
        <w:p w14:paraId="11FF9859" w14:textId="174B3DC2" w:rsidR="00A3195F" w:rsidRPr="004117B6" w:rsidRDefault="007A7F57" w:rsidP="007A7F57">
          <w:pPr>
            <w:pStyle w:val="Nummererettekst"/>
            <w:spacing w:after="0"/>
          </w:pPr>
          <w:r w:rsidRPr="004117B6">
            <w:t>Start by clearing your head: What links do you see between your sector, the activity in question and gender equality</w:t>
          </w:r>
          <w:r w:rsidR="00A3195F" w:rsidRPr="004117B6">
            <w:t>?</w:t>
          </w:r>
        </w:p>
        <w:p w14:paraId="15844781" w14:textId="415BF3C4" w:rsidR="00A3195F" w:rsidRPr="004117B6" w:rsidRDefault="007A7F57" w:rsidP="00BF1773">
          <w:pPr>
            <w:pStyle w:val="Normalfrtip"/>
            <w:ind w:left="567"/>
          </w:pPr>
          <w:r w:rsidRPr="004117B6">
            <w:t>Set aside 10–20 minutes to gather your thoughts on where and how themes related to equality and accessibility (including disability considerations) are relevant to both your sector more broadly and the specific theme of the activity in question. You may wish to consult with colleagues who have expertise in equality and accessibility or search the internet (see search tips below)</w:t>
          </w:r>
        </w:p>
        <w:bookmarkStart w:id="5" w:name="Tip5"/>
        <w:p w14:paraId="48C55593" w14:textId="1B3C0B34" w:rsidR="004F7ECF" w:rsidRPr="004117B6" w:rsidRDefault="004F7ECF" w:rsidP="004F7ECF">
          <w:pPr>
            <w:pStyle w:val="Tip"/>
          </w:pPr>
          <w:r w:rsidRPr="004117B6">
            <w:fldChar w:fldCharType="begin"/>
          </w:r>
          <w:r w:rsidRPr="004117B6">
            <w:instrText>HYPERLINK  \l "Tip5" \o "</w:instrText>
          </w:r>
          <w:r w:rsidR="000B5F4B" w:rsidRPr="004117B6">
            <w:rPr>
              <w:b/>
              <w:sz w:val="20"/>
              <w:lang w:bidi="en-GB"/>
            </w:rPr>
            <w:instrText>Remember</w:instrText>
          </w:r>
          <w:r w:rsidR="000B5F4B" w:rsidRPr="004117B6">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4117B6" w:rsidRDefault="004F7ECF" w:rsidP="004F7ECF">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4117B6" w14:paraId="41089ED5" w14:textId="77777777" w:rsidTr="00D62EA1">
                <w:tc>
                  <w:tcPr>
                    <w:tcW w:w="7939" w:type="dxa"/>
                    <w:shd w:val="clear" w:color="auto" w:fill="ECEDEE" w:themeFill="background2"/>
                  </w:tcPr>
                  <w:p w14:paraId="5FFB26B4" w14:textId="0C104104" w:rsidR="00B97DC8" w:rsidRPr="004117B6" w:rsidRDefault="00811A86" w:rsidP="00B97DC8">
                    <w:pPr>
                      <w:pStyle w:val="Tiptekst"/>
                    </w:pPr>
                    <w:r w:rsidRPr="004117B6">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4117B6">
                      <w:t>.</w:t>
                    </w:r>
                  </w:p>
                </w:tc>
              </w:tr>
            </w:sdtContent>
          </w:sdt>
        </w:tbl>
        <w:p w14:paraId="0DF35732" w14:textId="206332E5" w:rsidR="00811A86" w:rsidRPr="004117B6" w:rsidRDefault="00811A86" w:rsidP="00811A86">
          <w:pPr>
            <w:pStyle w:val="Normalindrykket"/>
            <w:spacing w:before="240"/>
            <w:rPr>
              <w:lang w:eastAsia="da-DK"/>
            </w:rPr>
          </w:pPr>
          <w:r w:rsidRPr="004117B6">
            <w:rPr>
              <w:lang w:eastAsia="da-DK"/>
            </w:rPr>
            <w:lastRenderedPageBreak/>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4117B6"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4117B6" w:rsidRDefault="00624E36" w:rsidP="00192621">
                        <w:pPr>
                          <w:pStyle w:val="Formularfelt"/>
                        </w:pPr>
                        <w:r w:rsidRPr="004117B6">
                          <w:t xml:space="preserve"> </w:t>
                        </w:r>
                      </w:p>
                    </w:sdtContent>
                  </w:sdt>
                </w:tc>
              </w:tr>
            </w:sdtContent>
          </w:sdt>
        </w:tbl>
        <w:p w14:paraId="7D81DD1D" w14:textId="47940C01" w:rsidR="003334BB" w:rsidRPr="004117B6" w:rsidRDefault="00047037" w:rsidP="00A3195F">
          <w:pPr>
            <w:pStyle w:val="Normalindrykket"/>
            <w:spacing w:before="240"/>
          </w:pPr>
          <w:r w:rsidRPr="004117B6">
            <w:t>When answering the following questions, consider how the activity specifically affects equality</w:t>
          </w:r>
          <w:r w:rsidR="00550B7E" w:rsidRPr="004117B6">
            <w:t>.</w:t>
          </w:r>
        </w:p>
        <w:p w14:paraId="0ED1606C" w14:textId="43CE272F" w:rsidR="00A3195F" w:rsidRPr="004117B6" w:rsidRDefault="005A39D3" w:rsidP="00A3195F">
          <w:pPr>
            <w:pStyle w:val="Overskrift3"/>
          </w:pPr>
          <w:r w:rsidRPr="004117B6">
            <w:t>Stakeholders</w:t>
          </w:r>
          <w:r w:rsidR="00A3195F" w:rsidRPr="004117B6">
            <w:t>:</w:t>
          </w:r>
        </w:p>
        <w:p w14:paraId="116CBB72" w14:textId="06BFC7D2" w:rsidR="00A3195F" w:rsidRPr="004117B6" w:rsidRDefault="005A39D3" w:rsidP="007A6BE7">
          <w:pPr>
            <w:pStyle w:val="Nummererettekst"/>
          </w:pPr>
          <w:r w:rsidRPr="004117B6">
            <w:t>Who might be (indirectly) affected by the activity (stakeholders, actors, organisations and groups)? How might the activity affect the genders differently</w:t>
          </w:r>
          <w:r w:rsidR="00047037"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4117B6"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4117B6" w:rsidRDefault="00624E36" w:rsidP="00192621">
                        <w:pPr>
                          <w:pStyle w:val="Formularfelt"/>
                        </w:pPr>
                        <w:r w:rsidRPr="004117B6">
                          <w:t xml:space="preserve"> </w:t>
                        </w:r>
                      </w:p>
                    </w:sdtContent>
                  </w:sdt>
                </w:tc>
              </w:tr>
            </w:sdtContent>
          </w:sdt>
        </w:tbl>
        <w:p w14:paraId="437E83E7" w14:textId="1873659C" w:rsidR="00A3195F" w:rsidRPr="004117B6" w:rsidRDefault="00803B32" w:rsidP="00A3195F">
          <w:pPr>
            <w:pStyle w:val="Overskrift3"/>
          </w:pPr>
          <w:r w:rsidRPr="004117B6">
            <w:t>Other identity aspects</w:t>
          </w:r>
          <w:r w:rsidR="00A3195F" w:rsidRPr="004117B6">
            <w:t>:</w:t>
          </w:r>
        </w:p>
        <w:p w14:paraId="67970756" w14:textId="783DDEC5" w:rsidR="00A3195F" w:rsidRPr="004117B6" w:rsidRDefault="00803B32" w:rsidP="00A3195F">
          <w:pPr>
            <w:pStyle w:val="Nummererettekst"/>
          </w:pPr>
          <w:r w:rsidRPr="004117B6">
            <w:rPr>
              <w:i/>
              <w:iCs/>
            </w:rPr>
            <w:t>Which</w:t>
          </w:r>
          <w:r w:rsidRPr="004117B6">
            <w:t xml:space="preserve"> women and men are included, and </w:t>
          </w:r>
          <w:r w:rsidRPr="004117B6">
            <w:rPr>
              <w:i/>
              <w:iCs/>
            </w:rPr>
            <w:t>which</w:t>
          </w:r>
          <w:r w:rsidRPr="004117B6">
            <w:t xml:space="preserve"> are excluded? Think in broad terms about identity markers beyond gender identity, such as sexual orientation, ethnicity, religion, education, socio-economic situation, capability/disability and geography/residence</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4117B6"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4117B6" w:rsidRDefault="00624E36" w:rsidP="00192621">
                        <w:pPr>
                          <w:pStyle w:val="Formularfelt"/>
                        </w:pPr>
                        <w:r w:rsidRPr="004117B6">
                          <w:t xml:space="preserve"> </w:t>
                        </w:r>
                      </w:p>
                    </w:sdtContent>
                  </w:sdt>
                </w:tc>
              </w:tr>
            </w:sdtContent>
          </w:sdt>
        </w:tbl>
        <w:p w14:paraId="5A9AE168" w14:textId="1270AD55" w:rsidR="00A3195F" w:rsidRPr="004117B6" w:rsidRDefault="00803B32" w:rsidP="00A3195F">
          <w:pPr>
            <w:pStyle w:val="Overskrift3"/>
          </w:pPr>
          <w:r w:rsidRPr="004117B6">
            <w:t>Representation in decision-making</w:t>
          </w:r>
          <w:r w:rsidR="00A3195F" w:rsidRPr="004117B6">
            <w:t>:</w:t>
          </w:r>
        </w:p>
        <w:p w14:paraId="02C646C7" w14:textId="20F86582" w:rsidR="00A3195F" w:rsidRPr="004117B6" w:rsidRDefault="00803B32" w:rsidP="007A6BE7">
          <w:pPr>
            <w:pStyle w:val="Nummererettekst"/>
          </w:pPr>
          <w:r w:rsidRPr="004117B6">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4117B6"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4117B6" w:rsidRDefault="00624E36" w:rsidP="00192621">
                        <w:pPr>
                          <w:pStyle w:val="Formularfelt"/>
                        </w:pPr>
                        <w:r w:rsidRPr="004117B6">
                          <w:t xml:space="preserve"> </w:t>
                        </w:r>
                      </w:p>
                    </w:sdtContent>
                  </w:sdt>
                </w:tc>
              </w:tr>
            </w:sdtContent>
          </w:sdt>
        </w:tbl>
        <w:p w14:paraId="54074E8A" w14:textId="2CFDAC2D" w:rsidR="00A3195F" w:rsidRPr="004117B6" w:rsidRDefault="00803B32" w:rsidP="00A3195F">
          <w:pPr>
            <w:pStyle w:val="Overskrift3"/>
          </w:pPr>
          <w:r w:rsidRPr="004117B6">
            <w:t>Resource allocation</w:t>
          </w:r>
          <w:r w:rsidR="00A3195F" w:rsidRPr="004117B6">
            <w:t xml:space="preserve">: </w:t>
          </w:r>
        </w:p>
        <w:p w14:paraId="4E800EE6" w14:textId="5B57D570" w:rsidR="00A3195F" w:rsidRPr="004117B6" w:rsidRDefault="00803B32" w:rsidP="007A6BE7">
          <w:pPr>
            <w:pStyle w:val="Nummererettekst"/>
          </w:pPr>
          <w:r w:rsidRPr="004117B6">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4117B6"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4117B6" w:rsidRDefault="00A3195F" w:rsidP="00DF0921">
                        <w:pPr>
                          <w:pStyle w:val="Formularfelt"/>
                        </w:pPr>
                        <w:r w:rsidRPr="004117B6">
                          <w:t xml:space="preserve"> </w:t>
                        </w:r>
                      </w:p>
                    </w:sdtContent>
                  </w:sdt>
                </w:tc>
              </w:tr>
            </w:sdtContent>
          </w:sdt>
        </w:tbl>
        <w:p w14:paraId="5F6B2AA1" w14:textId="1BC0C18C" w:rsidR="00A3195F" w:rsidRPr="004117B6" w:rsidRDefault="00CF73FE" w:rsidP="00A3195F">
          <w:pPr>
            <w:pStyle w:val="Overskrift3"/>
          </w:pPr>
          <w:r w:rsidRPr="004117B6">
            <w:lastRenderedPageBreak/>
            <w:t>Cultural and social norms</w:t>
          </w:r>
          <w:r w:rsidR="00A3195F" w:rsidRPr="004117B6">
            <w:t>:</w:t>
          </w:r>
        </w:p>
        <w:p w14:paraId="6B5CD7F2" w14:textId="35B82BE7" w:rsidR="00A3195F" w:rsidRPr="004117B6" w:rsidRDefault="00CF73FE" w:rsidP="007A6BE7">
          <w:pPr>
            <w:pStyle w:val="Nummererettekst"/>
          </w:pPr>
          <w:r w:rsidRPr="004117B6">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4117B6"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4117B6" w:rsidRDefault="00A3195F" w:rsidP="00DF0921">
                        <w:pPr>
                          <w:pStyle w:val="Formularfelt"/>
                        </w:pPr>
                        <w:r w:rsidRPr="004117B6">
                          <w:t xml:space="preserve"> </w:t>
                        </w:r>
                      </w:p>
                    </w:sdtContent>
                  </w:sdt>
                </w:tc>
              </w:tr>
            </w:sdtContent>
          </w:sdt>
        </w:tbl>
        <w:p w14:paraId="4BD086E9" w14:textId="601389F9" w:rsidR="00A3195F" w:rsidRPr="004117B6" w:rsidRDefault="00E3644D" w:rsidP="00A3195F">
          <w:pPr>
            <w:pStyle w:val="Overskrift3"/>
          </w:pPr>
          <w:r w:rsidRPr="004117B6">
            <w:t>Safety and security</w:t>
          </w:r>
          <w:r w:rsidR="00A3195F" w:rsidRPr="004117B6">
            <w:t>:</w:t>
          </w:r>
        </w:p>
        <w:p w14:paraId="5BAA2E10" w14:textId="2A41B3A5" w:rsidR="00A3195F" w:rsidRPr="004117B6" w:rsidRDefault="0048480E" w:rsidP="007A6BE7">
          <w:pPr>
            <w:pStyle w:val="Nummererettekst"/>
          </w:pPr>
          <w:r w:rsidRPr="004117B6">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4117B6"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4117B6" w:rsidRDefault="00A3195F" w:rsidP="00DF0921">
                        <w:pPr>
                          <w:pStyle w:val="Formularfelt"/>
                        </w:pPr>
                        <w:r w:rsidRPr="004117B6">
                          <w:t xml:space="preserve"> </w:t>
                        </w:r>
                      </w:p>
                    </w:sdtContent>
                  </w:sdt>
                </w:tc>
              </w:tr>
            </w:sdtContent>
          </w:sdt>
        </w:tbl>
        <w:p w14:paraId="19B0B33E" w14:textId="69657046" w:rsidR="00A3195F" w:rsidRPr="004117B6" w:rsidRDefault="0048480E" w:rsidP="00A3195F">
          <w:pPr>
            <w:pStyle w:val="Overskrift3"/>
          </w:pPr>
          <w:r w:rsidRPr="004117B6">
            <w:t>Accessibility (taking disabilities into account)</w:t>
          </w:r>
          <w:r w:rsidR="00A3195F" w:rsidRPr="004117B6">
            <w:t>:</w:t>
          </w:r>
        </w:p>
        <w:p w14:paraId="2AD92119" w14:textId="2D49A1EA" w:rsidR="00A3195F" w:rsidRPr="004117B6" w:rsidRDefault="0048480E" w:rsidP="007A6BE7">
          <w:pPr>
            <w:pStyle w:val="Nummererettekst"/>
          </w:pPr>
          <w:r w:rsidRPr="004117B6">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4117B6"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4117B6" w:rsidRDefault="00A3195F" w:rsidP="00DF0921">
                        <w:pPr>
                          <w:pStyle w:val="Formularfelt"/>
                        </w:pPr>
                        <w:r w:rsidRPr="004117B6">
                          <w:t xml:space="preserve"> </w:t>
                        </w:r>
                      </w:p>
                    </w:sdtContent>
                  </w:sdt>
                </w:tc>
              </w:tr>
            </w:sdtContent>
          </w:sdt>
        </w:tbl>
        <w:p w14:paraId="5DF060A5" w14:textId="2460E512" w:rsidR="00A3195F" w:rsidRPr="004117B6" w:rsidRDefault="0048480E" w:rsidP="00A3195F">
          <w:pPr>
            <w:pStyle w:val="Overskrift3"/>
          </w:pPr>
          <w:r w:rsidRPr="004117B6">
            <w:t>Knowledge of gender and accessibility</w:t>
          </w:r>
          <w:r w:rsidR="00A3195F" w:rsidRPr="004117B6">
            <w:t>:</w:t>
          </w:r>
        </w:p>
        <w:p w14:paraId="1B9C2588" w14:textId="716B5E2B" w:rsidR="00A3195F" w:rsidRPr="004117B6" w:rsidRDefault="0048480E" w:rsidP="007A6BE7">
          <w:pPr>
            <w:pStyle w:val="Nummererettekst"/>
          </w:pPr>
          <w:r w:rsidRPr="004117B6">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4117B6"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4117B6" w:rsidRDefault="00A3195F" w:rsidP="00DF0921">
                        <w:pPr>
                          <w:pStyle w:val="Formularfelt"/>
                        </w:pPr>
                        <w:r w:rsidRPr="004117B6">
                          <w:t xml:space="preserve"> </w:t>
                        </w:r>
                      </w:p>
                    </w:sdtContent>
                  </w:sdt>
                </w:tc>
              </w:tr>
            </w:sdtContent>
          </w:sdt>
        </w:tbl>
        <w:p w14:paraId="33189176" w14:textId="03DD67F9" w:rsidR="00A3195F" w:rsidRPr="004117B6" w:rsidRDefault="00102F39" w:rsidP="00A3195F">
          <w:pPr>
            <w:pStyle w:val="Overskrift3"/>
          </w:pPr>
          <w:r w:rsidRPr="004117B6">
            <w:t>Conclusions and next steps</w:t>
          </w:r>
          <w:r w:rsidR="00A3195F" w:rsidRPr="004117B6">
            <w:t>:</w:t>
          </w:r>
        </w:p>
        <w:p w14:paraId="50913D80" w14:textId="51C0B696" w:rsidR="00A3195F" w:rsidRPr="004117B6" w:rsidRDefault="00102F39" w:rsidP="00A3195F">
          <w:pPr>
            <w:pStyle w:val="Nummererettekst"/>
          </w:pPr>
          <w:r w:rsidRPr="004117B6">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4117B6">
            <w:rPr>
              <w:i/>
              <w:iCs/>
            </w:rPr>
            <w:t>For example, the next step might involve seeking out equality experts within or outside of the organisation, to learn how to plan, budget and implement in ways that promote equality</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4117B6"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4117B6" w:rsidRDefault="00A3195F" w:rsidP="00DF0921">
                        <w:pPr>
                          <w:pStyle w:val="Formularfelt"/>
                        </w:pPr>
                        <w:r w:rsidRPr="004117B6">
                          <w:t xml:space="preserve"> </w:t>
                        </w:r>
                      </w:p>
                    </w:sdtContent>
                  </w:sdt>
                </w:tc>
              </w:tr>
            </w:sdtContent>
          </w:sdt>
        </w:tbl>
        <w:p w14:paraId="4D1A2B03" w14:textId="77777777" w:rsidR="00680F94" w:rsidRPr="004117B6" w:rsidRDefault="00680F94" w:rsidP="00680F94">
          <w:pPr>
            <w:pStyle w:val="Overskrift2"/>
            <w:rPr>
              <w:lang w:val="en-GB"/>
            </w:rPr>
          </w:pPr>
          <w:r w:rsidRPr="004117B6">
            <w:rPr>
              <w:lang w:val="en-GB"/>
            </w:rPr>
            <w:lastRenderedPageBreak/>
            <w:t>RELEVANCE TO CHILDREN AND/OR YOUNG PEOPLE</w:t>
          </w:r>
        </w:p>
        <w:p w14:paraId="7FF0F42B" w14:textId="77777777" w:rsidR="00680F94" w:rsidRPr="004117B6" w:rsidRDefault="00680F94" w:rsidP="00680F94">
          <w:pPr>
            <w:pStyle w:val="Normalfrtip"/>
          </w:pPr>
          <w:r w:rsidRPr="004117B6">
            <w:t>It is essential to conduct an impact assessment focusing on children and/or young people in order to gain a deeper understanding of how policy decisions and activities affect this heterogeneous target group. Impact assessments that focus on children and/or young people lead to more targeted and effective activities, greater inclusion and higher levels of participation in society and its processes.</w:t>
          </w:r>
        </w:p>
        <w:bookmarkStart w:id="6" w:name="Tip6"/>
        <w:p w14:paraId="59D40CE8" w14:textId="77777777" w:rsidR="00680F94" w:rsidRPr="004117B6" w:rsidRDefault="00680F94" w:rsidP="00680F94">
          <w:pPr>
            <w:pStyle w:val="Tip"/>
          </w:pPr>
          <w:r w:rsidRPr="004117B6">
            <w:fldChar w:fldCharType="begin"/>
          </w:r>
          <w:r w:rsidRPr="004117B6">
            <w:instrText>HYPERLINK  \l "Tip6" \o "</w:instrText>
          </w:r>
          <w:r w:rsidRPr="004117B6">
            <w:rPr>
              <w:b/>
              <w:sz w:val="20"/>
              <w:lang w:bidi="en-GB"/>
            </w:rPr>
            <w:instrText xml:space="preserve"> NB –</w:instrText>
          </w:r>
          <w:r w:rsidRPr="004117B6">
            <w:rPr>
              <w:sz w:val="20"/>
              <w:lang w:bidi="en-GB"/>
            </w:rPr>
            <w:instrText xml:space="preserve"> The children and young people’s perspective is </w:instrText>
          </w:r>
          <w:r w:rsidRPr="004117B6">
            <w:rPr>
              <w:b/>
              <w:sz w:val="20"/>
              <w:lang w:bidi="en-GB"/>
            </w:rPr>
            <w:instrText>relevant to both processes and themes</w:instrText>
          </w:r>
          <w:r w:rsidRPr="004117B6">
            <w:rPr>
              <w:sz w:val="20"/>
              <w:lang w:bidi="en-GB"/>
            </w:rPr>
            <w:instrText xml:space="preserve">. In terms of processes, this entails considering how activities can involve children and/or young people directly when it is meaningful to do so. In this context, it is important </w:instrText>
          </w:r>
          <w:r w:rsidRPr="004117B6">
            <w:rPr>
              <w:i/>
              <w:sz w:val="20"/>
              <w:lang w:bidi="en-GB"/>
            </w:rPr>
            <w:instrText>not</w:instrText>
          </w:r>
          <w:r w:rsidRPr="004117B6">
            <w:rPr>
              <w:sz w:val="20"/>
              <w:lang w:bidi="en-GB"/>
            </w:rPr>
            <w:instrText xml:space="preserve"> to treat individual children and/or young people a representing </w:instrText>
          </w:r>
          <w:r w:rsidRPr="004117B6">
            <w:rPr>
              <w:i/>
              <w:sz w:val="20"/>
              <w:lang w:bidi="en-GB"/>
            </w:rPr>
            <w:instrText>all</w:instrText>
          </w:r>
          <w:r w:rsidRPr="004117B6">
            <w:rPr>
              <w:sz w:val="20"/>
              <w:lang w:bidi="en-GB"/>
            </w:rPr>
            <w:instrText xml:space="preserve"> children/young people. In terms of themes, integrating children and young people demands a more nuanced approach to understanding and talking about them. For example, the digitalisation sector (MR-DIGITAL) does not divide children and young people into </w:instrText>
          </w:r>
          <w:r w:rsidRPr="004117B6">
            <w:rPr>
              <w:i/>
              <w:sz w:val="20"/>
              <w:u w:val="single"/>
              <w:lang w:bidi="en-GB"/>
            </w:rPr>
            <w:instrText>either</w:instrText>
          </w:r>
          <w:r w:rsidRPr="004117B6">
            <w:rPr>
              <w:sz w:val="20"/>
              <w:lang w:bidi="en-GB"/>
            </w:rPr>
            <w:instrText xml:space="preserve"> digitally 'vulnerable' </w:instrText>
          </w:r>
          <w:r w:rsidRPr="004117B6">
            <w:rPr>
              <w:i/>
              <w:sz w:val="20"/>
              <w:u w:val="single"/>
              <w:lang w:bidi="en-GB"/>
            </w:rPr>
            <w:instrText>or</w:instrText>
          </w:r>
          <w:r w:rsidRPr="004117B6">
            <w:rPr>
              <w:sz w:val="20"/>
              <w:lang w:bidi="en-GB"/>
            </w:rPr>
            <w:instrText xml:space="preserve"> digital 'natives'.</w:instrText>
          </w:r>
        </w:p>
        <w:p w14:paraId="370000B7" w14:textId="77777777" w:rsidR="00680F94" w:rsidRPr="004117B6" w:rsidRDefault="00680F94" w:rsidP="00680F94">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6"/>
        <w:p w14:paraId="16283D8E" w14:textId="77777777" w:rsidR="00680F94" w:rsidRPr="004117B6" w:rsidRDefault="00680F94" w:rsidP="00680F94">
          <w:r w:rsidRPr="004117B6">
            <w:t>Consider the following questions concerning children/young people, and then note the most important insights that arise and how you will apply them in practice.</w:t>
          </w:r>
        </w:p>
        <w:p w14:paraId="20CE3898" w14:textId="77777777" w:rsidR="00680F94" w:rsidRPr="004117B6" w:rsidRDefault="00680F94" w:rsidP="00680F94">
          <w:pPr>
            <w:pStyle w:val="Overskrift3"/>
          </w:pPr>
          <w:r w:rsidRPr="004117B6">
            <w:t xml:space="preserve">Clear your head: </w:t>
          </w:r>
        </w:p>
        <w:p w14:paraId="225DE80D" w14:textId="77777777" w:rsidR="00680F94" w:rsidRPr="004117B6" w:rsidRDefault="00680F94" w:rsidP="00680F94">
          <w:pPr>
            <w:pStyle w:val="Nummererettekst"/>
            <w:spacing w:after="0"/>
          </w:pPr>
          <w:r w:rsidRPr="004117B6">
            <w:t>Start by clearing your head: What links do you see between your sector and children’s rights and/or young people’s perspectives?</w:t>
          </w:r>
        </w:p>
        <w:p w14:paraId="079C037B" w14:textId="77777777" w:rsidR="00680F94" w:rsidRPr="004117B6" w:rsidRDefault="00680F94" w:rsidP="00680F94">
          <w:pPr>
            <w:pStyle w:val="Normalindrykket"/>
          </w:pPr>
          <w:r w:rsidRPr="004117B6">
            <w:t xml:space="preserve">Set aside 10–20 minutes to reflect on where and how themes related to children and young people are relevant in your sector, as well as the specific theme of the activity in question. You may wish to consult with colleagues with expertise in working with children and young people or search the internet (see search tips below)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136145682"/>
              <w:placeholder>
                <w:docPart w:val="657FF9F93A204D199DA37569B3C1A806"/>
              </w:placeholder>
            </w:sdtPr>
            <w:sdtContent>
              <w:tr w:rsidR="00680F94" w:rsidRPr="004117B6" w14:paraId="7B48B2DD" w14:textId="77777777" w:rsidTr="00B07630">
                <w:tc>
                  <w:tcPr>
                    <w:tcW w:w="7939" w:type="dxa"/>
                    <w:shd w:val="clear" w:color="auto" w:fill="ECEDEE" w:themeFill="background2"/>
                  </w:tcPr>
                  <w:p w14:paraId="073E4779" w14:textId="77777777" w:rsidR="00680F94" w:rsidRPr="004117B6" w:rsidRDefault="00680F94" w:rsidP="00B07630">
                    <w:pPr>
                      <w:pStyle w:val="Tiptekst"/>
                    </w:pPr>
                    <w:r w:rsidRPr="004117B6">
                      <w:t>Tips for web searches: Set aside 20–30 minutes to search for information about the sector and theme, combined with geographical terms like “Nordic”, and then search for keywords such as “young people”, “children”, “children’s rights”, etc. You can also use AI (ChatGPT, for example) to help you identify interfaces and points of interest.</w:t>
                    </w:r>
                  </w:p>
                </w:tc>
              </w:tr>
            </w:sdtContent>
          </w:sdt>
        </w:tbl>
        <w:p w14:paraId="2F02B42F" w14:textId="77777777" w:rsidR="00680F94" w:rsidRPr="004117B6" w:rsidRDefault="00680F94" w:rsidP="00680F94">
          <w:pPr>
            <w:pStyle w:val="Normalindrykket"/>
            <w:keepNext/>
            <w:spacing w:before="240"/>
          </w:pPr>
          <w:r w:rsidRPr="004117B6">
            <w:t>Note current/relevant points of interest and issues regarding children and young people that you have identified immediately: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47457560"/>
              <w:placeholder>
                <w:docPart w:val="68FEA7E66AF04876ACABC2DE45117DC3"/>
              </w:placeholder>
            </w:sdtPr>
            <w:sdtContent>
              <w:tr w:rsidR="00680F94" w:rsidRPr="004117B6" w14:paraId="16C127A7"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02351842"/>
                      <w:placeholder>
                        <w:docPart w:val="0E0DDCB911244D47A7D7C8346E3D37DD"/>
                      </w:placeholder>
                      <w:showingPlcHdr/>
                    </w:sdtPr>
                    <w:sdtContent>
                      <w:p w14:paraId="15C73822" w14:textId="77777777" w:rsidR="00680F94" w:rsidRPr="004117B6" w:rsidRDefault="00680F94" w:rsidP="00B07630">
                        <w:pPr>
                          <w:pStyle w:val="Formularfelt"/>
                        </w:pPr>
                        <w:r w:rsidRPr="004117B6">
                          <w:t xml:space="preserve"> </w:t>
                        </w:r>
                      </w:p>
                    </w:sdtContent>
                  </w:sdt>
                </w:tc>
              </w:tr>
            </w:sdtContent>
          </w:sdt>
        </w:tbl>
        <w:p w14:paraId="0B1AE718" w14:textId="77777777" w:rsidR="00680F94" w:rsidRPr="004117B6" w:rsidRDefault="00680F94" w:rsidP="00680F94">
          <w:pPr>
            <w:pStyle w:val="Overskrift3"/>
          </w:pPr>
          <w:r w:rsidRPr="004117B6">
            <w:t xml:space="preserve">Effect on children and/or young people: </w:t>
          </w:r>
        </w:p>
        <w:p w14:paraId="22204AC1" w14:textId="77777777" w:rsidR="00680F94" w:rsidRPr="004117B6" w:rsidRDefault="00680F94" w:rsidP="00680F94">
          <w:pPr>
            <w:pStyle w:val="Nummererettekst"/>
            <w:keepNext/>
            <w:rPr>
              <w:rFonts w:eastAsia="Times New Roman" w:cs="Calibri"/>
              <w:b/>
              <w:bCs/>
              <w:lang w:eastAsia="da-DK"/>
            </w:rPr>
          </w:pPr>
          <w:r w:rsidRPr="004117B6">
            <w:t>How are children and/or young people affected (directly or indirectly) by the activity? Describe actual and potential positive and negative impacts. If children under 18 are affected, it may be a good idea to refer to the UN Convention on the Rights of the Child:</w:t>
          </w:r>
          <w:r w:rsidRPr="004117B6">
            <w:rPr>
              <w:sz w:val="24"/>
              <w:lang w:bidi="en-GB"/>
            </w:rPr>
            <w:t xml:space="preserve"> </w:t>
          </w:r>
          <w:hyperlink r:id="rId11" w:history="1">
            <w:r w:rsidRPr="004117B6">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688907548"/>
              <w:placeholder>
                <w:docPart w:val="5FC2FE64031743C0857ECE2325440045"/>
              </w:placeholder>
            </w:sdtPr>
            <w:sdtContent>
              <w:tr w:rsidR="00680F94" w:rsidRPr="004117B6" w14:paraId="7FF7C297"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55596540"/>
                      <w:placeholder>
                        <w:docPart w:val="1F322896A86A4130B8979043AD0BD7EE"/>
                      </w:placeholder>
                      <w:showingPlcHdr/>
                    </w:sdtPr>
                    <w:sdtContent>
                      <w:p w14:paraId="4BE08915" w14:textId="77777777" w:rsidR="00680F94" w:rsidRPr="004117B6" w:rsidRDefault="00680F94" w:rsidP="00B07630">
                        <w:r w:rsidRPr="004117B6">
                          <w:t xml:space="preserve"> </w:t>
                        </w:r>
                      </w:p>
                    </w:sdtContent>
                  </w:sdt>
                </w:tc>
              </w:tr>
            </w:sdtContent>
          </w:sdt>
        </w:tbl>
        <w:p w14:paraId="5EF1247F" w14:textId="77777777" w:rsidR="00680F94" w:rsidRPr="004117B6" w:rsidRDefault="00680F94" w:rsidP="00680F94">
          <w:pPr>
            <w:pStyle w:val="Overskrift3"/>
          </w:pPr>
          <w:r w:rsidRPr="004117B6">
            <w:lastRenderedPageBreak/>
            <w:t xml:space="preserve">Other identity markers: </w:t>
          </w:r>
        </w:p>
        <w:p w14:paraId="64120FE6" w14:textId="77777777" w:rsidR="00680F94" w:rsidRPr="004117B6" w:rsidRDefault="00680F94" w:rsidP="00680F94">
          <w:pPr>
            <w:pStyle w:val="Nummererettekst"/>
            <w:keepNext/>
          </w:pPr>
          <w:r w:rsidRPr="004117B6">
            <w:t>Which children and/or young people are affected, and which might be excluded? Think in broad terms about identity markers such as gender identity, sexual orientation, ethnicity, religion, capability/disability and geography/residence.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798134974"/>
              <w:placeholder>
                <w:docPart w:val="66972CA8511543DFAE8899BAE313720F"/>
              </w:placeholder>
            </w:sdtPr>
            <w:sdtContent>
              <w:tr w:rsidR="00680F94" w:rsidRPr="004117B6" w14:paraId="1D395E56"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1752911"/>
                      <w:placeholder>
                        <w:docPart w:val="EEBE8D070CF24FDF8921FC8D26C23455"/>
                      </w:placeholder>
                      <w:showingPlcHdr/>
                    </w:sdtPr>
                    <w:sdtContent>
                      <w:p w14:paraId="23F8DCBF" w14:textId="77777777" w:rsidR="00680F94" w:rsidRPr="004117B6" w:rsidRDefault="00680F94" w:rsidP="00B07630">
                        <w:r w:rsidRPr="004117B6">
                          <w:t xml:space="preserve"> </w:t>
                        </w:r>
                      </w:p>
                    </w:sdtContent>
                  </w:sdt>
                </w:tc>
              </w:tr>
            </w:sdtContent>
          </w:sdt>
        </w:tbl>
        <w:p w14:paraId="3CE4BFA4" w14:textId="77777777" w:rsidR="00680F94" w:rsidRPr="004117B6" w:rsidRDefault="00680F94" w:rsidP="00680F94">
          <w:pPr>
            <w:pStyle w:val="Overskrift3"/>
            <w:rPr>
              <w:rFonts w:eastAsia="Times New Roman"/>
              <w:lang w:eastAsia="da-DK"/>
            </w:rPr>
          </w:pPr>
          <w:r w:rsidRPr="004117B6">
            <w:rPr>
              <w:rFonts w:eastAsia="Times New Roman"/>
              <w:lang w:eastAsia="da-DK"/>
            </w:rPr>
            <w:t>Influence:</w:t>
          </w:r>
        </w:p>
        <w:p w14:paraId="2E98CB79" w14:textId="77777777" w:rsidR="00680F94" w:rsidRPr="004117B6" w:rsidRDefault="00680F94" w:rsidP="00680F94">
          <w:pPr>
            <w:pStyle w:val="Nummererettekst"/>
            <w:keepNext/>
          </w:pPr>
          <w:r w:rsidRPr="004117B6">
            <w:t>How can you ensure the rights of children and/or young people to participate and influence the content of the activity? For example, how can they influence, ask questions and submit complaints?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597910842"/>
              <w:placeholder>
                <w:docPart w:val="BED1ED3259F0427ABF853859CF3DB7EC"/>
              </w:placeholder>
            </w:sdtPr>
            <w:sdtContent>
              <w:tr w:rsidR="00680F94" w:rsidRPr="004117B6" w14:paraId="665CE31A"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37861545"/>
                      <w:placeholder>
                        <w:docPart w:val="740689BBE8A9439089AC859BEB6A5D4E"/>
                      </w:placeholder>
                      <w:showingPlcHdr/>
                    </w:sdtPr>
                    <w:sdtContent>
                      <w:p w14:paraId="36C2B314" w14:textId="77777777" w:rsidR="00680F94" w:rsidRPr="004117B6" w:rsidRDefault="00680F94" w:rsidP="00B07630">
                        <w:r w:rsidRPr="004117B6">
                          <w:t xml:space="preserve"> </w:t>
                        </w:r>
                      </w:p>
                    </w:sdtContent>
                  </w:sdt>
                </w:tc>
              </w:tr>
            </w:sdtContent>
          </w:sdt>
        </w:tbl>
        <w:p w14:paraId="1481384F" w14:textId="77777777" w:rsidR="00680F94" w:rsidRPr="004117B6" w:rsidRDefault="00680F94" w:rsidP="00680F94">
          <w:pPr>
            <w:pStyle w:val="Overskrift3"/>
            <w:rPr>
              <w:rFonts w:eastAsia="Times New Roman"/>
              <w:lang w:eastAsia="da-DK"/>
            </w:rPr>
          </w:pPr>
          <w:r w:rsidRPr="004117B6">
            <w:rPr>
              <w:rFonts w:eastAsia="Times New Roman"/>
              <w:lang w:eastAsia="da-DK"/>
            </w:rPr>
            <w:t>Rights:</w:t>
          </w:r>
        </w:p>
        <w:p w14:paraId="3C59FCB3" w14:textId="77777777" w:rsidR="00680F94" w:rsidRPr="004117B6" w:rsidRDefault="00680F94" w:rsidP="00680F94">
          <w:pPr>
            <w:pStyle w:val="Nummererettekst"/>
            <w:keepNext/>
          </w:pPr>
          <w:r w:rsidRPr="004117B6">
            <w:t>How does the activity help guarantee children and young people’s basic rights, e.g. to health, housing, school, rest and leisure? How does it ensure that children and/or young people also have the right to develop, express themselves and have their say?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740869986"/>
              <w:placeholder>
                <w:docPart w:val="0A2DAABEED664E5588A8E336BFB248D2"/>
              </w:placeholder>
            </w:sdtPr>
            <w:sdtContent>
              <w:tr w:rsidR="00680F94" w:rsidRPr="004117B6" w14:paraId="3253C880"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581709010"/>
                      <w:placeholder>
                        <w:docPart w:val="1482981CD1444D5DA6A8FB8D456E2052"/>
                      </w:placeholder>
                      <w:showingPlcHdr/>
                    </w:sdtPr>
                    <w:sdtContent>
                      <w:p w14:paraId="63403C3C" w14:textId="77777777" w:rsidR="00680F94" w:rsidRPr="004117B6" w:rsidRDefault="00680F94" w:rsidP="00B07630">
                        <w:r w:rsidRPr="004117B6">
                          <w:t xml:space="preserve"> </w:t>
                        </w:r>
                      </w:p>
                    </w:sdtContent>
                  </w:sdt>
                </w:tc>
              </w:tr>
            </w:sdtContent>
          </w:sdt>
        </w:tbl>
        <w:p w14:paraId="683AA61E" w14:textId="77777777" w:rsidR="007714D3" w:rsidRPr="007714D3" w:rsidRDefault="007714D3" w:rsidP="007714D3">
          <w:pPr>
            <w:pStyle w:val="Overskrift2"/>
            <w:numPr>
              <w:ilvl w:val="1"/>
              <w:numId w:val="27"/>
            </w:numPr>
            <w:rPr>
              <w:lang w:val="en-GB"/>
            </w:rPr>
          </w:pPr>
          <w:r w:rsidRPr="007714D3">
            <w:rPr>
              <w:lang w:val="en-GB"/>
            </w:rPr>
            <w:t>SUPPLEMENT – IF CHILDREN AND/OR YOUNG PEOPLE ARE DIRECTLY INVOLVED?</w:t>
          </w:r>
        </w:p>
        <w:p w14:paraId="2D03C203" w14:textId="77777777" w:rsidR="007714D3" w:rsidRPr="001B064D" w:rsidRDefault="007714D3" w:rsidP="007714D3">
          <w:pPr>
            <w:rPr>
              <w:lang w:eastAsia="da-DK"/>
            </w:rPr>
          </w:pPr>
          <w:r w:rsidRPr="001B064D">
            <w:rPr>
              <w:lang w:bidi="en-GB"/>
            </w:rPr>
            <w:t xml:space="preserve">If children and/or young people are involved, please also refer to </w:t>
          </w:r>
          <w:hyperlink r:id="rId12" w:history="1">
            <w:r w:rsidRPr="001B064D">
              <w:rPr>
                <w:rStyle w:val="Hyperlink"/>
              </w:rPr>
              <w:t>When involving children and young people in the work of the Nordic Council of Ministers: Principles and approaches</w:t>
            </w:r>
          </w:hyperlink>
          <w:r w:rsidRPr="001B064D">
            <w:rPr>
              <w:rStyle w:val="Hyperlink"/>
            </w:rPr>
            <w:t>.</w:t>
          </w:r>
        </w:p>
        <w:p w14:paraId="0436C343" w14:textId="77777777" w:rsidR="007714D3" w:rsidRPr="001B064D" w:rsidRDefault="007714D3" w:rsidP="007714D3">
          <w:pPr>
            <w:pStyle w:val="Nummererettekst"/>
            <w:keepNext/>
          </w:pPr>
          <w:r w:rsidRPr="001B064D">
            <w:t>Who is responsible for facilitating participation by children/young people?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03562600"/>
              <w:placeholder>
                <w:docPart w:val="E65B356439C5414596E7137C77463A64"/>
              </w:placeholder>
            </w:sdtPr>
            <w:sdtContent>
              <w:tr w:rsidR="007714D3" w:rsidRPr="001B064D" w14:paraId="0BCC2F1A"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0469142"/>
                      <w:placeholder>
                        <w:docPart w:val="3369FB11C69C4A0193A3A502F3842E65"/>
                      </w:placeholder>
                      <w:showingPlcHdr/>
                    </w:sdtPr>
                    <w:sdtContent>
                      <w:p w14:paraId="43ED9078" w14:textId="77777777" w:rsidR="007714D3" w:rsidRPr="001B064D" w:rsidRDefault="007714D3" w:rsidP="002977C5">
                        <w:r w:rsidRPr="001B064D">
                          <w:t xml:space="preserve"> </w:t>
                        </w:r>
                      </w:p>
                    </w:sdtContent>
                  </w:sdt>
                </w:tc>
              </w:tr>
            </w:sdtContent>
          </w:sdt>
        </w:tbl>
        <w:p w14:paraId="3337B450" w14:textId="77777777" w:rsidR="007714D3" w:rsidRPr="001B064D" w:rsidRDefault="007714D3" w:rsidP="007714D3">
          <w:pPr>
            <w:pStyle w:val="Nummererettekst"/>
            <w:keepNext/>
          </w:pPr>
          <w:r w:rsidRPr="001B064D">
            <w:t>What experience do you have of working directly with children/young people? What additional competencies are required? How do you plan to acquire them?</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06750919"/>
              <w:placeholder>
                <w:docPart w:val="1F5CE61AFD84418FBDC83E689C2BBF87"/>
              </w:placeholder>
            </w:sdtPr>
            <w:sdtContent>
              <w:tr w:rsidR="007714D3" w:rsidRPr="001B064D" w14:paraId="465A18ED"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087455227"/>
                      <w:placeholder>
                        <w:docPart w:val="FE6088BFD2A144339D7BE67733157531"/>
                      </w:placeholder>
                      <w:showingPlcHdr/>
                    </w:sdtPr>
                    <w:sdtContent>
                      <w:p w14:paraId="7B0D3FEB" w14:textId="77777777" w:rsidR="007714D3" w:rsidRPr="001B064D" w:rsidRDefault="007714D3" w:rsidP="002977C5">
                        <w:r w:rsidRPr="001B064D">
                          <w:t xml:space="preserve"> </w:t>
                        </w:r>
                      </w:p>
                    </w:sdtContent>
                  </w:sdt>
                </w:tc>
              </w:tr>
            </w:sdtContent>
          </w:sdt>
        </w:tbl>
        <w:p w14:paraId="097B0DFF" w14:textId="77777777" w:rsidR="007714D3" w:rsidRPr="001B064D" w:rsidRDefault="007714D3" w:rsidP="007714D3">
          <w:pPr>
            <w:pStyle w:val="Nummererettekst"/>
            <w:keepNext/>
          </w:pPr>
          <w:r w:rsidRPr="001B064D">
            <w:lastRenderedPageBreak/>
            <w:t>How do you plan to select the children/young people? Will they be participating as experts, representatives of a group, or representatives of a democratic organisation? Describe the reasons for your choice?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901401337"/>
              <w:placeholder>
                <w:docPart w:val="46498EEE33524E32B4339D243BE8CA69"/>
              </w:placeholder>
            </w:sdtPr>
            <w:sdtContent>
              <w:tr w:rsidR="007714D3" w:rsidRPr="001B064D" w14:paraId="0B931DE8"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59586781"/>
                      <w:placeholder>
                        <w:docPart w:val="509265137B50459390D5745E6940B95A"/>
                      </w:placeholder>
                      <w:showingPlcHdr/>
                    </w:sdtPr>
                    <w:sdtContent>
                      <w:p w14:paraId="50D4B791" w14:textId="77777777" w:rsidR="007714D3" w:rsidRPr="001B064D" w:rsidRDefault="007714D3" w:rsidP="002977C5">
                        <w:r w:rsidRPr="001B064D">
                          <w:t xml:space="preserve"> </w:t>
                        </w:r>
                      </w:p>
                    </w:sdtContent>
                  </w:sdt>
                </w:tc>
              </w:tr>
            </w:sdtContent>
          </w:sdt>
        </w:tbl>
        <w:p w14:paraId="25EEF3CC" w14:textId="77777777" w:rsidR="007714D3" w:rsidRPr="001B064D" w:rsidRDefault="007714D3" w:rsidP="007714D3">
          <w:pPr>
            <w:pStyle w:val="Nummererettekst"/>
            <w:keepNext/>
          </w:pPr>
          <w:r w:rsidRPr="001B064D">
            <w:t>When and how will the work with children/young people end, and how do you plan to keep in touch or give feedback to the children and young people concerned?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485390183"/>
              <w:placeholder>
                <w:docPart w:val="BD7331C52B814691B6236BCD6BF537EE"/>
              </w:placeholder>
            </w:sdtPr>
            <w:sdtContent>
              <w:tr w:rsidR="007714D3" w:rsidRPr="001B064D" w14:paraId="6733D01B"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05659654"/>
                      <w:placeholder>
                        <w:docPart w:val="2F3BCB3A6D2C47CE8B33B3290D41C6F3"/>
                      </w:placeholder>
                      <w:showingPlcHdr/>
                    </w:sdtPr>
                    <w:sdtContent>
                      <w:p w14:paraId="5B0B9A85" w14:textId="77777777" w:rsidR="007714D3" w:rsidRPr="001B064D" w:rsidRDefault="007714D3" w:rsidP="002977C5">
                        <w:r w:rsidRPr="001B064D">
                          <w:t xml:space="preserve"> </w:t>
                        </w:r>
                      </w:p>
                    </w:sdtContent>
                  </w:sdt>
                </w:tc>
              </w:tr>
            </w:sdtContent>
          </w:sdt>
        </w:tbl>
        <w:p w14:paraId="49C39C4F" w14:textId="77777777" w:rsidR="007714D3" w:rsidRPr="001B064D" w:rsidRDefault="007714D3" w:rsidP="007714D3">
          <w:pPr>
            <w:pStyle w:val="Overskrift2udennummer"/>
            <w:rPr>
              <w:lang w:val="en-GB"/>
            </w:rPr>
          </w:pPr>
          <w:r w:rsidRPr="001B064D">
            <w:rPr>
              <w:lang w:val="en-GB"/>
            </w:rPr>
            <w:t>IF CHILDREN UNDER THE AGE OF 18 ARE INVOLVED</w:t>
          </w:r>
        </w:p>
        <w:p w14:paraId="7050703E" w14:textId="77777777" w:rsidR="007714D3" w:rsidRPr="001B064D" w:rsidRDefault="007714D3" w:rsidP="007714D3">
          <w:pPr>
            <w:pStyle w:val="Nummererettekst"/>
            <w:keepNext/>
          </w:pPr>
          <w:r w:rsidRPr="001B064D">
            <w:t>How will you ensure that participation is safe and secure, especially for participants under the age of 18? Who is responsible for ensuring this?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137561051"/>
              <w:placeholder>
                <w:docPart w:val="22A2C959CCBC458999D66A4DB9C1950D"/>
              </w:placeholder>
            </w:sdtPr>
            <w:sdtContent>
              <w:tr w:rsidR="007714D3" w:rsidRPr="001B064D" w14:paraId="608BE08B"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9573928"/>
                      <w:placeholder>
                        <w:docPart w:val="A3BA0F71ADB0411391DBDFB3C0E6882E"/>
                      </w:placeholder>
                      <w:showingPlcHdr/>
                    </w:sdtPr>
                    <w:sdtContent>
                      <w:p w14:paraId="58EEE9CA" w14:textId="77777777" w:rsidR="007714D3" w:rsidRPr="001B064D" w:rsidRDefault="007714D3" w:rsidP="002977C5">
                        <w:r w:rsidRPr="001B064D">
                          <w:t xml:space="preserve"> </w:t>
                        </w:r>
                      </w:p>
                    </w:sdtContent>
                  </w:sdt>
                </w:tc>
              </w:tr>
            </w:sdtContent>
          </w:sdt>
        </w:tbl>
        <w:p w14:paraId="71321F7E" w14:textId="77777777" w:rsidR="007714D3" w:rsidRPr="001B064D" w:rsidRDefault="007714D3" w:rsidP="007714D3">
          <w:pPr>
            <w:pStyle w:val="Nummererettekst"/>
            <w:keepNext/>
          </w:pPr>
          <w:r w:rsidRPr="001B064D">
            <w:t>How will you obtain consent from the children and their parents/guardians?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293288308"/>
              <w:placeholder>
                <w:docPart w:val="32197F4F9A7840D1B68666E1F38D2250"/>
              </w:placeholder>
            </w:sdtPr>
            <w:sdtContent>
              <w:tr w:rsidR="007714D3" w:rsidRPr="001B064D" w14:paraId="2FDE056F" w14:textId="77777777" w:rsidTr="002977C5">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86970417"/>
                      <w:placeholder>
                        <w:docPart w:val="E117C3C86E3C48FC8F05C198B66F1111"/>
                      </w:placeholder>
                      <w:showingPlcHdr/>
                    </w:sdtPr>
                    <w:sdtContent>
                      <w:p w14:paraId="2AEF0D4D" w14:textId="77777777" w:rsidR="007714D3" w:rsidRPr="001B064D" w:rsidRDefault="007714D3" w:rsidP="002977C5">
                        <w:r w:rsidRPr="001B064D">
                          <w:t xml:space="preserve"> </w:t>
                        </w:r>
                      </w:p>
                    </w:sdtContent>
                  </w:sdt>
                </w:tc>
              </w:tr>
            </w:sdtContent>
          </w:sdt>
        </w:tbl>
        <w:p w14:paraId="0EDD2E92" w14:textId="05A6E103" w:rsidR="00680F94" w:rsidRPr="004117B6" w:rsidRDefault="00680F94" w:rsidP="00680F94">
          <w:pPr>
            <w:pStyle w:val="Overskrift3"/>
          </w:pPr>
          <w:r w:rsidRPr="004117B6">
            <w:t xml:space="preserve">Conclusions and next steps: </w:t>
          </w:r>
        </w:p>
        <w:p w14:paraId="56504F3C" w14:textId="77777777" w:rsidR="00680F94" w:rsidRPr="004117B6" w:rsidRDefault="00680F94" w:rsidP="00680F94">
          <w:pPr>
            <w:pStyle w:val="Nummererettekst"/>
            <w:keepNext/>
            <w:numPr>
              <w:ilvl w:val="0"/>
              <w:numId w:val="0"/>
            </w:numPr>
            <w:ind w:left="567" w:hanging="567"/>
          </w:pPr>
          <w:r w:rsidRPr="004117B6">
            <w:t>D.6)</w:t>
          </w:r>
          <w:r w:rsidRPr="004117B6">
            <w:tab/>
            <w:t>What thoughts and questions arose, what conclusions did you reach and what, if any, adjustments are needed in order for the activity to have a more positive impact on children and young people and/or incorporate their perspectives? Describe how you will use these results/the next step(s).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588205742"/>
              <w:placeholder>
                <w:docPart w:val="5823C95687A3419781EA0D1D50E56618"/>
              </w:placeholder>
            </w:sdtPr>
            <w:sdtContent>
              <w:tr w:rsidR="00680F94" w:rsidRPr="004117B6" w14:paraId="31B291A1"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784267917"/>
                      <w:placeholder>
                        <w:docPart w:val="CAE1C5DC258B49189A0B9C16F528DBF5"/>
                      </w:placeholder>
                      <w:showingPlcHdr/>
                    </w:sdtPr>
                    <w:sdtContent>
                      <w:p w14:paraId="61FC937A" w14:textId="77777777" w:rsidR="00680F94" w:rsidRPr="004117B6" w:rsidRDefault="00680F94" w:rsidP="00B07630">
                        <w:r w:rsidRPr="004117B6">
                          <w:t xml:space="preserve"> </w:t>
                        </w:r>
                      </w:p>
                    </w:sdtContent>
                  </w:sdt>
                </w:tc>
              </w:tr>
            </w:sdtContent>
          </w:sdt>
        </w:tbl>
        <w:p w14:paraId="1E681C2D" w14:textId="77777777" w:rsidR="00680F94" w:rsidRPr="004117B6" w:rsidRDefault="00680F94" w:rsidP="00680F94"/>
        <w:p w14:paraId="60E06B61" w14:textId="77777777" w:rsidR="00CB0CB6" w:rsidRPr="004117B6" w:rsidRDefault="00CB0CB6" w:rsidP="00680F94">
          <w:pPr>
            <w:sectPr w:rsidR="00CB0CB6" w:rsidRPr="004117B6"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26BF10CE" w:rsidR="00CB0CB6" w:rsidRPr="004117B6" w:rsidRDefault="00CB0CB6" w:rsidP="009527B4">
          <w:pPr>
            <w:spacing w:after="480"/>
            <w:ind w:left="-595"/>
            <w:rPr>
              <w:noProof/>
            </w:rPr>
          </w:pPr>
          <w:r w:rsidRPr="004117B6">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4117B6">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4117B6" w:rsidRDefault="004627AF" w:rsidP="00CB0CB6">
          <w:pPr>
            <w:pStyle w:val="Overskrift1"/>
            <w:rPr>
              <w:noProof/>
            </w:rPr>
          </w:pPr>
          <w:r w:rsidRPr="004117B6">
            <w:rPr>
              <w:noProof/>
            </w:rPr>
            <w:t>Impact assessment</w:t>
          </w:r>
          <w:r w:rsidR="0060578C" w:rsidRPr="004117B6">
            <w:rPr>
              <w:noProof/>
            </w:rPr>
            <w:t xml:space="preserve"> - </w:t>
          </w:r>
          <w:r w:rsidRPr="004117B6">
            <w:rPr>
              <w:noProof/>
            </w:rPr>
            <w:t>Results</w:t>
          </w:r>
        </w:p>
        <w:p w14:paraId="7B0B15C7" w14:textId="6C9358D8" w:rsidR="00484B46" w:rsidRPr="004117B6" w:rsidRDefault="004627AF" w:rsidP="00484B46">
          <w:pPr>
            <w:spacing w:after="120"/>
          </w:pPr>
          <w:r w:rsidRPr="004117B6">
            <w:t>Collate the results (insights and reflections) from the impact assessment below</w:t>
          </w:r>
          <w:r w:rsidR="00484B46" w:rsidRPr="004117B6">
            <w:t>.</w:t>
          </w:r>
        </w:p>
        <w:p w14:paraId="39A91F01" w14:textId="6084202B" w:rsidR="00484B46" w:rsidRPr="004117B6" w:rsidRDefault="004627AF" w:rsidP="00484B46">
          <w:pPr>
            <w:spacing w:after="0" w:line="240" w:lineRule="atLeast"/>
            <w:rPr>
              <w:i/>
              <w:iCs/>
            </w:rPr>
          </w:pPr>
          <w:r w:rsidRPr="004117B6">
            <w:rPr>
              <w:i/>
              <w:iCs/>
            </w:rPr>
            <w:t>What activity did you assess</w:t>
          </w:r>
          <w:r w:rsidR="00484B46" w:rsidRPr="004117B6">
            <w:rPr>
              <w:i/>
              <w:iCs/>
            </w:rPr>
            <w:t xml:space="preserve">? </w:t>
          </w:r>
        </w:p>
        <w:p w14:paraId="5E42C6B9" w14:textId="663BBD32" w:rsidR="00484B46" w:rsidRPr="004117B6" w:rsidRDefault="004627AF" w:rsidP="00484B46">
          <w:pPr>
            <w:spacing w:after="0" w:line="240" w:lineRule="atLeast"/>
            <w:rPr>
              <w:i/>
              <w:iCs/>
            </w:rPr>
          </w:pPr>
          <w:r w:rsidRPr="004117B6">
            <w:rPr>
              <w:i/>
              <w:iCs/>
            </w:rPr>
            <w:t>When was the assessment conducted</w:t>
          </w:r>
          <w:r w:rsidR="00CB0CB6" w:rsidRPr="004117B6">
            <w:rPr>
              <w:i/>
              <w:iCs/>
            </w:rPr>
            <w:t>?</w:t>
          </w:r>
        </w:p>
        <w:p w14:paraId="493FAA32" w14:textId="29F97894" w:rsidR="00484B46" w:rsidRPr="004117B6" w:rsidRDefault="004627AF" w:rsidP="004627AF">
          <w:pPr>
            <w:spacing w:after="180" w:line="240" w:lineRule="atLeast"/>
            <w:rPr>
              <w:i/>
              <w:iCs/>
            </w:rPr>
          </w:pPr>
          <w:r w:rsidRPr="004117B6">
            <w:rPr>
              <w:i/>
              <w:iCs/>
            </w:rPr>
            <w:t>Who conducted it</w:t>
          </w:r>
          <w:r w:rsidR="00CB0CB6" w:rsidRPr="004117B6">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4117B6"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4117B6" w:rsidRDefault="00484B46" w:rsidP="00DF0921">
                        <w:pPr>
                          <w:pStyle w:val="Formularfelt"/>
                        </w:pPr>
                        <w:r w:rsidRPr="004117B6">
                          <w:t xml:space="preserve"> </w:t>
                        </w:r>
                      </w:p>
                    </w:sdtContent>
                  </w:sdt>
                </w:tc>
              </w:tr>
            </w:sdtContent>
          </w:sdt>
        </w:tbl>
        <w:p w14:paraId="05B4FCCD" w14:textId="0BB77D0C" w:rsidR="00CB0CB6" w:rsidRPr="004117B6" w:rsidRDefault="004627AF" w:rsidP="00E05B16">
          <w:pPr>
            <w:pStyle w:val="Overskrift2udennummer"/>
            <w:rPr>
              <w:lang w:val="en-GB"/>
            </w:rPr>
          </w:pPr>
          <w:r w:rsidRPr="004117B6">
            <w:rPr>
              <w:lang w:val="en-GB"/>
            </w:rPr>
            <w:t>THE CLIMATE AND ENVIRONMENT</w:t>
          </w:r>
        </w:p>
        <w:p w14:paraId="0B52ED2A" w14:textId="709C8055" w:rsidR="00CB0CB6" w:rsidRPr="004117B6" w:rsidRDefault="004627AF" w:rsidP="00E05B16">
          <w:r w:rsidRPr="004117B6">
            <w:t>Insert text from the box under</w:t>
          </w:r>
          <w:r w:rsidR="00CB0CB6" w:rsidRPr="004117B6">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4117B6"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4117B6" w:rsidRDefault="00CB0CB6" w:rsidP="00DF0921">
                        <w:pPr>
                          <w:pStyle w:val="Formularfelt"/>
                        </w:pPr>
                        <w:r w:rsidRPr="004117B6">
                          <w:t xml:space="preserve"> </w:t>
                        </w:r>
                      </w:p>
                    </w:sdtContent>
                  </w:sdt>
                </w:tc>
              </w:tr>
            </w:sdtContent>
          </w:sdt>
        </w:tbl>
        <w:p w14:paraId="30B9116A" w14:textId="654C25C8" w:rsidR="00CB0CB6" w:rsidRPr="004117B6" w:rsidRDefault="00850326" w:rsidP="00E05B16">
          <w:pPr>
            <w:pStyle w:val="Overskrift2udennummer"/>
            <w:rPr>
              <w:rFonts w:eastAsia="Corbel"/>
              <w:lang w:val="en-GB"/>
            </w:rPr>
          </w:pPr>
          <w:r w:rsidRPr="004117B6">
            <w:rPr>
              <w:lang w:val="en-GB"/>
            </w:rPr>
            <w:t>EQUALITY AND ACCESSIBILITY</w:t>
          </w:r>
        </w:p>
        <w:p w14:paraId="463A5BF3" w14:textId="5A28E6C5" w:rsidR="00CB0CB6" w:rsidRPr="004117B6" w:rsidRDefault="004627AF" w:rsidP="00CB0CB6">
          <w:r w:rsidRPr="004117B6">
            <w:t xml:space="preserve">Insert text from the box under </w:t>
          </w:r>
          <w:r w:rsidR="00CB0CB6" w:rsidRPr="004117B6">
            <w:t>C.1</w:t>
          </w:r>
          <w:r w:rsidR="00B56A60" w:rsidRPr="004117B6">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4117B6"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4117B6" w:rsidRDefault="00CB0CB6" w:rsidP="00DF0921">
                        <w:pPr>
                          <w:pStyle w:val="Formularfelt"/>
                        </w:pPr>
                        <w:r w:rsidRPr="004117B6">
                          <w:t xml:space="preserve"> </w:t>
                        </w:r>
                      </w:p>
                    </w:sdtContent>
                  </w:sdt>
                </w:tc>
              </w:tr>
            </w:sdtContent>
          </w:sdt>
        </w:tbl>
        <w:p w14:paraId="2F407A7A" w14:textId="77777777" w:rsidR="00021DC8" w:rsidRPr="004117B6" w:rsidRDefault="00021DC8" w:rsidP="00021DC8">
          <w:pPr>
            <w:pStyle w:val="Overskrift2udennummer"/>
            <w:rPr>
              <w:rFonts w:eastAsia="Corbel"/>
              <w:lang w:val="en-GB"/>
            </w:rPr>
          </w:pPr>
          <w:r w:rsidRPr="004117B6">
            <w:rPr>
              <w:lang w:val="en-GB"/>
            </w:rPr>
            <w:t>Children’s rights and young people’s perspectives</w:t>
          </w:r>
        </w:p>
        <w:p w14:paraId="57A77655" w14:textId="77777777" w:rsidR="00021DC8" w:rsidRPr="004117B6" w:rsidRDefault="00021DC8" w:rsidP="00021DC8">
          <w:r w:rsidRPr="004117B6">
            <w:t>Insert text from the box under D.6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0469431"/>
              <w:placeholder>
                <w:docPart w:val="9995B4159FE04A1388AF2A7C9D718D53"/>
              </w:placeholder>
            </w:sdtPr>
            <w:sdtContent>
              <w:tr w:rsidR="00021DC8" w:rsidRPr="004117B6" w14:paraId="3EA204E5"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7651676"/>
                      <w:placeholder>
                        <w:docPart w:val="FC285697F8BD41598DB325666CA2245E"/>
                      </w:placeholder>
                      <w:showingPlcHdr/>
                    </w:sdtPr>
                    <w:sdtContent>
                      <w:p w14:paraId="4E7376D1" w14:textId="77777777" w:rsidR="00021DC8" w:rsidRPr="004117B6" w:rsidRDefault="00021DC8" w:rsidP="00B07630">
                        <w:pPr>
                          <w:pStyle w:val="Formularfelt"/>
                        </w:pPr>
                        <w:r w:rsidRPr="004117B6">
                          <w:t xml:space="preserve"> </w:t>
                        </w:r>
                      </w:p>
                    </w:sdtContent>
                  </w:sdt>
                </w:tc>
              </w:tr>
            </w:sdtContent>
          </w:sdt>
        </w:tbl>
        <w:p w14:paraId="179D8DFA" w14:textId="77777777" w:rsidR="00CB0CB6" w:rsidRPr="004117B6" w:rsidRDefault="00CB0CB6"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4117B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4117B6" w:rsidRDefault="00850326" w:rsidP="00E05B16">
                    <w:pPr>
                      <w:pStyle w:val="Tabelkolonneoverskrift"/>
                    </w:pPr>
                    <w:r w:rsidRPr="004117B6">
                      <w:t>What are the key insights</w:t>
                    </w:r>
                    <w:r w:rsidR="00E05B16" w:rsidRPr="004117B6">
                      <w:t>?</w:t>
                    </w:r>
                  </w:p>
                </w:tc>
                <w:tc>
                  <w:tcPr>
                    <w:tcW w:w="4253" w:type="dxa"/>
                    <w:tcBorders>
                      <w:bottom w:val="single" w:sz="4" w:space="0" w:color="385988" w:themeColor="text2"/>
                    </w:tcBorders>
                    <w:tcMar>
                      <w:left w:w="0" w:type="dxa"/>
                      <w:right w:w="0" w:type="dxa"/>
                    </w:tcMar>
                  </w:tcPr>
                  <w:p w14:paraId="10594D92" w14:textId="18FCA8E4" w:rsidR="00E05B16" w:rsidRPr="004117B6" w:rsidRDefault="00850326" w:rsidP="00E05B16">
                    <w:pPr>
                      <w:pStyle w:val="Tabelkolonneoverskrift"/>
                    </w:pPr>
                    <w:r w:rsidRPr="004117B6">
                      <w:t>How will you act on them</w:t>
                    </w:r>
                    <w:r w:rsidR="00E05B16" w:rsidRPr="004117B6">
                      <w:t>?</w:t>
                    </w:r>
                  </w:p>
                </w:tc>
              </w:tr>
              <w:tr w:rsidR="00E05B16" w:rsidRPr="004117B6"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4117B6" w:rsidRDefault="00E05B16" w:rsidP="00E05B16">
                        <w:pPr>
                          <w:pStyle w:val="Tabeltalliste"/>
                          <w:contextualSpacing w:val="0"/>
                        </w:pPr>
                        <w:r w:rsidRPr="004117B6">
                          <w:rPr>
                            <w:rStyle w:val="Pladsholdertekst"/>
                            <w:color w:val="6E6E6E"/>
                          </w:rPr>
                          <w:t>[</w:t>
                        </w:r>
                        <w:r w:rsidR="00992746" w:rsidRPr="004117B6">
                          <w:rPr>
                            <w:rStyle w:val="Pladsholdertekst"/>
                            <w:color w:val="6E6E6E"/>
                          </w:rPr>
                          <w:t>Press</w:t>
                        </w:r>
                        <w:r w:rsidRPr="004117B6">
                          <w:rPr>
                            <w:rStyle w:val="Pladsholdertekst"/>
                            <w:color w:val="6E6E6E"/>
                          </w:rPr>
                          <w:t xml:space="preserve"> Enter </w:t>
                        </w:r>
                        <w:r w:rsidR="00992746" w:rsidRPr="004117B6">
                          <w:rPr>
                            <w:rStyle w:val="Pladsholdertekst"/>
                            <w:color w:val="6E6E6E"/>
                          </w:rPr>
                          <w:t>to add</w:t>
                        </w:r>
                        <w:r w:rsidRPr="004117B6">
                          <w:rPr>
                            <w:rStyle w:val="Pladsholdertekst"/>
                            <w:color w:val="6E6E6E"/>
                          </w:rPr>
                          <w:t xml:space="preserve"> </w:t>
                        </w:r>
                        <w:r w:rsidR="00992746" w:rsidRPr="004117B6">
                          <w:rPr>
                            <w:rStyle w:val="Pladsholdertekst"/>
                            <w:color w:val="6E6E6E"/>
                          </w:rPr>
                          <w:t>a new numbered</w:t>
                        </w:r>
                        <w:r w:rsidRPr="004117B6">
                          <w:rPr>
                            <w:rStyle w:val="Pladsholdertekst"/>
                            <w:color w:val="6E6E6E"/>
                          </w:rPr>
                          <w:t xml:space="preserve"> </w:t>
                        </w:r>
                        <w:r w:rsidR="00992746" w:rsidRPr="004117B6">
                          <w:rPr>
                            <w:rStyle w:val="Pladsholdertekst"/>
                            <w:color w:val="6E6E6E"/>
                          </w:rPr>
                          <w:t>item</w:t>
                        </w:r>
                        <w:r w:rsidRPr="004117B6">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4117B6" w:rsidRDefault="00E05B16" w:rsidP="00E05B16">
                        <w:pPr>
                          <w:pStyle w:val="Tabeltalliste"/>
                          <w:numPr>
                            <w:ilvl w:val="0"/>
                            <w:numId w:val="22"/>
                          </w:numPr>
                          <w:contextualSpacing w:val="0"/>
                        </w:pPr>
                        <w:r w:rsidRPr="004117B6">
                          <w:rPr>
                            <w:rStyle w:val="Pladsholdertekst"/>
                            <w:color w:val="6E6E6E"/>
                          </w:rPr>
                          <w:t>[</w:t>
                        </w:r>
                        <w:r w:rsidR="00992746" w:rsidRPr="004117B6">
                          <w:rPr>
                            <w:rStyle w:val="Pladsholdertekst"/>
                            <w:color w:val="6E6E6E"/>
                          </w:rPr>
                          <w:t>Press Enter to add a new numbered item</w:t>
                        </w:r>
                        <w:r w:rsidRPr="004117B6">
                          <w:rPr>
                            <w:rStyle w:val="Pladsholdertekst"/>
                            <w:color w:val="6E6E6E"/>
                          </w:rPr>
                          <w:t>]</w:t>
                        </w:r>
                      </w:p>
                    </w:tc>
                  </w:sdtContent>
                </w:sdt>
              </w:tr>
            </w:tbl>
          </w:sdtContent>
        </w:sdt>
        <w:p w14:paraId="32DEA758" w14:textId="65029AA6" w:rsidR="00CB0CB6" w:rsidRPr="004117B6" w:rsidRDefault="00000000" w:rsidP="00E11330"/>
      </w:sdtContent>
    </w:sdt>
    <w:sectPr w:rsidR="00CB0CB6" w:rsidRPr="004117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01FAA" w14:textId="77777777" w:rsidR="00D367A3" w:rsidRDefault="00D367A3">
      <w:pPr>
        <w:spacing w:after="0" w:line="240" w:lineRule="auto"/>
      </w:pPr>
      <w:r>
        <w:separator/>
      </w:r>
    </w:p>
  </w:endnote>
  <w:endnote w:type="continuationSeparator" w:id="0">
    <w:p w14:paraId="239CE1FC" w14:textId="77777777" w:rsidR="00D367A3" w:rsidRDefault="00D36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40214" w14:textId="77777777" w:rsidR="00D367A3" w:rsidRDefault="00D367A3">
      <w:pPr>
        <w:spacing w:after="0" w:line="240" w:lineRule="auto"/>
      </w:pPr>
      <w:r>
        <w:separator/>
      </w:r>
    </w:p>
  </w:footnote>
  <w:footnote w:type="continuationSeparator" w:id="0">
    <w:p w14:paraId="29B450E6" w14:textId="77777777" w:rsidR="00D367A3" w:rsidRDefault="00D36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AA0ACED0"/>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 w:numId="26" w16cid:durableId="95367301">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970801">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1DC8"/>
    <w:rsid w:val="00024D54"/>
    <w:rsid w:val="00044ABD"/>
    <w:rsid w:val="00047037"/>
    <w:rsid w:val="000552E3"/>
    <w:rsid w:val="000A4B33"/>
    <w:rsid w:val="000B5F4B"/>
    <w:rsid w:val="000E7C55"/>
    <w:rsid w:val="000F6FDC"/>
    <w:rsid w:val="00101B29"/>
    <w:rsid w:val="00102F39"/>
    <w:rsid w:val="0010633A"/>
    <w:rsid w:val="00112705"/>
    <w:rsid w:val="00117695"/>
    <w:rsid w:val="00137347"/>
    <w:rsid w:val="001602A4"/>
    <w:rsid w:val="00163EC2"/>
    <w:rsid w:val="00166625"/>
    <w:rsid w:val="00173760"/>
    <w:rsid w:val="00176162"/>
    <w:rsid w:val="001769FA"/>
    <w:rsid w:val="00181BE2"/>
    <w:rsid w:val="001976CA"/>
    <w:rsid w:val="001A2826"/>
    <w:rsid w:val="001A5612"/>
    <w:rsid w:val="001B225B"/>
    <w:rsid w:val="001B4F14"/>
    <w:rsid w:val="001B7856"/>
    <w:rsid w:val="001E34F4"/>
    <w:rsid w:val="001F1596"/>
    <w:rsid w:val="001F466E"/>
    <w:rsid w:val="0021222E"/>
    <w:rsid w:val="0021290A"/>
    <w:rsid w:val="0022123A"/>
    <w:rsid w:val="0024551A"/>
    <w:rsid w:val="00255000"/>
    <w:rsid w:val="00256AFE"/>
    <w:rsid w:val="00264E08"/>
    <w:rsid w:val="002657FE"/>
    <w:rsid w:val="0027175C"/>
    <w:rsid w:val="002743D1"/>
    <w:rsid w:val="00282F24"/>
    <w:rsid w:val="002867BE"/>
    <w:rsid w:val="002961F8"/>
    <w:rsid w:val="002E69F7"/>
    <w:rsid w:val="003025AC"/>
    <w:rsid w:val="00314867"/>
    <w:rsid w:val="0032646C"/>
    <w:rsid w:val="003334BB"/>
    <w:rsid w:val="00370CFF"/>
    <w:rsid w:val="00374B8C"/>
    <w:rsid w:val="00387D20"/>
    <w:rsid w:val="003909B9"/>
    <w:rsid w:val="00394110"/>
    <w:rsid w:val="0039632E"/>
    <w:rsid w:val="003B00A6"/>
    <w:rsid w:val="003C6707"/>
    <w:rsid w:val="003D0194"/>
    <w:rsid w:val="003D5896"/>
    <w:rsid w:val="003E38C3"/>
    <w:rsid w:val="003E5952"/>
    <w:rsid w:val="003F39D9"/>
    <w:rsid w:val="00403540"/>
    <w:rsid w:val="004062EE"/>
    <w:rsid w:val="004117B6"/>
    <w:rsid w:val="00427030"/>
    <w:rsid w:val="00437141"/>
    <w:rsid w:val="0043778F"/>
    <w:rsid w:val="004627AF"/>
    <w:rsid w:val="0047442E"/>
    <w:rsid w:val="00475755"/>
    <w:rsid w:val="00476975"/>
    <w:rsid w:val="00480ED8"/>
    <w:rsid w:val="0048480E"/>
    <w:rsid w:val="00484B46"/>
    <w:rsid w:val="00493A0A"/>
    <w:rsid w:val="00493B9C"/>
    <w:rsid w:val="004B567E"/>
    <w:rsid w:val="004B72B8"/>
    <w:rsid w:val="004C4B7F"/>
    <w:rsid w:val="004F409F"/>
    <w:rsid w:val="004F44C8"/>
    <w:rsid w:val="004F502A"/>
    <w:rsid w:val="004F7ECF"/>
    <w:rsid w:val="00522A32"/>
    <w:rsid w:val="00523AF0"/>
    <w:rsid w:val="00550B7E"/>
    <w:rsid w:val="005630FC"/>
    <w:rsid w:val="00564A3C"/>
    <w:rsid w:val="005A39D3"/>
    <w:rsid w:val="005B62E5"/>
    <w:rsid w:val="005C4EA4"/>
    <w:rsid w:val="005F1065"/>
    <w:rsid w:val="0060280C"/>
    <w:rsid w:val="0060578C"/>
    <w:rsid w:val="006134BD"/>
    <w:rsid w:val="00624E36"/>
    <w:rsid w:val="00631D97"/>
    <w:rsid w:val="0065346F"/>
    <w:rsid w:val="00670839"/>
    <w:rsid w:val="00680F94"/>
    <w:rsid w:val="006905F1"/>
    <w:rsid w:val="006B31B0"/>
    <w:rsid w:val="006B66D9"/>
    <w:rsid w:val="006C55C1"/>
    <w:rsid w:val="006C762F"/>
    <w:rsid w:val="00711E61"/>
    <w:rsid w:val="00722A4F"/>
    <w:rsid w:val="00727668"/>
    <w:rsid w:val="00751F72"/>
    <w:rsid w:val="0075558B"/>
    <w:rsid w:val="00765703"/>
    <w:rsid w:val="00767266"/>
    <w:rsid w:val="007714D3"/>
    <w:rsid w:val="0077164B"/>
    <w:rsid w:val="00775F02"/>
    <w:rsid w:val="00776D74"/>
    <w:rsid w:val="007830A9"/>
    <w:rsid w:val="00786E0E"/>
    <w:rsid w:val="007A110A"/>
    <w:rsid w:val="007A6BE7"/>
    <w:rsid w:val="007A7F57"/>
    <w:rsid w:val="007D120B"/>
    <w:rsid w:val="007F6687"/>
    <w:rsid w:val="008037F3"/>
    <w:rsid w:val="00803B32"/>
    <w:rsid w:val="00811A86"/>
    <w:rsid w:val="00845988"/>
    <w:rsid w:val="00850326"/>
    <w:rsid w:val="00855386"/>
    <w:rsid w:val="00874D8A"/>
    <w:rsid w:val="00882ACD"/>
    <w:rsid w:val="008864EE"/>
    <w:rsid w:val="00887C7E"/>
    <w:rsid w:val="008929CB"/>
    <w:rsid w:val="008B532A"/>
    <w:rsid w:val="008C4A36"/>
    <w:rsid w:val="008F21E5"/>
    <w:rsid w:val="008F4B54"/>
    <w:rsid w:val="00903968"/>
    <w:rsid w:val="009044E5"/>
    <w:rsid w:val="009067D8"/>
    <w:rsid w:val="0091259E"/>
    <w:rsid w:val="0092581C"/>
    <w:rsid w:val="009267FD"/>
    <w:rsid w:val="009323E2"/>
    <w:rsid w:val="0093438E"/>
    <w:rsid w:val="00942661"/>
    <w:rsid w:val="009527B4"/>
    <w:rsid w:val="00966369"/>
    <w:rsid w:val="00970896"/>
    <w:rsid w:val="00971B24"/>
    <w:rsid w:val="00974E3D"/>
    <w:rsid w:val="00986674"/>
    <w:rsid w:val="00992746"/>
    <w:rsid w:val="00995275"/>
    <w:rsid w:val="009A1304"/>
    <w:rsid w:val="009A4F0A"/>
    <w:rsid w:val="009A64D2"/>
    <w:rsid w:val="009B0217"/>
    <w:rsid w:val="009B7C18"/>
    <w:rsid w:val="009F6E45"/>
    <w:rsid w:val="00A13F6A"/>
    <w:rsid w:val="00A2462A"/>
    <w:rsid w:val="00A250E1"/>
    <w:rsid w:val="00A3195F"/>
    <w:rsid w:val="00A341CE"/>
    <w:rsid w:val="00A34FC9"/>
    <w:rsid w:val="00A460BF"/>
    <w:rsid w:val="00A52470"/>
    <w:rsid w:val="00A55225"/>
    <w:rsid w:val="00A605EA"/>
    <w:rsid w:val="00A6106D"/>
    <w:rsid w:val="00A61F0D"/>
    <w:rsid w:val="00A6324A"/>
    <w:rsid w:val="00A71273"/>
    <w:rsid w:val="00A807F6"/>
    <w:rsid w:val="00A9032A"/>
    <w:rsid w:val="00A90DB1"/>
    <w:rsid w:val="00AA42FE"/>
    <w:rsid w:val="00AB4414"/>
    <w:rsid w:val="00AB5039"/>
    <w:rsid w:val="00AC7ACC"/>
    <w:rsid w:val="00AE2EC0"/>
    <w:rsid w:val="00AE4770"/>
    <w:rsid w:val="00AF40CE"/>
    <w:rsid w:val="00B03301"/>
    <w:rsid w:val="00B403B6"/>
    <w:rsid w:val="00B40D17"/>
    <w:rsid w:val="00B53075"/>
    <w:rsid w:val="00B56A60"/>
    <w:rsid w:val="00B65A1E"/>
    <w:rsid w:val="00B73025"/>
    <w:rsid w:val="00B75B91"/>
    <w:rsid w:val="00B90C92"/>
    <w:rsid w:val="00B97DC8"/>
    <w:rsid w:val="00BB4D35"/>
    <w:rsid w:val="00BB6A75"/>
    <w:rsid w:val="00BC296E"/>
    <w:rsid w:val="00BC3AA7"/>
    <w:rsid w:val="00BF0911"/>
    <w:rsid w:val="00BF1773"/>
    <w:rsid w:val="00C00377"/>
    <w:rsid w:val="00C038A8"/>
    <w:rsid w:val="00C14DDE"/>
    <w:rsid w:val="00C22C12"/>
    <w:rsid w:val="00C2502B"/>
    <w:rsid w:val="00C344DD"/>
    <w:rsid w:val="00C43FD6"/>
    <w:rsid w:val="00C468D5"/>
    <w:rsid w:val="00C523EC"/>
    <w:rsid w:val="00C54BA0"/>
    <w:rsid w:val="00C811AA"/>
    <w:rsid w:val="00C90E9A"/>
    <w:rsid w:val="00CB0CB6"/>
    <w:rsid w:val="00CE7C24"/>
    <w:rsid w:val="00CF73FE"/>
    <w:rsid w:val="00D037A8"/>
    <w:rsid w:val="00D22349"/>
    <w:rsid w:val="00D367A3"/>
    <w:rsid w:val="00D55E92"/>
    <w:rsid w:val="00D619C0"/>
    <w:rsid w:val="00D62EA1"/>
    <w:rsid w:val="00D72CEB"/>
    <w:rsid w:val="00DC045E"/>
    <w:rsid w:val="00DD493C"/>
    <w:rsid w:val="00DE2086"/>
    <w:rsid w:val="00E0052B"/>
    <w:rsid w:val="00E05740"/>
    <w:rsid w:val="00E05B16"/>
    <w:rsid w:val="00E11330"/>
    <w:rsid w:val="00E33C1A"/>
    <w:rsid w:val="00E3644D"/>
    <w:rsid w:val="00E46357"/>
    <w:rsid w:val="00E52368"/>
    <w:rsid w:val="00E647C0"/>
    <w:rsid w:val="00E7358D"/>
    <w:rsid w:val="00E81BE4"/>
    <w:rsid w:val="00E83327"/>
    <w:rsid w:val="00E85459"/>
    <w:rsid w:val="00EA0DCF"/>
    <w:rsid w:val="00EC03DB"/>
    <w:rsid w:val="00EC14AC"/>
    <w:rsid w:val="00EC3E3B"/>
    <w:rsid w:val="00EC6188"/>
    <w:rsid w:val="00EE61EE"/>
    <w:rsid w:val="00EF1483"/>
    <w:rsid w:val="00EF5185"/>
    <w:rsid w:val="00EF63E9"/>
    <w:rsid w:val="00F24DC4"/>
    <w:rsid w:val="00F277E7"/>
    <w:rsid w:val="00F31F39"/>
    <w:rsid w:val="00F444B2"/>
    <w:rsid w:val="00F46C61"/>
    <w:rsid w:val="00F62F13"/>
    <w:rsid w:val="00F65D42"/>
    <w:rsid w:val="00F7561D"/>
    <w:rsid w:val="00F77BCE"/>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1769FA"/>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1769FA"/>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1769FA"/>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1769FA"/>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1769FA"/>
    <w:rPr>
      <w:rFonts w:asciiTheme="majorHAnsi" w:eastAsiaTheme="majorEastAsia" w:hAnsiTheme="majorHAnsi" w:cstheme="majorBidi"/>
      <w:b/>
      <w:color w:val="191919" w:themeColor="text1"/>
      <w:szCs w:val="24"/>
      <w:lang w:val="en-GB"/>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1769FA"/>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1769FA"/>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1769FA"/>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1769FA"/>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1769FA"/>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1769FA"/>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0-012/"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1D1B24" w:rsidP="006235DB">
          <w:pPr>
            <w:pStyle w:val="709E487FAE4744CCB26EEB9E6030B56A"/>
          </w:pPr>
          <w:r w:rsidRPr="004117B6">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1D1B24" w:rsidP="006235DB">
          <w:pPr>
            <w:pStyle w:val="A6555DC0B3CE47C0BF4D890E9CAA77E3"/>
          </w:pPr>
          <w:r w:rsidRPr="004117B6">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1D1B24" w:rsidP="006235DB">
          <w:pPr>
            <w:pStyle w:val="31EC021CA8B148AB8290723CDAC86069"/>
          </w:pPr>
          <w:r w:rsidRPr="004117B6">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1D1B24" w:rsidP="006235DB">
          <w:pPr>
            <w:pStyle w:val="47063991D7ED4987AE402611F78D5A40"/>
          </w:pPr>
          <w:r w:rsidRPr="004117B6">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1D1B24" w:rsidP="006235DB">
          <w:pPr>
            <w:pStyle w:val="88FEBA997F9E4962B066E9EB34369A03"/>
          </w:pPr>
          <w:r w:rsidRPr="004117B6">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1D1B24" w:rsidP="006235DB">
          <w:pPr>
            <w:pStyle w:val="701DD923EC8C47A3823817EAE3520AB1"/>
          </w:pPr>
          <w:r w:rsidRPr="004117B6">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1D1B24" w:rsidP="006235DB">
          <w:pPr>
            <w:pStyle w:val="56165E95749342CDA664B429244FDE50"/>
          </w:pPr>
          <w:r w:rsidRPr="004117B6">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1D1B24" w:rsidP="006235DB">
          <w:pPr>
            <w:pStyle w:val="9C9EE6D4304844EC9E0FB5C32455BC8D"/>
          </w:pPr>
          <w:r w:rsidRPr="004117B6">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1D1B24" w:rsidP="006235DB">
          <w:pPr>
            <w:pStyle w:val="98B85333A4BA4D54AEF6ECB0CD234DBF"/>
          </w:pPr>
          <w:r w:rsidRPr="004117B6">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1D1B24" w:rsidP="006235DB">
          <w:pPr>
            <w:pStyle w:val="3258A3F036584AFB9A2CFA7659C86D45"/>
          </w:pPr>
          <w:r w:rsidRPr="004117B6">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1D1B24" w:rsidP="006235DB">
          <w:pPr>
            <w:pStyle w:val="88F30366E2C847468B010251926CF4DA"/>
          </w:pPr>
          <w:r w:rsidRPr="004117B6">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1D1B24" w:rsidP="006235DB">
          <w:pPr>
            <w:pStyle w:val="18A63D681A7C44F0B463FBF43C9670BF"/>
          </w:pPr>
          <w:r w:rsidRPr="004117B6">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1D1B24" w:rsidP="006235DB">
          <w:pPr>
            <w:pStyle w:val="48554CF82B79471F9F08E3A043DF63A7"/>
          </w:pPr>
          <w:r w:rsidRPr="004117B6">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1D1B24" w:rsidP="006235DB">
          <w:pPr>
            <w:pStyle w:val="F7A4EF89D9A34CCBB951192A1D3F4624"/>
          </w:pPr>
          <w:r w:rsidRPr="004117B6">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1D1B24" w:rsidP="006235DB">
          <w:pPr>
            <w:pStyle w:val="B4353B4E5CE446FCB1331C0A18ADB46F"/>
          </w:pPr>
          <w:r w:rsidRPr="004117B6">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1D1B24" w:rsidP="006235DB">
          <w:pPr>
            <w:pStyle w:val="B49CC2FCFF614B138AF03B8E95C190FE"/>
          </w:pPr>
          <w:r w:rsidRPr="004117B6">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1D1B24" w:rsidP="006235DB">
          <w:pPr>
            <w:pStyle w:val="9EC642A215EB4455BF9FFB8FA8C7524A"/>
          </w:pPr>
          <w:r w:rsidRPr="004117B6">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1D1B24" w:rsidP="006235DB">
          <w:pPr>
            <w:pStyle w:val="E8861742895F4B448D1E699F96C091E8"/>
          </w:pPr>
          <w:r w:rsidRPr="004117B6">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1D1B24" w:rsidP="006235DB">
          <w:pPr>
            <w:pStyle w:val="B2EE056F943A48C780B07680BE1AEA76"/>
          </w:pPr>
          <w:r w:rsidRPr="004117B6">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1D1B24" w:rsidP="006235DB">
          <w:pPr>
            <w:pStyle w:val="D6A61609A1BB46CE848A7099C747120C"/>
          </w:pPr>
          <w:r w:rsidRPr="004117B6">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1D1B24" w:rsidP="006235DB">
          <w:pPr>
            <w:pStyle w:val="01D0AA4E7F16494284EF61A67993796F"/>
          </w:pPr>
          <w:r w:rsidRPr="004117B6">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1D1B24" w:rsidP="006235DB">
          <w:pPr>
            <w:pStyle w:val="639A42AFFDDE455A8B8C0E2455176DFF"/>
          </w:pPr>
          <w:r w:rsidRPr="004117B6">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1D1B24" w:rsidP="006235DB">
          <w:pPr>
            <w:pStyle w:val="CFA7E83B0887448F94E3FBE4D1436DAD"/>
          </w:pPr>
          <w:r w:rsidRPr="004117B6">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1D1B24" w:rsidP="006235DB">
          <w:pPr>
            <w:pStyle w:val="54F121A0A5C14DB79E0DD5AC97EB4B60"/>
          </w:pPr>
          <w:r w:rsidRPr="004117B6">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1D1B24" w:rsidP="006235DB">
          <w:pPr>
            <w:pStyle w:val="803E07CF32FD4977AD69773705F1670A"/>
          </w:pPr>
          <w:r w:rsidRPr="004117B6">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1D1B24" w:rsidP="006235DB">
          <w:pPr>
            <w:pStyle w:val="677F7C8651E94718B4C4F889CBDB048D"/>
          </w:pPr>
          <w:r w:rsidRPr="004117B6">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1D1B24" w:rsidP="001D1B24">
          <w:pPr>
            <w:pStyle w:val="B00F91EDEA8C44998F0ECBB531ADEA52"/>
          </w:pPr>
          <w:r w:rsidRPr="004117B6">
            <w:rPr>
              <w:rStyle w:val="Pladsholdertekst"/>
              <w:color w:val="6E6E6E"/>
            </w:rPr>
            <w:t>[Press Enter to add a new numbered item]</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1D1B24" w:rsidP="001D1B24">
          <w:pPr>
            <w:pStyle w:val="33F1709CFB95498493925EF25C0B3773"/>
          </w:pPr>
          <w:r w:rsidRPr="004117B6">
            <w:rPr>
              <w:rStyle w:val="Pladsholdertekst"/>
              <w:color w:val="6E6E6E"/>
            </w:rPr>
            <w:t>[Press Enter to add a new numbered item]</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657FF9F93A204D199DA37569B3C1A806"/>
        <w:category>
          <w:name w:val="Generelt"/>
          <w:gallery w:val="placeholder"/>
        </w:category>
        <w:types>
          <w:type w:val="bbPlcHdr"/>
        </w:types>
        <w:behaviors>
          <w:behavior w:val="content"/>
        </w:behaviors>
        <w:guid w:val="{9E0CD7BD-262E-4942-82F2-2858F846F493}"/>
      </w:docPartPr>
      <w:docPartBody>
        <w:p w:rsidR="007B6926" w:rsidRDefault="00EB19EA" w:rsidP="00EB19EA">
          <w:pPr>
            <w:pStyle w:val="657FF9F93A204D199DA37569B3C1A806"/>
          </w:pPr>
          <w:r w:rsidRPr="004F3E62">
            <w:rPr>
              <w:rStyle w:val="Pladsholdertekst"/>
            </w:rPr>
            <w:t>Klik eller tryk her for at skrive tekst.</w:t>
          </w:r>
        </w:p>
      </w:docPartBody>
    </w:docPart>
    <w:docPart>
      <w:docPartPr>
        <w:name w:val="68FEA7E66AF04876ACABC2DE45117DC3"/>
        <w:category>
          <w:name w:val="Generelt"/>
          <w:gallery w:val="placeholder"/>
        </w:category>
        <w:types>
          <w:type w:val="bbPlcHdr"/>
        </w:types>
        <w:behaviors>
          <w:behavior w:val="content"/>
        </w:behaviors>
        <w:guid w:val="{46D40457-473B-4383-A24E-E798399C6BBF}"/>
      </w:docPartPr>
      <w:docPartBody>
        <w:p w:rsidR="007B6926" w:rsidRDefault="00EB19EA" w:rsidP="00EB19EA">
          <w:pPr>
            <w:pStyle w:val="68FEA7E66AF04876ACABC2DE45117DC3"/>
          </w:pPr>
          <w:r w:rsidRPr="004F3E62">
            <w:rPr>
              <w:rStyle w:val="Pladsholdertekst"/>
            </w:rPr>
            <w:t>Klik eller tryk her for at skrive tekst.</w:t>
          </w:r>
        </w:p>
      </w:docPartBody>
    </w:docPart>
    <w:docPart>
      <w:docPartPr>
        <w:name w:val="0E0DDCB911244D47A7D7C8346E3D37DD"/>
        <w:category>
          <w:name w:val="Generelt"/>
          <w:gallery w:val="placeholder"/>
        </w:category>
        <w:types>
          <w:type w:val="bbPlcHdr"/>
        </w:types>
        <w:behaviors>
          <w:behavior w:val="content"/>
        </w:behaviors>
        <w:guid w:val="{93B97CA6-46C9-413C-A603-2B840C72013C}"/>
      </w:docPartPr>
      <w:docPartBody>
        <w:p w:rsidR="007B6926" w:rsidRDefault="001D1B24" w:rsidP="00EB19EA">
          <w:pPr>
            <w:pStyle w:val="0E0DDCB911244D47A7D7C8346E3D37DD"/>
          </w:pPr>
          <w:r w:rsidRPr="004117B6">
            <w:t xml:space="preserve"> </w:t>
          </w:r>
        </w:p>
      </w:docPartBody>
    </w:docPart>
    <w:docPart>
      <w:docPartPr>
        <w:name w:val="5FC2FE64031743C0857ECE2325440045"/>
        <w:category>
          <w:name w:val="Generelt"/>
          <w:gallery w:val="placeholder"/>
        </w:category>
        <w:types>
          <w:type w:val="bbPlcHdr"/>
        </w:types>
        <w:behaviors>
          <w:behavior w:val="content"/>
        </w:behaviors>
        <w:guid w:val="{C7BD7753-97D1-4E10-B336-001003FF9496}"/>
      </w:docPartPr>
      <w:docPartBody>
        <w:p w:rsidR="007B6926" w:rsidRDefault="00EB19EA" w:rsidP="00EB19EA">
          <w:pPr>
            <w:pStyle w:val="5FC2FE64031743C0857ECE2325440045"/>
          </w:pPr>
          <w:r w:rsidRPr="004F3E62">
            <w:rPr>
              <w:rStyle w:val="Pladsholdertekst"/>
            </w:rPr>
            <w:t>Klik eller tryk her for at skrive tekst.</w:t>
          </w:r>
        </w:p>
      </w:docPartBody>
    </w:docPart>
    <w:docPart>
      <w:docPartPr>
        <w:name w:val="1F322896A86A4130B8979043AD0BD7EE"/>
        <w:category>
          <w:name w:val="Generelt"/>
          <w:gallery w:val="placeholder"/>
        </w:category>
        <w:types>
          <w:type w:val="bbPlcHdr"/>
        </w:types>
        <w:behaviors>
          <w:behavior w:val="content"/>
        </w:behaviors>
        <w:guid w:val="{C41A8A8C-4607-4004-AC02-88FDF66B2796}"/>
      </w:docPartPr>
      <w:docPartBody>
        <w:p w:rsidR="007B6926" w:rsidRDefault="001D1B24" w:rsidP="00EB19EA">
          <w:pPr>
            <w:pStyle w:val="1F322896A86A4130B8979043AD0BD7EE"/>
          </w:pPr>
          <w:r w:rsidRPr="004117B6">
            <w:t xml:space="preserve"> </w:t>
          </w:r>
        </w:p>
      </w:docPartBody>
    </w:docPart>
    <w:docPart>
      <w:docPartPr>
        <w:name w:val="66972CA8511543DFAE8899BAE313720F"/>
        <w:category>
          <w:name w:val="Generelt"/>
          <w:gallery w:val="placeholder"/>
        </w:category>
        <w:types>
          <w:type w:val="bbPlcHdr"/>
        </w:types>
        <w:behaviors>
          <w:behavior w:val="content"/>
        </w:behaviors>
        <w:guid w:val="{6604434A-07BF-4B15-A4D9-C7A23B9CF310}"/>
      </w:docPartPr>
      <w:docPartBody>
        <w:p w:rsidR="007B6926" w:rsidRDefault="00EB19EA" w:rsidP="00EB19EA">
          <w:pPr>
            <w:pStyle w:val="66972CA8511543DFAE8899BAE313720F"/>
          </w:pPr>
          <w:r w:rsidRPr="004F3E62">
            <w:rPr>
              <w:rStyle w:val="Pladsholdertekst"/>
            </w:rPr>
            <w:t>Klik eller tryk her for at skrive tekst.</w:t>
          </w:r>
        </w:p>
      </w:docPartBody>
    </w:docPart>
    <w:docPart>
      <w:docPartPr>
        <w:name w:val="EEBE8D070CF24FDF8921FC8D26C23455"/>
        <w:category>
          <w:name w:val="Generelt"/>
          <w:gallery w:val="placeholder"/>
        </w:category>
        <w:types>
          <w:type w:val="bbPlcHdr"/>
        </w:types>
        <w:behaviors>
          <w:behavior w:val="content"/>
        </w:behaviors>
        <w:guid w:val="{B55B0092-F05A-43E8-AB13-F8054E206ABC}"/>
      </w:docPartPr>
      <w:docPartBody>
        <w:p w:rsidR="007B6926" w:rsidRDefault="001D1B24" w:rsidP="00EB19EA">
          <w:pPr>
            <w:pStyle w:val="EEBE8D070CF24FDF8921FC8D26C23455"/>
          </w:pPr>
          <w:r w:rsidRPr="004117B6">
            <w:t xml:space="preserve"> </w:t>
          </w:r>
        </w:p>
      </w:docPartBody>
    </w:docPart>
    <w:docPart>
      <w:docPartPr>
        <w:name w:val="BED1ED3259F0427ABF853859CF3DB7EC"/>
        <w:category>
          <w:name w:val="Generelt"/>
          <w:gallery w:val="placeholder"/>
        </w:category>
        <w:types>
          <w:type w:val="bbPlcHdr"/>
        </w:types>
        <w:behaviors>
          <w:behavior w:val="content"/>
        </w:behaviors>
        <w:guid w:val="{33C90C1D-0EF5-42A4-B6D2-D417E270F1A2}"/>
      </w:docPartPr>
      <w:docPartBody>
        <w:p w:rsidR="007B6926" w:rsidRDefault="00EB19EA" w:rsidP="00EB19EA">
          <w:pPr>
            <w:pStyle w:val="BED1ED3259F0427ABF853859CF3DB7EC"/>
          </w:pPr>
          <w:r w:rsidRPr="004F3E62">
            <w:rPr>
              <w:rStyle w:val="Pladsholdertekst"/>
            </w:rPr>
            <w:t>Klik eller tryk her for at skrive tekst.</w:t>
          </w:r>
        </w:p>
      </w:docPartBody>
    </w:docPart>
    <w:docPart>
      <w:docPartPr>
        <w:name w:val="740689BBE8A9439089AC859BEB6A5D4E"/>
        <w:category>
          <w:name w:val="Generelt"/>
          <w:gallery w:val="placeholder"/>
        </w:category>
        <w:types>
          <w:type w:val="bbPlcHdr"/>
        </w:types>
        <w:behaviors>
          <w:behavior w:val="content"/>
        </w:behaviors>
        <w:guid w:val="{565FEDC7-CF25-45BC-8AF5-240CB8DC3F4F}"/>
      </w:docPartPr>
      <w:docPartBody>
        <w:p w:rsidR="007B6926" w:rsidRDefault="001D1B24" w:rsidP="00EB19EA">
          <w:pPr>
            <w:pStyle w:val="740689BBE8A9439089AC859BEB6A5D4E"/>
          </w:pPr>
          <w:r w:rsidRPr="004117B6">
            <w:t xml:space="preserve"> </w:t>
          </w:r>
        </w:p>
      </w:docPartBody>
    </w:docPart>
    <w:docPart>
      <w:docPartPr>
        <w:name w:val="0A2DAABEED664E5588A8E336BFB248D2"/>
        <w:category>
          <w:name w:val="Generelt"/>
          <w:gallery w:val="placeholder"/>
        </w:category>
        <w:types>
          <w:type w:val="bbPlcHdr"/>
        </w:types>
        <w:behaviors>
          <w:behavior w:val="content"/>
        </w:behaviors>
        <w:guid w:val="{F76AE775-2FC3-4FAA-BB25-3AB6A3F5E74F}"/>
      </w:docPartPr>
      <w:docPartBody>
        <w:p w:rsidR="007B6926" w:rsidRDefault="00EB19EA" w:rsidP="00EB19EA">
          <w:pPr>
            <w:pStyle w:val="0A2DAABEED664E5588A8E336BFB248D2"/>
          </w:pPr>
          <w:r w:rsidRPr="004F3E62">
            <w:rPr>
              <w:rStyle w:val="Pladsholdertekst"/>
            </w:rPr>
            <w:t>Klik eller tryk her for at skrive tekst.</w:t>
          </w:r>
        </w:p>
      </w:docPartBody>
    </w:docPart>
    <w:docPart>
      <w:docPartPr>
        <w:name w:val="1482981CD1444D5DA6A8FB8D456E2052"/>
        <w:category>
          <w:name w:val="Generelt"/>
          <w:gallery w:val="placeholder"/>
        </w:category>
        <w:types>
          <w:type w:val="bbPlcHdr"/>
        </w:types>
        <w:behaviors>
          <w:behavior w:val="content"/>
        </w:behaviors>
        <w:guid w:val="{04D714C7-52F8-4659-802C-E521D3304B8F}"/>
      </w:docPartPr>
      <w:docPartBody>
        <w:p w:rsidR="007B6926" w:rsidRDefault="001D1B24" w:rsidP="00EB19EA">
          <w:pPr>
            <w:pStyle w:val="1482981CD1444D5DA6A8FB8D456E2052"/>
          </w:pPr>
          <w:r w:rsidRPr="004117B6">
            <w:t xml:space="preserve"> </w:t>
          </w:r>
        </w:p>
      </w:docPartBody>
    </w:docPart>
    <w:docPart>
      <w:docPartPr>
        <w:name w:val="5823C95687A3419781EA0D1D50E56618"/>
        <w:category>
          <w:name w:val="Generelt"/>
          <w:gallery w:val="placeholder"/>
        </w:category>
        <w:types>
          <w:type w:val="bbPlcHdr"/>
        </w:types>
        <w:behaviors>
          <w:behavior w:val="content"/>
        </w:behaviors>
        <w:guid w:val="{D31E22F7-E013-43B8-B7BE-38FE053D3D7D}"/>
      </w:docPartPr>
      <w:docPartBody>
        <w:p w:rsidR="007B6926" w:rsidRDefault="00EB19EA" w:rsidP="00EB19EA">
          <w:pPr>
            <w:pStyle w:val="5823C95687A3419781EA0D1D50E56618"/>
          </w:pPr>
          <w:r w:rsidRPr="004F3E62">
            <w:rPr>
              <w:rStyle w:val="Pladsholdertekst"/>
            </w:rPr>
            <w:t>Klik eller tryk her for at skrive tekst.</w:t>
          </w:r>
        </w:p>
      </w:docPartBody>
    </w:docPart>
    <w:docPart>
      <w:docPartPr>
        <w:name w:val="CAE1C5DC258B49189A0B9C16F528DBF5"/>
        <w:category>
          <w:name w:val="Generelt"/>
          <w:gallery w:val="placeholder"/>
        </w:category>
        <w:types>
          <w:type w:val="bbPlcHdr"/>
        </w:types>
        <w:behaviors>
          <w:behavior w:val="content"/>
        </w:behaviors>
        <w:guid w:val="{BCCF81CA-C8F7-4345-9A35-2FBBCF8A507A}"/>
      </w:docPartPr>
      <w:docPartBody>
        <w:p w:rsidR="007B6926" w:rsidRDefault="001D1B24" w:rsidP="00EB19EA">
          <w:pPr>
            <w:pStyle w:val="CAE1C5DC258B49189A0B9C16F528DBF5"/>
          </w:pPr>
          <w:r w:rsidRPr="004117B6">
            <w:t xml:space="preserve"> </w:t>
          </w:r>
        </w:p>
      </w:docPartBody>
    </w:docPart>
    <w:docPart>
      <w:docPartPr>
        <w:name w:val="9995B4159FE04A1388AF2A7C9D718D53"/>
        <w:category>
          <w:name w:val="Generelt"/>
          <w:gallery w:val="placeholder"/>
        </w:category>
        <w:types>
          <w:type w:val="bbPlcHdr"/>
        </w:types>
        <w:behaviors>
          <w:behavior w:val="content"/>
        </w:behaviors>
        <w:guid w:val="{74732F5C-24EB-404B-9815-CBD07D9810E8}"/>
      </w:docPartPr>
      <w:docPartBody>
        <w:p w:rsidR="007B6926" w:rsidRDefault="00EB19EA" w:rsidP="00EB19EA">
          <w:pPr>
            <w:pStyle w:val="9995B4159FE04A1388AF2A7C9D718D53"/>
          </w:pPr>
          <w:r w:rsidRPr="004F3E62">
            <w:rPr>
              <w:rStyle w:val="Pladsholdertekst"/>
            </w:rPr>
            <w:t>Klik eller tryk her for at skrive tekst.</w:t>
          </w:r>
        </w:p>
      </w:docPartBody>
    </w:docPart>
    <w:docPart>
      <w:docPartPr>
        <w:name w:val="FC285697F8BD41598DB325666CA2245E"/>
        <w:category>
          <w:name w:val="Generelt"/>
          <w:gallery w:val="placeholder"/>
        </w:category>
        <w:types>
          <w:type w:val="bbPlcHdr"/>
        </w:types>
        <w:behaviors>
          <w:behavior w:val="content"/>
        </w:behaviors>
        <w:guid w:val="{27CCFC66-C061-424C-897F-E0913C3A8AC1}"/>
      </w:docPartPr>
      <w:docPartBody>
        <w:p w:rsidR="007B6926" w:rsidRDefault="001D1B24" w:rsidP="00EB19EA">
          <w:pPr>
            <w:pStyle w:val="FC285697F8BD41598DB325666CA2245E"/>
          </w:pPr>
          <w:r w:rsidRPr="004117B6">
            <w:t xml:space="preserve"> </w:t>
          </w:r>
        </w:p>
      </w:docPartBody>
    </w:docPart>
    <w:docPart>
      <w:docPartPr>
        <w:name w:val="E65B356439C5414596E7137C77463A64"/>
        <w:category>
          <w:name w:val="Generelt"/>
          <w:gallery w:val="placeholder"/>
        </w:category>
        <w:types>
          <w:type w:val="bbPlcHdr"/>
        </w:types>
        <w:behaviors>
          <w:behavior w:val="content"/>
        </w:behaviors>
        <w:guid w:val="{0CCE2634-8433-4C38-A395-944CBCBECF9E}"/>
      </w:docPartPr>
      <w:docPartBody>
        <w:p w:rsidR="001D1B24" w:rsidRDefault="007B6926" w:rsidP="007B6926">
          <w:pPr>
            <w:pStyle w:val="E65B356439C5414596E7137C77463A64"/>
          </w:pPr>
          <w:r w:rsidRPr="004F3E62">
            <w:rPr>
              <w:rStyle w:val="Pladsholdertekst"/>
            </w:rPr>
            <w:t>Klik eller tryk her for at skrive tekst.</w:t>
          </w:r>
        </w:p>
      </w:docPartBody>
    </w:docPart>
    <w:docPart>
      <w:docPartPr>
        <w:name w:val="3369FB11C69C4A0193A3A502F3842E65"/>
        <w:category>
          <w:name w:val="Generelt"/>
          <w:gallery w:val="placeholder"/>
        </w:category>
        <w:types>
          <w:type w:val="bbPlcHdr"/>
        </w:types>
        <w:behaviors>
          <w:behavior w:val="content"/>
        </w:behaviors>
        <w:guid w:val="{98F27A27-B44D-424C-914B-4B5AE8AFFA63}"/>
      </w:docPartPr>
      <w:docPartBody>
        <w:p w:rsidR="001D1B24" w:rsidRDefault="001D1B24" w:rsidP="007B6926">
          <w:pPr>
            <w:pStyle w:val="3369FB11C69C4A0193A3A502F3842E65"/>
          </w:pPr>
          <w:r w:rsidRPr="001B064D">
            <w:t xml:space="preserve"> </w:t>
          </w:r>
        </w:p>
      </w:docPartBody>
    </w:docPart>
    <w:docPart>
      <w:docPartPr>
        <w:name w:val="1F5CE61AFD84418FBDC83E689C2BBF87"/>
        <w:category>
          <w:name w:val="Generelt"/>
          <w:gallery w:val="placeholder"/>
        </w:category>
        <w:types>
          <w:type w:val="bbPlcHdr"/>
        </w:types>
        <w:behaviors>
          <w:behavior w:val="content"/>
        </w:behaviors>
        <w:guid w:val="{BD472CB7-1511-445D-AB10-3BD2E2865B8A}"/>
      </w:docPartPr>
      <w:docPartBody>
        <w:p w:rsidR="001D1B24" w:rsidRDefault="007B6926" w:rsidP="007B6926">
          <w:pPr>
            <w:pStyle w:val="1F5CE61AFD84418FBDC83E689C2BBF87"/>
          </w:pPr>
          <w:r w:rsidRPr="004F3E62">
            <w:rPr>
              <w:rStyle w:val="Pladsholdertekst"/>
            </w:rPr>
            <w:t>Klik eller tryk her for at skrive tekst.</w:t>
          </w:r>
        </w:p>
      </w:docPartBody>
    </w:docPart>
    <w:docPart>
      <w:docPartPr>
        <w:name w:val="FE6088BFD2A144339D7BE67733157531"/>
        <w:category>
          <w:name w:val="Generelt"/>
          <w:gallery w:val="placeholder"/>
        </w:category>
        <w:types>
          <w:type w:val="bbPlcHdr"/>
        </w:types>
        <w:behaviors>
          <w:behavior w:val="content"/>
        </w:behaviors>
        <w:guid w:val="{26784951-129A-47EE-AEF8-6B575FDDFE43}"/>
      </w:docPartPr>
      <w:docPartBody>
        <w:p w:rsidR="001D1B24" w:rsidRDefault="001D1B24" w:rsidP="007B6926">
          <w:pPr>
            <w:pStyle w:val="FE6088BFD2A144339D7BE67733157531"/>
          </w:pPr>
          <w:r w:rsidRPr="001B064D">
            <w:t xml:space="preserve"> </w:t>
          </w:r>
        </w:p>
      </w:docPartBody>
    </w:docPart>
    <w:docPart>
      <w:docPartPr>
        <w:name w:val="46498EEE33524E32B4339D243BE8CA69"/>
        <w:category>
          <w:name w:val="Generelt"/>
          <w:gallery w:val="placeholder"/>
        </w:category>
        <w:types>
          <w:type w:val="bbPlcHdr"/>
        </w:types>
        <w:behaviors>
          <w:behavior w:val="content"/>
        </w:behaviors>
        <w:guid w:val="{3D77D4C1-DF2C-4B9E-AA89-C2679955E6E0}"/>
      </w:docPartPr>
      <w:docPartBody>
        <w:p w:rsidR="001D1B24" w:rsidRDefault="007B6926" w:rsidP="007B6926">
          <w:pPr>
            <w:pStyle w:val="46498EEE33524E32B4339D243BE8CA69"/>
          </w:pPr>
          <w:r w:rsidRPr="004F3E62">
            <w:rPr>
              <w:rStyle w:val="Pladsholdertekst"/>
            </w:rPr>
            <w:t>Klik eller tryk her for at skrive tekst.</w:t>
          </w:r>
        </w:p>
      </w:docPartBody>
    </w:docPart>
    <w:docPart>
      <w:docPartPr>
        <w:name w:val="509265137B50459390D5745E6940B95A"/>
        <w:category>
          <w:name w:val="Generelt"/>
          <w:gallery w:val="placeholder"/>
        </w:category>
        <w:types>
          <w:type w:val="bbPlcHdr"/>
        </w:types>
        <w:behaviors>
          <w:behavior w:val="content"/>
        </w:behaviors>
        <w:guid w:val="{C0497BDA-18C6-42B6-AE7E-EE85510873F9}"/>
      </w:docPartPr>
      <w:docPartBody>
        <w:p w:rsidR="001D1B24" w:rsidRDefault="001D1B24" w:rsidP="007B6926">
          <w:pPr>
            <w:pStyle w:val="509265137B50459390D5745E6940B95A"/>
          </w:pPr>
          <w:r w:rsidRPr="001B064D">
            <w:t xml:space="preserve"> </w:t>
          </w:r>
        </w:p>
      </w:docPartBody>
    </w:docPart>
    <w:docPart>
      <w:docPartPr>
        <w:name w:val="BD7331C52B814691B6236BCD6BF537EE"/>
        <w:category>
          <w:name w:val="Generelt"/>
          <w:gallery w:val="placeholder"/>
        </w:category>
        <w:types>
          <w:type w:val="bbPlcHdr"/>
        </w:types>
        <w:behaviors>
          <w:behavior w:val="content"/>
        </w:behaviors>
        <w:guid w:val="{9064D420-12EE-4059-8595-47B7304E6148}"/>
      </w:docPartPr>
      <w:docPartBody>
        <w:p w:rsidR="001D1B24" w:rsidRDefault="007B6926" w:rsidP="007B6926">
          <w:pPr>
            <w:pStyle w:val="BD7331C52B814691B6236BCD6BF537EE"/>
          </w:pPr>
          <w:r w:rsidRPr="004F3E62">
            <w:rPr>
              <w:rStyle w:val="Pladsholdertekst"/>
            </w:rPr>
            <w:t>Klik eller tryk her for at skrive tekst.</w:t>
          </w:r>
        </w:p>
      </w:docPartBody>
    </w:docPart>
    <w:docPart>
      <w:docPartPr>
        <w:name w:val="2F3BCB3A6D2C47CE8B33B3290D41C6F3"/>
        <w:category>
          <w:name w:val="Generelt"/>
          <w:gallery w:val="placeholder"/>
        </w:category>
        <w:types>
          <w:type w:val="bbPlcHdr"/>
        </w:types>
        <w:behaviors>
          <w:behavior w:val="content"/>
        </w:behaviors>
        <w:guid w:val="{00DDE693-5E81-4A50-8CD7-F3E112516EB6}"/>
      </w:docPartPr>
      <w:docPartBody>
        <w:p w:rsidR="001D1B24" w:rsidRDefault="001D1B24" w:rsidP="007B6926">
          <w:pPr>
            <w:pStyle w:val="2F3BCB3A6D2C47CE8B33B3290D41C6F3"/>
          </w:pPr>
          <w:r w:rsidRPr="001B064D">
            <w:t xml:space="preserve"> </w:t>
          </w:r>
        </w:p>
      </w:docPartBody>
    </w:docPart>
    <w:docPart>
      <w:docPartPr>
        <w:name w:val="22A2C959CCBC458999D66A4DB9C1950D"/>
        <w:category>
          <w:name w:val="Generelt"/>
          <w:gallery w:val="placeholder"/>
        </w:category>
        <w:types>
          <w:type w:val="bbPlcHdr"/>
        </w:types>
        <w:behaviors>
          <w:behavior w:val="content"/>
        </w:behaviors>
        <w:guid w:val="{CC73C8C4-D73A-45C3-9601-8C920EEE2D37}"/>
      </w:docPartPr>
      <w:docPartBody>
        <w:p w:rsidR="001D1B24" w:rsidRDefault="007B6926" w:rsidP="007B6926">
          <w:pPr>
            <w:pStyle w:val="22A2C959CCBC458999D66A4DB9C1950D"/>
          </w:pPr>
          <w:r w:rsidRPr="004F3E62">
            <w:rPr>
              <w:rStyle w:val="Pladsholdertekst"/>
            </w:rPr>
            <w:t>Klik eller tryk her for at skrive tekst.</w:t>
          </w:r>
        </w:p>
      </w:docPartBody>
    </w:docPart>
    <w:docPart>
      <w:docPartPr>
        <w:name w:val="A3BA0F71ADB0411391DBDFB3C0E6882E"/>
        <w:category>
          <w:name w:val="Generelt"/>
          <w:gallery w:val="placeholder"/>
        </w:category>
        <w:types>
          <w:type w:val="bbPlcHdr"/>
        </w:types>
        <w:behaviors>
          <w:behavior w:val="content"/>
        </w:behaviors>
        <w:guid w:val="{2CF87A93-3332-4780-BC0E-E28C32735996}"/>
      </w:docPartPr>
      <w:docPartBody>
        <w:p w:rsidR="001D1B24" w:rsidRDefault="001D1B24" w:rsidP="007B6926">
          <w:pPr>
            <w:pStyle w:val="A3BA0F71ADB0411391DBDFB3C0E6882E"/>
          </w:pPr>
          <w:r w:rsidRPr="001B064D">
            <w:t xml:space="preserve"> </w:t>
          </w:r>
        </w:p>
      </w:docPartBody>
    </w:docPart>
    <w:docPart>
      <w:docPartPr>
        <w:name w:val="32197F4F9A7840D1B68666E1F38D2250"/>
        <w:category>
          <w:name w:val="Generelt"/>
          <w:gallery w:val="placeholder"/>
        </w:category>
        <w:types>
          <w:type w:val="bbPlcHdr"/>
        </w:types>
        <w:behaviors>
          <w:behavior w:val="content"/>
        </w:behaviors>
        <w:guid w:val="{5C48B3FC-3696-4159-A126-F5A485A7AF85}"/>
      </w:docPartPr>
      <w:docPartBody>
        <w:p w:rsidR="001D1B24" w:rsidRDefault="007B6926" w:rsidP="007B6926">
          <w:pPr>
            <w:pStyle w:val="32197F4F9A7840D1B68666E1F38D2250"/>
          </w:pPr>
          <w:r w:rsidRPr="004F3E62">
            <w:rPr>
              <w:rStyle w:val="Pladsholdertekst"/>
            </w:rPr>
            <w:t>Klik eller tryk her for at skrive tekst.</w:t>
          </w:r>
        </w:p>
      </w:docPartBody>
    </w:docPart>
    <w:docPart>
      <w:docPartPr>
        <w:name w:val="E117C3C86E3C48FC8F05C198B66F1111"/>
        <w:category>
          <w:name w:val="Generelt"/>
          <w:gallery w:val="placeholder"/>
        </w:category>
        <w:types>
          <w:type w:val="bbPlcHdr"/>
        </w:types>
        <w:behaviors>
          <w:behavior w:val="content"/>
        </w:behaviors>
        <w:guid w:val="{54CB25B2-9541-40A3-B704-1C50601E3C77}"/>
      </w:docPartPr>
      <w:docPartBody>
        <w:p w:rsidR="001D1B24" w:rsidRDefault="001D1B24" w:rsidP="007B6926">
          <w:pPr>
            <w:pStyle w:val="E117C3C86E3C48FC8F05C198B66F1111"/>
          </w:pPr>
          <w:r w:rsidRPr="001B064D">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BD35FF"/>
    <w:multiLevelType w:val="multilevel"/>
    <w:tmpl w:val="4656BA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FAF30B1"/>
    <w:multiLevelType w:val="multilevel"/>
    <w:tmpl w:val="79A2B0E2"/>
    <w:lvl w:ilvl="0">
      <w:start w:val="1"/>
      <w:numFmt w:val="decimal"/>
      <w:pStyle w:val="B00F91EDEA8C44998F0ECBB531ADEA529"/>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20678C0"/>
    <w:multiLevelType w:val="multilevel"/>
    <w:tmpl w:val="79589B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63B4596"/>
    <w:multiLevelType w:val="multilevel"/>
    <w:tmpl w:val="83A496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93F7358"/>
    <w:multiLevelType w:val="multilevel"/>
    <w:tmpl w:val="B55E61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CA25109"/>
    <w:multiLevelType w:val="multilevel"/>
    <w:tmpl w:val="25EC2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F4331C8"/>
    <w:multiLevelType w:val="multilevel"/>
    <w:tmpl w:val="E5E2A6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12"/>
  </w:num>
  <w:num w:numId="2" w16cid:durableId="894849204">
    <w:abstractNumId w:val="16"/>
  </w:num>
  <w:num w:numId="3" w16cid:durableId="916668115">
    <w:abstractNumId w:val="13"/>
  </w:num>
  <w:num w:numId="4" w16cid:durableId="716197636">
    <w:abstractNumId w:val="1"/>
  </w:num>
  <w:num w:numId="5" w16cid:durableId="1818571995">
    <w:abstractNumId w:val="0"/>
  </w:num>
  <w:num w:numId="6" w16cid:durableId="1466895443">
    <w:abstractNumId w:val="2"/>
  </w:num>
  <w:num w:numId="7" w16cid:durableId="1723089715">
    <w:abstractNumId w:val="17"/>
  </w:num>
  <w:num w:numId="8" w16cid:durableId="1667442283">
    <w:abstractNumId w:val="18"/>
  </w:num>
  <w:num w:numId="9" w16cid:durableId="787088164">
    <w:abstractNumId w:val="6"/>
  </w:num>
  <w:num w:numId="10" w16cid:durableId="1275674671">
    <w:abstractNumId w:val="15"/>
  </w:num>
  <w:num w:numId="11" w16cid:durableId="11885597">
    <w:abstractNumId w:val="14"/>
  </w:num>
  <w:num w:numId="12" w16cid:durableId="210503587">
    <w:abstractNumId w:val="7"/>
  </w:num>
  <w:num w:numId="13" w16cid:durableId="649331556">
    <w:abstractNumId w:val="3"/>
  </w:num>
  <w:num w:numId="14" w16cid:durableId="2025402702">
    <w:abstractNumId w:val="8"/>
  </w:num>
  <w:num w:numId="15" w16cid:durableId="297490460">
    <w:abstractNumId w:val="9"/>
  </w:num>
  <w:num w:numId="16" w16cid:durableId="1258640318">
    <w:abstractNumId w:val="10"/>
  </w:num>
  <w:num w:numId="17" w16cid:durableId="14305735">
    <w:abstractNumId w:val="11"/>
  </w:num>
  <w:num w:numId="18" w16cid:durableId="713626908">
    <w:abstractNumId w:val="5"/>
  </w:num>
  <w:num w:numId="19" w16cid:durableId="709259039">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60DF5"/>
    <w:rsid w:val="001775EC"/>
    <w:rsid w:val="001B273A"/>
    <w:rsid w:val="001B4F14"/>
    <w:rsid w:val="001B530C"/>
    <w:rsid w:val="001B7CC7"/>
    <w:rsid w:val="001C06F0"/>
    <w:rsid w:val="001C4819"/>
    <w:rsid w:val="001D1B24"/>
    <w:rsid w:val="001D7144"/>
    <w:rsid w:val="001F0107"/>
    <w:rsid w:val="001F4B75"/>
    <w:rsid w:val="002301BE"/>
    <w:rsid w:val="00267014"/>
    <w:rsid w:val="00292B64"/>
    <w:rsid w:val="002A7FC1"/>
    <w:rsid w:val="0030000F"/>
    <w:rsid w:val="003055AD"/>
    <w:rsid w:val="003526C0"/>
    <w:rsid w:val="00375C75"/>
    <w:rsid w:val="00392EAE"/>
    <w:rsid w:val="00394B14"/>
    <w:rsid w:val="003B183C"/>
    <w:rsid w:val="00401530"/>
    <w:rsid w:val="00456F74"/>
    <w:rsid w:val="0047442E"/>
    <w:rsid w:val="00493A0A"/>
    <w:rsid w:val="004F31C5"/>
    <w:rsid w:val="00521A92"/>
    <w:rsid w:val="00532D14"/>
    <w:rsid w:val="005630FC"/>
    <w:rsid w:val="00584C5F"/>
    <w:rsid w:val="0060280C"/>
    <w:rsid w:val="00620908"/>
    <w:rsid w:val="006235DB"/>
    <w:rsid w:val="00640D85"/>
    <w:rsid w:val="00641C48"/>
    <w:rsid w:val="0068312B"/>
    <w:rsid w:val="006A4193"/>
    <w:rsid w:val="006B315B"/>
    <w:rsid w:val="00711E61"/>
    <w:rsid w:val="007838F9"/>
    <w:rsid w:val="007B6926"/>
    <w:rsid w:val="00833114"/>
    <w:rsid w:val="008502BB"/>
    <w:rsid w:val="0087699E"/>
    <w:rsid w:val="00880B62"/>
    <w:rsid w:val="008B4722"/>
    <w:rsid w:val="008C5F19"/>
    <w:rsid w:val="008D267E"/>
    <w:rsid w:val="008D73A7"/>
    <w:rsid w:val="009323E2"/>
    <w:rsid w:val="0093438E"/>
    <w:rsid w:val="00946B97"/>
    <w:rsid w:val="00986674"/>
    <w:rsid w:val="009E185D"/>
    <w:rsid w:val="00A460BF"/>
    <w:rsid w:val="00A6106D"/>
    <w:rsid w:val="00A61F0D"/>
    <w:rsid w:val="00A671B8"/>
    <w:rsid w:val="00AA0DDD"/>
    <w:rsid w:val="00AB6304"/>
    <w:rsid w:val="00AC5C7B"/>
    <w:rsid w:val="00AC7ACC"/>
    <w:rsid w:val="00AF64BB"/>
    <w:rsid w:val="00B05284"/>
    <w:rsid w:val="00B4658E"/>
    <w:rsid w:val="00BB4D35"/>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B19EA"/>
    <w:rsid w:val="00EE19C0"/>
    <w:rsid w:val="00EE22D1"/>
    <w:rsid w:val="00EE6C8E"/>
    <w:rsid w:val="00F12635"/>
    <w:rsid w:val="00F13D5B"/>
    <w:rsid w:val="00F55846"/>
    <w:rsid w:val="00F66986"/>
    <w:rsid w:val="00F77E4B"/>
    <w:rsid w:val="00FB7721"/>
    <w:rsid w:val="00FE512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1D1B24"/>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1D1B24"/>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33F1709CFB95498493925EF25C0B3773">
    <w:name w:val="33F1709CFB95498493925EF25C0B3773"/>
    <w:rsid w:val="001D1B24"/>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57FF9F93A204D199DA37569B3C1A806">
    <w:name w:val="657FF9F93A204D199DA37569B3C1A806"/>
    <w:rsid w:val="00EB19EA"/>
    <w:pPr>
      <w:spacing w:line="278" w:lineRule="auto"/>
    </w:pPr>
    <w:rPr>
      <w:kern w:val="2"/>
      <w:sz w:val="24"/>
      <w:szCs w:val="24"/>
      <w14:ligatures w14:val="standardContextual"/>
    </w:rPr>
  </w:style>
  <w:style w:type="paragraph" w:customStyle="1" w:styleId="68FEA7E66AF04876ACABC2DE45117DC3">
    <w:name w:val="68FEA7E66AF04876ACABC2DE45117DC3"/>
    <w:rsid w:val="00EB19EA"/>
    <w:pPr>
      <w:spacing w:line="278" w:lineRule="auto"/>
    </w:pPr>
    <w:rPr>
      <w:kern w:val="2"/>
      <w:sz w:val="24"/>
      <w:szCs w:val="24"/>
      <w14:ligatures w14:val="standardContextual"/>
    </w:rPr>
  </w:style>
  <w:style w:type="paragraph" w:customStyle="1" w:styleId="0E0DDCB911244D47A7D7C8346E3D37DD">
    <w:name w:val="0E0DDCB911244D47A7D7C8346E3D37DD"/>
    <w:rsid w:val="00EB19EA"/>
    <w:pPr>
      <w:spacing w:line="278" w:lineRule="auto"/>
    </w:pPr>
    <w:rPr>
      <w:kern w:val="2"/>
      <w:sz w:val="24"/>
      <w:szCs w:val="24"/>
      <w14:ligatures w14:val="standardContextual"/>
    </w:rPr>
  </w:style>
  <w:style w:type="paragraph" w:customStyle="1" w:styleId="5FC2FE64031743C0857ECE2325440045">
    <w:name w:val="5FC2FE64031743C0857ECE2325440045"/>
    <w:rsid w:val="00EB19EA"/>
    <w:pPr>
      <w:spacing w:line="278" w:lineRule="auto"/>
    </w:pPr>
    <w:rPr>
      <w:kern w:val="2"/>
      <w:sz w:val="24"/>
      <w:szCs w:val="24"/>
      <w14:ligatures w14:val="standardContextual"/>
    </w:rPr>
  </w:style>
  <w:style w:type="paragraph" w:customStyle="1" w:styleId="1F322896A86A4130B8979043AD0BD7EE">
    <w:name w:val="1F322896A86A4130B8979043AD0BD7EE"/>
    <w:rsid w:val="00EB19EA"/>
    <w:pPr>
      <w:spacing w:line="278" w:lineRule="auto"/>
    </w:pPr>
    <w:rPr>
      <w:kern w:val="2"/>
      <w:sz w:val="24"/>
      <w:szCs w:val="24"/>
      <w14:ligatures w14:val="standardContextual"/>
    </w:rPr>
  </w:style>
  <w:style w:type="paragraph" w:customStyle="1" w:styleId="66972CA8511543DFAE8899BAE313720F">
    <w:name w:val="66972CA8511543DFAE8899BAE313720F"/>
    <w:rsid w:val="00EB19EA"/>
    <w:pPr>
      <w:spacing w:line="278" w:lineRule="auto"/>
    </w:pPr>
    <w:rPr>
      <w:kern w:val="2"/>
      <w:sz w:val="24"/>
      <w:szCs w:val="24"/>
      <w14:ligatures w14:val="standardContextual"/>
    </w:rPr>
  </w:style>
  <w:style w:type="paragraph" w:customStyle="1" w:styleId="EEBE8D070CF24FDF8921FC8D26C23455">
    <w:name w:val="EEBE8D070CF24FDF8921FC8D26C23455"/>
    <w:rsid w:val="00EB19EA"/>
    <w:pPr>
      <w:spacing w:line="278" w:lineRule="auto"/>
    </w:pPr>
    <w:rPr>
      <w:kern w:val="2"/>
      <w:sz w:val="24"/>
      <w:szCs w:val="24"/>
      <w14:ligatures w14:val="standardContextual"/>
    </w:rPr>
  </w:style>
  <w:style w:type="paragraph" w:customStyle="1" w:styleId="BED1ED3259F0427ABF853859CF3DB7EC">
    <w:name w:val="BED1ED3259F0427ABF853859CF3DB7EC"/>
    <w:rsid w:val="00EB19EA"/>
    <w:pPr>
      <w:spacing w:line="278" w:lineRule="auto"/>
    </w:pPr>
    <w:rPr>
      <w:kern w:val="2"/>
      <w:sz w:val="24"/>
      <w:szCs w:val="24"/>
      <w14:ligatures w14:val="standardContextual"/>
    </w:rPr>
  </w:style>
  <w:style w:type="paragraph" w:customStyle="1" w:styleId="740689BBE8A9439089AC859BEB6A5D4E">
    <w:name w:val="740689BBE8A9439089AC859BEB6A5D4E"/>
    <w:rsid w:val="00EB19EA"/>
    <w:pPr>
      <w:spacing w:line="278" w:lineRule="auto"/>
    </w:pPr>
    <w:rPr>
      <w:kern w:val="2"/>
      <w:sz w:val="24"/>
      <w:szCs w:val="24"/>
      <w14:ligatures w14:val="standardContextual"/>
    </w:rPr>
  </w:style>
  <w:style w:type="paragraph" w:customStyle="1" w:styleId="0A2DAABEED664E5588A8E336BFB248D2">
    <w:name w:val="0A2DAABEED664E5588A8E336BFB248D2"/>
    <w:rsid w:val="00EB19EA"/>
    <w:pPr>
      <w:spacing w:line="278" w:lineRule="auto"/>
    </w:pPr>
    <w:rPr>
      <w:kern w:val="2"/>
      <w:sz w:val="24"/>
      <w:szCs w:val="24"/>
      <w14:ligatures w14:val="standardContextual"/>
    </w:rPr>
  </w:style>
  <w:style w:type="paragraph" w:customStyle="1" w:styleId="1482981CD1444D5DA6A8FB8D456E2052">
    <w:name w:val="1482981CD1444D5DA6A8FB8D456E2052"/>
    <w:rsid w:val="00EB19EA"/>
    <w:pPr>
      <w:spacing w:line="278" w:lineRule="auto"/>
    </w:pPr>
    <w:rPr>
      <w:kern w:val="2"/>
      <w:sz w:val="24"/>
      <w:szCs w:val="24"/>
      <w14:ligatures w14:val="standardContextual"/>
    </w:rPr>
  </w:style>
  <w:style w:type="paragraph" w:customStyle="1" w:styleId="5823C95687A3419781EA0D1D50E56618">
    <w:name w:val="5823C95687A3419781EA0D1D50E56618"/>
    <w:rsid w:val="00EB19EA"/>
    <w:pPr>
      <w:spacing w:line="278" w:lineRule="auto"/>
    </w:pPr>
    <w:rPr>
      <w:kern w:val="2"/>
      <w:sz w:val="24"/>
      <w:szCs w:val="24"/>
      <w14:ligatures w14:val="standardContextual"/>
    </w:rPr>
  </w:style>
  <w:style w:type="paragraph" w:customStyle="1" w:styleId="CAE1C5DC258B49189A0B9C16F528DBF5">
    <w:name w:val="CAE1C5DC258B49189A0B9C16F528DBF5"/>
    <w:rsid w:val="00EB19EA"/>
    <w:pPr>
      <w:spacing w:line="278" w:lineRule="auto"/>
    </w:pPr>
    <w:rPr>
      <w:kern w:val="2"/>
      <w:sz w:val="24"/>
      <w:szCs w:val="24"/>
      <w14:ligatures w14:val="standardContextual"/>
    </w:rPr>
  </w:style>
  <w:style w:type="paragraph" w:customStyle="1" w:styleId="9995B4159FE04A1388AF2A7C9D718D53">
    <w:name w:val="9995B4159FE04A1388AF2A7C9D718D53"/>
    <w:rsid w:val="00EB19EA"/>
    <w:pPr>
      <w:spacing w:line="278" w:lineRule="auto"/>
    </w:pPr>
    <w:rPr>
      <w:kern w:val="2"/>
      <w:sz w:val="24"/>
      <w:szCs w:val="24"/>
      <w14:ligatures w14:val="standardContextual"/>
    </w:rPr>
  </w:style>
  <w:style w:type="paragraph" w:customStyle="1" w:styleId="FC285697F8BD41598DB325666CA2245E">
    <w:name w:val="FC285697F8BD41598DB325666CA2245E"/>
    <w:rsid w:val="00EB19EA"/>
    <w:pPr>
      <w:spacing w:line="278" w:lineRule="auto"/>
    </w:pPr>
    <w:rPr>
      <w:kern w:val="2"/>
      <w:sz w:val="24"/>
      <w:szCs w:val="24"/>
      <w14:ligatures w14:val="standardContextual"/>
    </w:rPr>
  </w:style>
  <w:style w:type="paragraph" w:customStyle="1" w:styleId="E65B356439C5414596E7137C77463A64">
    <w:name w:val="E65B356439C5414596E7137C77463A64"/>
    <w:rsid w:val="007B6926"/>
    <w:pPr>
      <w:spacing w:line="278" w:lineRule="auto"/>
    </w:pPr>
    <w:rPr>
      <w:kern w:val="2"/>
      <w:sz w:val="24"/>
      <w:szCs w:val="24"/>
      <w14:ligatures w14:val="standardContextual"/>
    </w:rPr>
  </w:style>
  <w:style w:type="paragraph" w:customStyle="1" w:styleId="3369FB11C69C4A0193A3A502F3842E65">
    <w:name w:val="3369FB11C69C4A0193A3A502F3842E65"/>
    <w:rsid w:val="007B6926"/>
    <w:pPr>
      <w:spacing w:line="278" w:lineRule="auto"/>
    </w:pPr>
    <w:rPr>
      <w:kern w:val="2"/>
      <w:sz w:val="24"/>
      <w:szCs w:val="24"/>
      <w14:ligatures w14:val="standardContextual"/>
    </w:rPr>
  </w:style>
  <w:style w:type="paragraph" w:customStyle="1" w:styleId="1F5CE61AFD84418FBDC83E689C2BBF87">
    <w:name w:val="1F5CE61AFD84418FBDC83E689C2BBF87"/>
    <w:rsid w:val="007B6926"/>
    <w:pPr>
      <w:spacing w:line="278" w:lineRule="auto"/>
    </w:pPr>
    <w:rPr>
      <w:kern w:val="2"/>
      <w:sz w:val="24"/>
      <w:szCs w:val="24"/>
      <w14:ligatures w14:val="standardContextual"/>
    </w:rPr>
  </w:style>
  <w:style w:type="paragraph" w:customStyle="1" w:styleId="FE6088BFD2A144339D7BE67733157531">
    <w:name w:val="FE6088BFD2A144339D7BE67733157531"/>
    <w:rsid w:val="007B6926"/>
    <w:pPr>
      <w:spacing w:line="278" w:lineRule="auto"/>
    </w:pPr>
    <w:rPr>
      <w:kern w:val="2"/>
      <w:sz w:val="24"/>
      <w:szCs w:val="24"/>
      <w14:ligatures w14:val="standardContextual"/>
    </w:rPr>
  </w:style>
  <w:style w:type="paragraph" w:customStyle="1" w:styleId="46498EEE33524E32B4339D243BE8CA69">
    <w:name w:val="46498EEE33524E32B4339D243BE8CA69"/>
    <w:rsid w:val="007B6926"/>
    <w:pPr>
      <w:spacing w:line="278" w:lineRule="auto"/>
    </w:pPr>
    <w:rPr>
      <w:kern w:val="2"/>
      <w:sz w:val="24"/>
      <w:szCs w:val="24"/>
      <w14:ligatures w14:val="standardContextual"/>
    </w:rPr>
  </w:style>
  <w:style w:type="paragraph" w:customStyle="1" w:styleId="509265137B50459390D5745E6940B95A">
    <w:name w:val="509265137B50459390D5745E6940B95A"/>
    <w:rsid w:val="007B6926"/>
    <w:pPr>
      <w:spacing w:line="278" w:lineRule="auto"/>
    </w:pPr>
    <w:rPr>
      <w:kern w:val="2"/>
      <w:sz w:val="24"/>
      <w:szCs w:val="24"/>
      <w14:ligatures w14:val="standardContextual"/>
    </w:rPr>
  </w:style>
  <w:style w:type="paragraph" w:customStyle="1" w:styleId="BD7331C52B814691B6236BCD6BF537EE">
    <w:name w:val="BD7331C52B814691B6236BCD6BF537EE"/>
    <w:rsid w:val="007B6926"/>
    <w:pPr>
      <w:spacing w:line="278" w:lineRule="auto"/>
    </w:pPr>
    <w:rPr>
      <w:kern w:val="2"/>
      <w:sz w:val="24"/>
      <w:szCs w:val="24"/>
      <w14:ligatures w14:val="standardContextual"/>
    </w:rPr>
  </w:style>
  <w:style w:type="paragraph" w:customStyle="1" w:styleId="2F3BCB3A6D2C47CE8B33B3290D41C6F3">
    <w:name w:val="2F3BCB3A6D2C47CE8B33B3290D41C6F3"/>
    <w:rsid w:val="007B6926"/>
    <w:pPr>
      <w:spacing w:line="278" w:lineRule="auto"/>
    </w:pPr>
    <w:rPr>
      <w:kern w:val="2"/>
      <w:sz w:val="24"/>
      <w:szCs w:val="24"/>
      <w14:ligatures w14:val="standardContextual"/>
    </w:rPr>
  </w:style>
  <w:style w:type="paragraph" w:customStyle="1" w:styleId="22A2C959CCBC458999D66A4DB9C1950D">
    <w:name w:val="22A2C959CCBC458999D66A4DB9C1950D"/>
    <w:rsid w:val="007B6926"/>
    <w:pPr>
      <w:spacing w:line="278" w:lineRule="auto"/>
    </w:pPr>
    <w:rPr>
      <w:kern w:val="2"/>
      <w:sz w:val="24"/>
      <w:szCs w:val="24"/>
      <w14:ligatures w14:val="standardContextual"/>
    </w:rPr>
  </w:style>
  <w:style w:type="paragraph" w:customStyle="1" w:styleId="A3BA0F71ADB0411391DBDFB3C0E6882E">
    <w:name w:val="A3BA0F71ADB0411391DBDFB3C0E6882E"/>
    <w:rsid w:val="007B6926"/>
    <w:pPr>
      <w:spacing w:line="278" w:lineRule="auto"/>
    </w:pPr>
    <w:rPr>
      <w:kern w:val="2"/>
      <w:sz w:val="24"/>
      <w:szCs w:val="24"/>
      <w14:ligatures w14:val="standardContextual"/>
    </w:rPr>
  </w:style>
  <w:style w:type="paragraph" w:customStyle="1" w:styleId="32197F4F9A7840D1B68666E1F38D2250">
    <w:name w:val="32197F4F9A7840D1B68666E1F38D2250"/>
    <w:rsid w:val="007B6926"/>
    <w:pPr>
      <w:spacing w:line="278" w:lineRule="auto"/>
    </w:pPr>
    <w:rPr>
      <w:kern w:val="2"/>
      <w:sz w:val="24"/>
      <w:szCs w:val="24"/>
      <w14:ligatures w14:val="standardContextual"/>
    </w:rPr>
  </w:style>
  <w:style w:type="paragraph" w:customStyle="1" w:styleId="E117C3C86E3C48FC8F05C198B66F1111">
    <w:name w:val="E117C3C86E3C48FC8F05C198B66F1111"/>
    <w:rsid w:val="007B6926"/>
    <w:pPr>
      <w:spacing w:line="278" w:lineRule="auto"/>
    </w:pPr>
    <w:rPr>
      <w:kern w:val="2"/>
      <w:sz w:val="24"/>
      <w:szCs w:val="24"/>
      <w14:ligatures w14:val="standardContextual"/>
    </w:rPr>
  </w:style>
  <w:style w:type="paragraph" w:customStyle="1" w:styleId="B00F91EDEA8C44998F0ECBB531ADEA529">
    <w:name w:val="B00F91EDEA8C44998F0ECBB531ADEA529"/>
    <w:rsid w:val="007B6926"/>
    <w:pPr>
      <w:numPr>
        <w:numId w:val="19"/>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9">
    <w:name w:val="33F1709CFB95498493925EF25C0B37739"/>
    <w:rsid w:val="007B6926"/>
    <w:pPr>
      <w:tabs>
        <w:tab w:val="num" w:pos="340"/>
        <w:tab w:val="num" w:pos="72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customXml/itemProps3.xml><?xml version="1.0" encoding="utf-8"?>
<ds:datastoreItem xmlns:ds="http://schemas.openxmlformats.org/officeDocument/2006/customXml" ds:itemID="{31F11CCC-F277-4095-9DAC-B7A9BE1F7E4B}"/>
</file>

<file path=customXml/itemProps4.xml><?xml version="1.0" encoding="utf-8"?>
<ds:datastoreItem xmlns:ds="http://schemas.openxmlformats.org/officeDocument/2006/customXml" ds:itemID="{5261FABD-774F-4B55-8209-F3D010B2A972}"/>
</file>

<file path=docProps/app.xml><?xml version="1.0" encoding="utf-8"?>
<Properties xmlns="http://schemas.openxmlformats.org/officeDocument/2006/extended-properties" xmlns:vt="http://schemas.openxmlformats.org/officeDocument/2006/docPropsVTypes">
  <Template>NM_FormularKA6_ENG.dotx</Template>
  <TotalTime>469</TotalTime>
  <Pages>10</Pages>
  <Words>2584</Words>
  <Characters>15764</Characters>
  <Application>Microsoft Office Word</Application>
  <DocSecurity>0</DocSecurity>
  <Lines>131</Lines>
  <Paragraphs>36</Paragraphs>
  <ScaleCrop>false</ScaleCrop>
  <HeadingPairs>
    <vt:vector size="2" baseType="variant">
      <vt:variant>
        <vt:lpstr>Titel</vt:lpstr>
      </vt:variant>
      <vt:variant>
        <vt:i4>1</vt:i4>
      </vt:variant>
    </vt:vector>
  </HeadingPairs>
  <TitlesOfParts>
    <vt:vector size="1" baseType="lpstr">
      <vt:lpstr>Impact assessment - KA6</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KA6</dc:title>
  <dc:creator/>
  <dc:description>Skabelon udarbejdet af Word Specialisten v/Helle Nielsen</dc:description>
  <cp:lastModifiedBy>Helle Møller Nielsen</cp:lastModifiedBy>
  <cp:revision>116</cp:revision>
  <dcterms:created xsi:type="dcterms:W3CDTF">2023-06-12T11:58:00Z</dcterms:created>
  <dcterms:modified xsi:type="dcterms:W3CDTF">2024-09-03T06:48:00Z</dcterms:modified>
</cp:coreProperties>
</file>