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template.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glossary/document.xml" ContentType="application/vnd.openxmlformats-officedocument.wordprocessingml.document.glossary+xml"/>
  <Override PartName="/word/glossary/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glossary/numbering.xml" ContentType="application/vnd.openxmlformats-officedocument.wordprocessingml.numbering+xml"/>
  <Override PartName="/word/glossary/styles.xml" ContentType="application/vnd.openxmlformats-officedocument.wordprocessingml.styles+xml"/>
  <Override PartName="/word/glossary/webSettings.xml" ContentType="application/vnd.openxmlformats-officedocument.wordprocessingml.webSettings+xml"/>
  <Override PartName="/word/glossary/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noProof/>
        </w:rPr>
        <w:id w:val="-1259590431"/>
        <w:lock w:val="contentLocked"/>
        <w:placeholder>
          <w:docPart w:val="DefaultPlaceholder_-1854013440"/>
        </w:placeholder>
        <w:group/>
      </w:sdtPr>
      <w:sdtEndPr>
        <w:rPr>
          <w:noProof w:val="0"/>
        </w:rPr>
      </w:sdtEndPr>
      <w:sdtContent>
        <w:p w14:paraId="630607BF" w14:textId="6732FC64" w:rsidR="0077164B" w:rsidRPr="00B40D17" w:rsidRDefault="009527B4" w:rsidP="009527B4">
          <w:pPr>
            <w:spacing w:after="480"/>
            <w:ind w:left="-595"/>
          </w:pPr>
          <w:r w:rsidRPr="00B40D17">
            <w:rPr>
              <w:noProof/>
            </w:rPr>
            <w:drawing>
              <wp:inline distT="0" distB="0" distL="0" distR="0" wp14:anchorId="15094058" wp14:editId="7DC85CE2">
                <wp:extent cx="286056" cy="288000"/>
                <wp:effectExtent l="0" t="0" r="0" b="0"/>
                <wp:docPr id="1917427559" name="Grafik 1" descr="Nordisk Ministerrå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7427559" name="Grafik 1" descr="Nordisk Ministerråd"/>
                        <pic:cNvPicPr/>
                      </pic:nvPicPr>
                      <pic:blipFill rotWithShape="1">
                        <a:blip r:embed="rId9">
                          <a:extLst>
                            <a:ext uri="{96DAC541-7B7A-43D3-8B79-37D633B846F1}">
                              <asvg:svgBlip xmlns:asvg="http://schemas.microsoft.com/office/drawing/2016/SVG/main" r:embed="rId10"/>
                            </a:ext>
                          </a:extLst>
                        </a:blip>
                        <a:srcRect l="48716" t="64358" r="-9" b="-28"/>
                        <a:stretch/>
                      </pic:blipFill>
                      <pic:spPr bwMode="auto">
                        <a:xfrm>
                          <a:off x="0" y="0"/>
                          <a:ext cx="286056" cy="288000"/>
                        </a:xfrm>
                        <a:prstGeom prst="rect">
                          <a:avLst/>
                        </a:prstGeom>
                        <a:ln>
                          <a:noFill/>
                        </a:ln>
                        <a:extLst>
                          <a:ext uri="{53640926-AAD7-44D8-BBD7-CCE9431645EC}">
                            <a14:shadowObscured xmlns:a14="http://schemas.microsoft.com/office/drawing/2010/main"/>
                          </a:ext>
                        </a:extLst>
                      </pic:spPr>
                    </pic:pic>
                  </a:graphicData>
                </a:graphic>
              </wp:inline>
            </w:drawing>
          </w:r>
          <w:r w:rsidR="00B73025" w:rsidRPr="00B40D17">
            <w:rPr>
              <w:noProof/>
            </w:rPr>
            <w:t xml:space="preserve"> </w:t>
          </w:r>
          <w:r w:rsidR="00B73025" w:rsidRPr="00B40D17">
            <w:rPr>
              <w:noProof/>
            </w:rPr>
            <mc:AlternateContent>
              <mc:Choice Requires="wps">
                <w:drawing>
                  <wp:anchor distT="0" distB="0" distL="114300" distR="114300" simplePos="0" relativeHeight="251659264" behindDoc="1" locked="0" layoutInCell="1" allowOverlap="1" wp14:anchorId="2785ED8F" wp14:editId="20D8B123">
                    <wp:simplePos x="0" y="0"/>
                    <wp:positionH relativeFrom="page">
                      <wp:align>left</wp:align>
                    </wp:positionH>
                    <wp:positionV relativeFrom="page">
                      <wp:align>top</wp:align>
                    </wp:positionV>
                    <wp:extent cx="7560000" cy="1872000"/>
                    <wp:effectExtent l="0" t="0" r="3175" b="0"/>
                    <wp:wrapNone/>
                    <wp:docPr id="1583794907" name="axesPDF:ID:a7c82380-4221-4ad6-a2f8-8e0d42eb4eff">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7560000" cy="1872000"/>
                            </a:xfrm>
                            <a:prstGeom prst="rect">
                              <a:avLst/>
                            </a:prstGeom>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1B6869" id="axesPDF:ID:a7c82380-4221-4ad6-a2f8-8e0d42eb4eff" o:spid="_x0000_s1026" alt="&quot;&quot;" style="position:absolute;margin-left:0;margin-top:0;width:595.3pt;height:147.4pt;z-index:-251657216;visibility:visible;mso-wrap-style:square;mso-width-percent:0;mso-height-percent:0;mso-wrap-distance-left:9pt;mso-wrap-distance-top:0;mso-wrap-distance-right:9pt;mso-wrap-distance-bottom:0;mso-position-horizontal:left;mso-position-horizontal-relative:page;mso-position-vertical:top;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" fillcolor="#385988 [3204]" stroked="f" strokeweight="2pt">
                    <w10:wrap anchorx="page" anchory="page"/>
                  </v:rect>
                </w:pict>
              </mc:Fallback>
            </mc:AlternateContent>
          </w:r>
        </w:p>
        <w:p w14:paraId="5BF36D80" w14:textId="7AB0447C" w:rsidR="00BC3AA7" w:rsidRPr="00B40D17" w:rsidRDefault="00E647C0" w:rsidP="007A6BE7">
          <w:pPr>
            <w:pStyle w:val="Overskrift1"/>
          </w:pPr>
          <w:r w:rsidRPr="00B40D17">
            <w:t>Impact assessment</w:t>
          </w:r>
          <w:r w:rsidR="002E69F7" w:rsidRPr="00B40D17">
            <w:t xml:space="preserve"> – KA</w:t>
          </w:r>
          <w:r w:rsidR="00D72CEB" w:rsidRPr="00B40D17">
            <w:t>4</w:t>
          </w:r>
        </w:p>
        <w:p w14:paraId="67FEAC51" w14:textId="2D513473" w:rsidR="00E11330" w:rsidRPr="00B40D17" w:rsidRDefault="00F77BCE" w:rsidP="00D22349">
          <w:pPr>
            <w:pStyle w:val="Normalfrtip"/>
          </w:pPr>
          <w:r w:rsidRPr="00B40D17">
            <w:t>Use this version of the form if the activity you are assessing is primarily technical in nature and not considered relevant for children and/or young people, who are not expected to be involved in the activity</w:t>
          </w:r>
          <w:r w:rsidR="00E11330" w:rsidRPr="00B40D17">
            <w:t xml:space="preserve">. </w:t>
          </w:r>
        </w:p>
        <w:bookmarkStart w:id="0" w:name="Tip1"/>
        <w:p w14:paraId="33DF9AF9" w14:textId="1F6BEBAE" w:rsidR="009A1304" w:rsidRPr="00B40D17" w:rsidRDefault="009A1304" w:rsidP="009A1304">
          <w:pPr>
            <w:pStyle w:val="Tip"/>
            <w:rPr>
              <w:rFonts w:cs="Courier New"/>
              <w:b/>
              <w:bCs/>
              <w:sz w:val="20"/>
              <w:szCs w:val="20"/>
            </w:rPr>
          </w:pPr>
          <w:r w:rsidRPr="00B40D17">
            <w:fldChar w:fldCharType="begin"/>
          </w:r>
          <w:r w:rsidRPr="00B40D17">
            <w:instrText>HYPERLINK  \l "Tip1" \o "</w:instrText>
          </w:r>
          <w:r w:rsidR="00E647C0" w:rsidRPr="00B40D17">
            <w:rPr>
              <w:b/>
              <w:sz w:val="20"/>
              <w:lang w:bidi="en-GB"/>
            </w:rPr>
            <w:instrText xml:space="preserve"> Five pieces of good advice</w:instrText>
          </w:r>
          <w:r w:rsidRPr="00B40D17">
            <w:rPr>
              <w:rFonts w:cs="Courier New"/>
              <w:b/>
              <w:bCs/>
              <w:sz w:val="20"/>
              <w:szCs w:val="20"/>
            </w:rPr>
            <w:instrText>:</w:instrText>
          </w:r>
        </w:p>
        <w:p w14:paraId="24491D92" w14:textId="4E39F711" w:rsidR="009A1304" w:rsidRPr="00B40D17" w:rsidRDefault="009A1304" w:rsidP="009A1304">
          <w:pPr>
            <w:pStyle w:val="Tip"/>
            <w:rPr>
              <w:sz w:val="20"/>
              <w:szCs w:val="20"/>
            </w:rPr>
          </w:pPr>
          <w:r w:rsidRPr="00B40D17">
            <w:rPr>
              <w:sz w:val="20"/>
              <w:szCs w:val="20"/>
            </w:rPr>
            <w:instrText xml:space="preserve">1. </w:instrText>
          </w:r>
          <w:r w:rsidR="00E647C0" w:rsidRPr="00B40D17">
            <w:rPr>
              <w:sz w:val="20"/>
              <w:lang w:bidi="en-GB"/>
            </w:rPr>
            <w:instrText xml:space="preserve">See the assessment as a reflective learning exercise rather than a test with </w:instrText>
          </w:r>
          <w:r w:rsidR="00D22349" w:rsidRPr="00B40D17">
            <w:rPr>
              <w:sz w:val="20"/>
              <w:lang w:bidi="en-GB"/>
            </w:rPr>
            <w:instrText>'</w:instrText>
          </w:r>
          <w:r w:rsidR="00E647C0" w:rsidRPr="00B40D17">
            <w:rPr>
              <w:sz w:val="20"/>
              <w:lang w:bidi="en-GB"/>
            </w:rPr>
            <w:instrText>right</w:instrText>
          </w:r>
          <w:r w:rsidR="00D22349" w:rsidRPr="00B40D17">
            <w:rPr>
              <w:sz w:val="20"/>
              <w:lang w:bidi="en-GB"/>
            </w:rPr>
            <w:instrText>'</w:instrText>
          </w:r>
          <w:r w:rsidR="00E647C0" w:rsidRPr="00B40D17">
            <w:rPr>
              <w:sz w:val="20"/>
              <w:lang w:bidi="en-GB"/>
            </w:rPr>
            <w:instrText xml:space="preserve"> or </w:instrText>
          </w:r>
          <w:r w:rsidR="00D22349" w:rsidRPr="00B40D17">
            <w:rPr>
              <w:sz w:val="20"/>
              <w:lang w:bidi="en-GB"/>
            </w:rPr>
            <w:instrText>'</w:instrText>
          </w:r>
          <w:r w:rsidR="00E647C0" w:rsidRPr="00B40D17">
            <w:rPr>
              <w:sz w:val="20"/>
              <w:lang w:bidi="en-GB"/>
            </w:rPr>
            <w:instrText>wrong</w:instrText>
          </w:r>
          <w:r w:rsidR="00D22349" w:rsidRPr="00B40D17">
            <w:rPr>
              <w:sz w:val="20"/>
              <w:lang w:bidi="en-GB"/>
            </w:rPr>
            <w:instrText>'</w:instrText>
          </w:r>
          <w:r w:rsidR="00E647C0" w:rsidRPr="00B40D17">
            <w:rPr>
              <w:sz w:val="20"/>
              <w:lang w:bidi="en-GB"/>
            </w:rPr>
            <w:instrText xml:space="preserve"> answers</w:instrText>
          </w:r>
        </w:p>
        <w:p w14:paraId="24003F16" w14:textId="4A018A37" w:rsidR="009A1304" w:rsidRPr="00B40D17" w:rsidRDefault="009A1304" w:rsidP="009A1304">
          <w:pPr>
            <w:pStyle w:val="Tip"/>
            <w:rPr>
              <w:sz w:val="20"/>
              <w:szCs w:val="20"/>
            </w:rPr>
          </w:pPr>
          <w:r w:rsidRPr="00B40D17">
            <w:rPr>
              <w:sz w:val="20"/>
              <w:szCs w:val="20"/>
            </w:rPr>
            <w:instrText xml:space="preserve">2. </w:instrText>
          </w:r>
          <w:r w:rsidR="00E647C0" w:rsidRPr="00B40D17">
            <w:rPr>
              <w:sz w:val="20"/>
              <w:lang w:bidi="en-GB"/>
            </w:rPr>
            <w:instrText>Involve other colleagues and seek out people to talk to</w:instrText>
          </w:r>
        </w:p>
        <w:p w14:paraId="3880E8B0" w14:textId="528DDADE" w:rsidR="009A1304" w:rsidRPr="00B40D17" w:rsidRDefault="009A1304" w:rsidP="009A1304">
          <w:pPr>
            <w:pStyle w:val="Tip"/>
            <w:rPr>
              <w:sz w:val="20"/>
              <w:szCs w:val="20"/>
            </w:rPr>
          </w:pPr>
          <w:r w:rsidRPr="00B40D17">
            <w:rPr>
              <w:sz w:val="20"/>
              <w:szCs w:val="20"/>
            </w:rPr>
            <w:instrText xml:space="preserve">3. </w:instrText>
          </w:r>
          <w:r w:rsidR="00E647C0" w:rsidRPr="00B40D17">
            <w:rPr>
              <w:sz w:val="20"/>
              <w:lang w:bidi="en-GB"/>
            </w:rPr>
            <w:instrText>Be humble and critical of your own assumptions</w:instrText>
          </w:r>
        </w:p>
        <w:p w14:paraId="446B7C88" w14:textId="3CC65109" w:rsidR="009A1304" w:rsidRPr="00B40D17" w:rsidRDefault="009A1304" w:rsidP="009A1304">
          <w:pPr>
            <w:pStyle w:val="Tip"/>
            <w:rPr>
              <w:sz w:val="20"/>
              <w:szCs w:val="20"/>
            </w:rPr>
          </w:pPr>
          <w:r w:rsidRPr="00B40D17">
            <w:rPr>
              <w:sz w:val="20"/>
              <w:szCs w:val="20"/>
            </w:rPr>
            <w:instrText xml:space="preserve">4. </w:instrText>
          </w:r>
          <w:r w:rsidR="00E647C0" w:rsidRPr="00B40D17">
            <w:rPr>
              <w:sz w:val="20"/>
              <w:lang w:bidi="en-GB"/>
            </w:rPr>
            <w:instrText>Seek knowledge and inspiration</w:instrText>
          </w:r>
        </w:p>
        <w:p w14:paraId="6A954A04" w14:textId="1966D5C6" w:rsidR="009A1304" w:rsidRPr="00B40D17" w:rsidRDefault="009A1304" w:rsidP="009A1304">
          <w:pPr>
            <w:pStyle w:val="Tip"/>
            <w:rPr>
              <w:sz w:val="20"/>
              <w:szCs w:val="20"/>
            </w:rPr>
          </w:pPr>
          <w:r w:rsidRPr="00B40D17">
            <w:rPr>
              <w:sz w:val="20"/>
              <w:szCs w:val="20"/>
            </w:rPr>
            <w:instrText xml:space="preserve">5. </w:instrText>
          </w:r>
          <w:r w:rsidR="00E647C0" w:rsidRPr="00B40D17">
            <w:rPr>
              <w:sz w:val="20"/>
              <w:lang w:bidi="en-GB"/>
            </w:rPr>
            <w:instrText>Note the results in the appendix and use this as a tool in your work</w:instrText>
          </w:r>
        </w:p>
        <w:p w14:paraId="7C4568C5" w14:textId="77777777" w:rsidR="009A1304" w:rsidRPr="00B40D17" w:rsidRDefault="009A1304" w:rsidP="009A1304">
          <w:pPr>
            <w:pStyle w:val="Tip"/>
          </w:pPr>
          <w:r w:rsidRPr="00B40D17">
            <w:rPr>
              <w:sz w:val="20"/>
              <w:szCs w:val="20"/>
            </w:rPr>
            <w:instrText>-------------------------------------------</w:instrText>
          </w:r>
          <w:r w:rsidRPr="00B40D17">
            <w:instrText xml:space="preserve"> "</w:instrText>
          </w:r>
          <w:r w:rsidRPr="00B40D17">
            <w:fldChar w:fldCharType="separate"/>
          </w:r>
          <w:r w:rsidRPr="00B40D17">
            <w:rPr>
              <w:rStyle w:val="Hyperlink"/>
              <w:rFonts w:ascii="Corbel" w:eastAsia="Times New Roman" w:hAnsi="Corbel" w:cs="Times New Roman"/>
              <w:color w:val="E2FAE1" w:themeColor="accent2"/>
              <w:sz w:val="24"/>
              <w:szCs w:val="24"/>
              <w:u w:val="none"/>
            </w:rPr>
            <w:t>&gt; TIP</w:t>
          </w:r>
          <w:r w:rsidRPr="00B40D17">
            <w:fldChar w:fldCharType="end"/>
          </w:r>
        </w:p>
        <w:bookmarkEnd w:id="0"/>
        <w:p w14:paraId="6D4523F0" w14:textId="6F5D5BFE" w:rsidR="00E11330" w:rsidRPr="00B40D17" w:rsidRDefault="00D22349" w:rsidP="00E11330">
          <w:pPr>
            <w:pStyle w:val="Etiket"/>
          </w:pPr>
          <w:r w:rsidRPr="00B40D17">
            <w:t>Name of activity</w:t>
          </w:r>
          <w:r w:rsidR="00E11330" w:rsidRPr="00B40D17">
            <w:t>:</w:t>
          </w:r>
        </w:p>
        <w:tbl>
          <w:tblPr>
            <w:tblStyle w:val="Tabel-Gitter"/>
            <w:tblW w:w="0" w:type="auto"/>
            <w:tblLayout w:type="fixed"/>
            <w:tblCellMar>
              <w:top w:w="85" w:type="dxa"/>
              <w:left w:w="85" w:type="dxa"/>
              <w:bottom w:w="85" w:type="dxa"/>
              <w:right w:w="85" w:type="dxa"/>
            </w:tblCellMar>
            <w:tblLook w:val="04A0" w:firstRow="1" w:lastRow="0" w:firstColumn="1" w:lastColumn="0" w:noHBand="0" w:noVBand="1"/>
          </w:tblPr>
          <w:tblGrid>
            <w:gridCol w:w="8498"/>
          </w:tblGrid>
          <w:sdt>
            <w:sdtPr>
              <w:alias w:val="axesPDF - Layout Table"/>
              <w:tag w:val="axesPDF:ID:Table:74d74dc2-cf23-4d9b-ae8f-a11703720166"/>
              <w:id w:val="549736658"/>
              <w:lock w:val="sdtLocked"/>
              <w:placeholder>
                <w:docPart w:val="A2719C546F374DF79880989D65FB3F2E"/>
              </w:placeholder>
            </w:sdtPr>
            <w:sdtContent>
              <w:tr w:rsidR="00E11330" w:rsidRPr="00B40D17" w14:paraId="39691804" w14:textId="77777777" w:rsidTr="00E11330">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id w:val="1163584958"/>
                      <w:placeholder>
                        <w:docPart w:val="709E487FAE4744CCB26EEB9E6030B56A"/>
                      </w:placeholder>
                      <w:showingPlcHdr/>
                    </w:sdtPr>
                    <w:sdtContent>
                      <w:p w14:paraId="7D68D2BA" w14:textId="5EDB01E0" w:rsidR="003334BB" w:rsidRPr="00B40D17" w:rsidRDefault="00624E36" w:rsidP="003334BB">
                        <w:pPr>
                          <w:pStyle w:val="Formularfelt"/>
                        </w:pPr>
                        <w:r w:rsidRPr="00B40D17">
                          <w:t xml:space="preserve"> </w:t>
                        </w:r>
                      </w:p>
                    </w:sdtContent>
                  </w:sdt>
                </w:tc>
              </w:tr>
            </w:sdtContent>
          </w:sdt>
        </w:tbl>
        <w:p w14:paraId="536E41FC" w14:textId="05D1DB41" w:rsidR="00E11330" w:rsidRPr="00B40D17" w:rsidRDefault="00D22349" w:rsidP="00E11330">
          <w:pPr>
            <w:pStyle w:val="Etiket"/>
          </w:pPr>
          <w:r w:rsidRPr="00B40D17">
            <w:t>Date</w:t>
          </w:r>
          <w:r w:rsidR="00E11330" w:rsidRPr="00B40D17">
            <w:t>:</w:t>
          </w:r>
        </w:p>
        <w:tbl>
          <w:tblPr>
            <w:tblStyle w:val="Tabel-Gitter"/>
            <w:tblW w:w="0" w:type="auto"/>
            <w:tblLayout w:type="fixed"/>
            <w:tblCellMar>
              <w:top w:w="85" w:type="dxa"/>
              <w:left w:w="85" w:type="dxa"/>
              <w:bottom w:w="85" w:type="dxa"/>
              <w:right w:w="85" w:type="dxa"/>
            </w:tblCellMar>
            <w:tblLook w:val="04A0" w:firstRow="1" w:lastRow="0" w:firstColumn="1" w:lastColumn="0" w:noHBand="0" w:noVBand="1"/>
          </w:tblPr>
          <w:tblGrid>
            <w:gridCol w:w="8498"/>
          </w:tblGrid>
          <w:sdt>
            <w:sdtPr>
              <w:alias w:val="axesPDF - Layout Table"/>
              <w:tag w:val="axesPDF:ID:Table:234ec494-2b60-43ad-bd19-681a12406bd0"/>
              <w:id w:val="-428430074"/>
              <w:placeholder>
                <w:docPart w:val="9F4515B487684D3F9AF15BEFE503A7AF"/>
              </w:placeholder>
            </w:sdtPr>
            <w:sdtContent>
              <w:tr w:rsidR="00E11330" w:rsidRPr="00B40D17" w14:paraId="5EB0AB3A" w14:textId="77777777" w:rsidTr="00E11330">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id w:val="-576975683"/>
                      <w:placeholder>
                        <w:docPart w:val="A6555DC0B3CE47C0BF4D890E9CAA77E3"/>
                      </w:placeholder>
                      <w:showingPlcHdr/>
                    </w:sdtPr>
                    <w:sdtContent>
                      <w:p w14:paraId="0EC96191" w14:textId="740BF269" w:rsidR="00E11330" w:rsidRPr="00B40D17" w:rsidRDefault="00624E36" w:rsidP="00192621">
                        <w:pPr>
                          <w:pStyle w:val="Formularfelt"/>
                        </w:pPr>
                        <w:r w:rsidRPr="00B40D17">
                          <w:t xml:space="preserve"> </w:t>
                        </w:r>
                      </w:p>
                    </w:sdtContent>
                  </w:sdt>
                </w:tc>
              </w:tr>
            </w:sdtContent>
          </w:sdt>
        </w:tbl>
        <w:p w14:paraId="043A9258" w14:textId="225D4644" w:rsidR="00E11330" w:rsidRPr="00B40D17" w:rsidRDefault="00D22349" w:rsidP="00E11330">
          <w:pPr>
            <w:pStyle w:val="Etiket"/>
          </w:pPr>
          <w:r w:rsidRPr="00B40D17">
            <w:t>Filled in by</w:t>
          </w:r>
          <w:r w:rsidR="003334BB" w:rsidRPr="00B40D17">
            <w:t>:</w:t>
          </w:r>
        </w:p>
        <w:tbl>
          <w:tblPr>
            <w:tblStyle w:val="Tabel-Gitter"/>
            <w:tblW w:w="0" w:type="auto"/>
            <w:tblLayout w:type="fixed"/>
            <w:tblCellMar>
              <w:top w:w="85" w:type="dxa"/>
              <w:left w:w="85" w:type="dxa"/>
              <w:bottom w:w="85" w:type="dxa"/>
              <w:right w:w="85" w:type="dxa"/>
            </w:tblCellMar>
            <w:tblLook w:val="04A0" w:firstRow="1" w:lastRow="0" w:firstColumn="1" w:lastColumn="0" w:noHBand="0" w:noVBand="1"/>
          </w:tblPr>
          <w:tblGrid>
            <w:gridCol w:w="8498"/>
          </w:tblGrid>
          <w:sdt>
            <w:sdtPr>
              <w:alias w:val="axesPDF - Layout Table"/>
              <w:tag w:val="axesPDF:ID:Table:a2659bee-d35e-4d82-a114-e145566860d2"/>
              <w:id w:val="-588539373"/>
              <w:placeholder>
                <w:docPart w:val="94C14AD4718544E3A581F76F6C054765"/>
              </w:placeholder>
            </w:sdtPr>
            <w:sdtContent>
              <w:tr w:rsidR="00E11330" w:rsidRPr="00B40D17" w14:paraId="67FD988C" w14:textId="77777777" w:rsidTr="00E11330">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id w:val="-146131647"/>
                      <w:placeholder>
                        <w:docPart w:val="31EC021CA8B148AB8290723CDAC86069"/>
                      </w:placeholder>
                      <w:showingPlcHdr/>
                    </w:sdtPr>
                    <w:sdtContent>
                      <w:p w14:paraId="1193A3BF" w14:textId="23F7E6A4" w:rsidR="00E11330" w:rsidRPr="00B40D17" w:rsidRDefault="00624E36" w:rsidP="00192621">
                        <w:pPr>
                          <w:pStyle w:val="Formularfelt"/>
                        </w:pPr>
                        <w:r w:rsidRPr="00B40D17">
                          <w:t xml:space="preserve"> </w:t>
                        </w:r>
                      </w:p>
                    </w:sdtContent>
                  </w:sdt>
                </w:tc>
              </w:tr>
            </w:sdtContent>
          </w:sdt>
        </w:tbl>
        <w:p w14:paraId="2A2F648C" w14:textId="77777777" w:rsidR="00D22349" w:rsidRPr="00B40D17" w:rsidRDefault="00D22349" w:rsidP="00D22349">
          <w:pPr>
            <w:spacing w:before="240" w:after="0"/>
            <w:rPr>
              <w:rFonts w:ascii="Corbel" w:eastAsia="Times New Roman" w:hAnsi="Corbel" w:cs="Calibri"/>
              <w:i/>
              <w:iCs/>
              <w:noProof/>
              <w:szCs w:val="24"/>
              <w:lang w:eastAsia="da-DK"/>
            </w:rPr>
          </w:pPr>
          <w:r w:rsidRPr="00B40D17">
            <w:rPr>
              <w:i/>
              <w:iCs/>
              <w:noProof/>
              <w:lang w:bidi="en-GB"/>
            </w:rPr>
            <w:t>A brief comment before you begin</w:t>
          </w:r>
        </w:p>
        <w:p w14:paraId="0579A4D5" w14:textId="77310867" w:rsidR="00E11330" w:rsidRPr="00B40D17" w:rsidRDefault="00D22349" w:rsidP="00D22349">
          <w:pPr>
            <w:pStyle w:val="Normalfrtip"/>
          </w:pPr>
          <w:r w:rsidRPr="00B40D17">
            <w:rPr>
              <w:b/>
              <w:lang w:bidi="en-GB"/>
            </w:rPr>
            <w:t xml:space="preserve">Remember </w:t>
          </w:r>
          <w:r w:rsidRPr="00B40D17">
            <w:rPr>
              <w:lang w:bidi="en-GB"/>
            </w:rPr>
            <w:t>that there is no right or wrong way to conduct an impact assessment. What you have in front of you is a learning and dialogue tool consisting of questions to ponder and exercises to do. It is designed to help you develop and enhance a given activity* and to integrate the horizontal perspectives – equality, climate and environment, and children and young people – into your work. Once you have filled in this form, you will have conducted an impact assessment. You can then use the results in your work, e.g. when preparing case presentations, policy documents, events or tenders. As you become more familiar with conducting impact assessments, you will hopefully find that you are in an even stronger position to do your core work</w:t>
          </w:r>
          <w:r w:rsidR="00E11330" w:rsidRPr="00B40D17">
            <w:t>.</w:t>
          </w:r>
        </w:p>
        <w:bookmarkStart w:id="1" w:name="Tip2"/>
        <w:p w14:paraId="75F77A80" w14:textId="5F3BD2FE" w:rsidR="009A1304" w:rsidRPr="00B40D17" w:rsidRDefault="009A1304" w:rsidP="00887C7E">
          <w:pPr>
            <w:pStyle w:val="Tip"/>
            <w:spacing w:after="0"/>
          </w:pPr>
          <w:r w:rsidRPr="00B40D17">
            <w:fldChar w:fldCharType="begin"/>
          </w:r>
          <w:r w:rsidRPr="00B40D17">
            <w:instrText>HYPERLINK  \l "Tip</w:instrText>
          </w:r>
          <w:r w:rsidR="009067D8" w:rsidRPr="00B40D17">
            <w:instrText>2</w:instrText>
          </w:r>
          <w:r w:rsidRPr="00B40D17">
            <w:instrText>" \o "</w:instrText>
          </w:r>
          <w:r w:rsidR="00E647C0" w:rsidRPr="00B40D17">
            <w:rPr>
              <w:sz w:val="20"/>
              <w:lang w:bidi="en-GB"/>
            </w:rPr>
            <w:instrText xml:space="preserve">The word </w:instrText>
          </w:r>
          <w:r w:rsidR="00E647C0" w:rsidRPr="00B40D17">
            <w:rPr>
              <w:b/>
              <w:i/>
              <w:sz w:val="20"/>
              <w:lang w:bidi="en-GB"/>
            </w:rPr>
            <w:instrText>activity</w:instrText>
          </w:r>
          <w:r w:rsidR="00E647C0" w:rsidRPr="00B40D17">
            <w:rPr>
              <w:b/>
              <w:sz w:val="20"/>
              <w:lang w:bidi="en-GB"/>
            </w:rPr>
            <w:instrText xml:space="preserve"> </w:instrText>
          </w:r>
          <w:r w:rsidR="00E647C0" w:rsidRPr="00B40D17">
            <w:rPr>
              <w:sz w:val="20"/>
              <w:lang w:bidi="en-GB"/>
            </w:rPr>
            <w:instrText>covers of any type of defined task or process within your organisation – networks, surveys, projects, action plans, tenders, conferences, etc.</w:instrText>
          </w:r>
        </w:p>
        <w:p w14:paraId="32237756" w14:textId="77777777" w:rsidR="009A1304" w:rsidRPr="00B40D17" w:rsidRDefault="009A1304" w:rsidP="00887C7E">
          <w:pPr>
            <w:pStyle w:val="Tip"/>
            <w:spacing w:after="0"/>
          </w:pPr>
          <w:r w:rsidRPr="00B40D17">
            <w:instrText>------------------------------------------- "</w:instrText>
          </w:r>
          <w:r w:rsidRPr="00B40D17">
            <w:fldChar w:fldCharType="separate"/>
          </w:r>
          <w:r w:rsidRPr="00B40D17">
            <w:rPr>
              <w:rStyle w:val="Hyperlink"/>
              <w:rFonts w:ascii="Corbel" w:eastAsia="Times New Roman" w:hAnsi="Corbel" w:cs="Times New Roman"/>
              <w:color w:val="E2FAE1" w:themeColor="accent2"/>
              <w:sz w:val="24"/>
              <w:szCs w:val="24"/>
              <w:u w:val="none"/>
            </w:rPr>
            <w:t>&gt; TIP</w:t>
          </w:r>
          <w:r w:rsidRPr="00B40D17">
            <w:fldChar w:fldCharType="end"/>
          </w:r>
        </w:p>
        <w:bookmarkEnd w:id="1"/>
        <w:p w14:paraId="45C69556" w14:textId="5104F901" w:rsidR="00E11330" w:rsidRPr="00B40D17" w:rsidRDefault="00D22349" w:rsidP="007A6BE7">
          <w:pPr>
            <w:pStyle w:val="Overskrift2"/>
            <w:rPr>
              <w:lang w:val="en-GB"/>
            </w:rPr>
          </w:pPr>
          <w:r w:rsidRPr="00B40D17">
            <w:rPr>
              <w:lang w:val="en-GB"/>
            </w:rPr>
            <w:t>Introduction</w:t>
          </w:r>
        </w:p>
        <w:p w14:paraId="09E811B2" w14:textId="4007590D" w:rsidR="00E11330" w:rsidRPr="00B40D17" w:rsidRDefault="00D22349" w:rsidP="007A6BE7">
          <w:pPr>
            <w:pStyle w:val="Nummererettekst"/>
          </w:pPr>
          <w:r w:rsidRPr="00B40D17">
            <w:t>Have you conducted an impact assessment before</w:t>
          </w:r>
          <w:r w:rsidR="002E69F7" w:rsidRPr="00B40D17">
            <w:t>?</w:t>
          </w:r>
        </w:p>
        <w:p w14:paraId="01850162" w14:textId="1F89302B" w:rsidR="00E11330" w:rsidRPr="00B40D17" w:rsidRDefault="00000000" w:rsidP="00E11330">
          <w:pPr>
            <w:pStyle w:val="Tjekboks"/>
            <w:rPr>
              <w:lang w:val="en-GB"/>
            </w:rPr>
          </w:pPr>
          <w:sdt>
            <w:sdtPr>
              <w:rPr>
                <w:color w:val="385988" w:themeColor="accent1"/>
                <w:sz w:val="32"/>
                <w:szCs w:val="32"/>
                <w:lang w:val="en-GB"/>
              </w:rPr>
              <w:id w:val="-1761515960"/>
              <w14:checkbox>
                <w14:checked w14:val="0"/>
                <w14:checkedState w14:val="2612" w14:font="MS Gothic"/>
                <w14:uncheckedState w14:val="2610" w14:font="MS Gothic"/>
              </w14:checkbox>
            </w:sdtPr>
            <w:sdtContent>
              <w:r w:rsidR="00995275" w:rsidRPr="00B40D17">
                <w:rPr>
                  <w:rFonts w:ascii="MS Gothic" w:eastAsia="MS Gothic" w:hAnsi="MS Gothic"/>
                  <w:color w:val="385988" w:themeColor="accent1"/>
                  <w:sz w:val="32"/>
                  <w:szCs w:val="32"/>
                  <w:lang w:val="en-GB"/>
                </w:rPr>
                <w:t>☐</w:t>
              </w:r>
            </w:sdtContent>
          </w:sdt>
          <w:r w:rsidR="00E11330" w:rsidRPr="00B40D17">
            <w:rPr>
              <w:lang w:val="en-GB"/>
            </w:rPr>
            <w:tab/>
          </w:r>
          <w:r w:rsidR="00D22349" w:rsidRPr="00B40D17">
            <w:rPr>
              <w:lang w:val="en-GB"/>
            </w:rPr>
            <w:t>No – this is the first time</w:t>
          </w:r>
        </w:p>
        <w:p w14:paraId="567924D5" w14:textId="2BD0FB59" w:rsidR="0077164B" w:rsidRPr="00B40D17" w:rsidRDefault="00000000" w:rsidP="002E69F7">
          <w:pPr>
            <w:pStyle w:val="Tjekboks"/>
            <w:rPr>
              <w:lang w:val="en-GB"/>
            </w:rPr>
          </w:pPr>
          <w:sdt>
            <w:sdtPr>
              <w:rPr>
                <w:color w:val="385988" w:themeColor="accent1"/>
                <w:sz w:val="32"/>
                <w:szCs w:val="32"/>
                <w:lang w:val="en-GB"/>
              </w:rPr>
              <w:id w:val="-783724958"/>
              <w14:checkbox>
                <w14:checked w14:val="0"/>
                <w14:checkedState w14:val="2612" w14:font="MS Gothic"/>
                <w14:uncheckedState w14:val="2610" w14:font="MS Gothic"/>
              </w14:checkbox>
            </w:sdtPr>
            <w:sdtContent>
              <w:r w:rsidR="00727668" w:rsidRPr="00B40D17">
                <w:rPr>
                  <w:rFonts w:ascii="MS Gothic" w:eastAsia="MS Gothic" w:hAnsi="MS Gothic"/>
                  <w:color w:val="385988" w:themeColor="accent1"/>
                  <w:sz w:val="32"/>
                  <w:szCs w:val="32"/>
                  <w:lang w:val="en-GB"/>
                </w:rPr>
                <w:t>☐</w:t>
              </w:r>
            </w:sdtContent>
          </w:sdt>
          <w:r w:rsidR="00E11330" w:rsidRPr="00B40D17">
            <w:rPr>
              <w:lang w:val="en-GB"/>
            </w:rPr>
            <w:tab/>
          </w:r>
          <w:r w:rsidR="00D22349" w:rsidRPr="00B40D17">
            <w:rPr>
              <w:lang w:val="en-GB"/>
            </w:rPr>
            <w:t>Yes – but only a couple of times</w:t>
          </w:r>
        </w:p>
        <w:p w14:paraId="7037B0F7" w14:textId="4B1CC6BE" w:rsidR="002E69F7" w:rsidRPr="00B40D17" w:rsidRDefault="00000000" w:rsidP="002E69F7">
          <w:pPr>
            <w:pStyle w:val="Tjekboks"/>
            <w:spacing w:after="180"/>
            <w:rPr>
              <w:lang w:val="en-GB"/>
            </w:rPr>
          </w:pPr>
          <w:sdt>
            <w:sdtPr>
              <w:rPr>
                <w:color w:val="385988" w:themeColor="accent1"/>
                <w:sz w:val="32"/>
                <w:szCs w:val="32"/>
                <w:lang w:val="en-GB"/>
              </w:rPr>
              <w:id w:val="1025755689"/>
              <w14:checkbox>
                <w14:checked w14:val="0"/>
                <w14:checkedState w14:val="2612" w14:font="MS Gothic"/>
                <w14:uncheckedState w14:val="2610" w14:font="MS Gothic"/>
              </w14:checkbox>
            </w:sdtPr>
            <w:sdtContent>
              <w:r w:rsidR="002E69F7" w:rsidRPr="00B40D17">
                <w:rPr>
                  <w:rFonts w:ascii="MS Gothic" w:eastAsia="MS Gothic" w:hAnsi="MS Gothic"/>
                  <w:color w:val="385988" w:themeColor="accent1"/>
                  <w:sz w:val="32"/>
                  <w:szCs w:val="32"/>
                  <w:lang w:val="en-GB"/>
                </w:rPr>
                <w:t>☐</w:t>
              </w:r>
            </w:sdtContent>
          </w:sdt>
          <w:r w:rsidR="002E69F7" w:rsidRPr="00B40D17">
            <w:rPr>
              <w:lang w:val="en-GB"/>
            </w:rPr>
            <w:tab/>
          </w:r>
          <w:r w:rsidR="00D22349" w:rsidRPr="00B40D17">
            <w:rPr>
              <w:lang w:val="en-GB"/>
            </w:rPr>
            <w:t>Yes – several times</w:t>
          </w:r>
        </w:p>
        <w:p w14:paraId="63C4CEB1" w14:textId="44AB9C80" w:rsidR="002E69F7" w:rsidRPr="00B40D17" w:rsidRDefault="000E7C55" w:rsidP="002E69F7">
          <w:pPr>
            <w:pStyle w:val="Tjekboks"/>
            <w:keepNext/>
            <w:spacing w:after="180"/>
            <w:rPr>
              <w:lang w:val="en-GB" w:eastAsia="da-DK"/>
            </w:rPr>
          </w:pPr>
          <w:r w:rsidRPr="00B40D17">
            <w:rPr>
              <w:sz w:val="24"/>
              <w:lang w:val="en-GB" w:bidi="en-GB"/>
            </w:rPr>
            <w:lastRenderedPageBreak/>
            <w:t>Elaborate if necessary</w:t>
          </w:r>
          <w:r w:rsidR="002E69F7" w:rsidRPr="00B40D17">
            <w:rPr>
              <w:lang w:val="en-GB" w:eastAsia="da-DK"/>
            </w:rPr>
            <w:t>:</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alias w:val="axesPDF - Layout Table"/>
              <w:tag w:val="axesPDF:ID:Table:c5448918-9d48-4009-9ebb-e248f3d734bf"/>
              <w:id w:val="-2132772309"/>
              <w:placeholder>
                <w:docPart w:val="DA39EFFA45F44C5493092D65BF64133E"/>
              </w:placeholder>
            </w:sdtPr>
            <w:sdtContent>
              <w:tr w:rsidR="0077164B" w:rsidRPr="00B40D17" w14:paraId="526472B4" w14:textId="77777777" w:rsidTr="009222AD">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id w:val="843895950"/>
                      <w:placeholder>
                        <w:docPart w:val="9EC642A215EB4455BF9FFB8FA8C7524A"/>
                      </w:placeholder>
                      <w:showingPlcHdr/>
                    </w:sdtPr>
                    <w:sdtContent>
                      <w:p w14:paraId="0086E74F" w14:textId="77777777" w:rsidR="0077164B" w:rsidRPr="00B40D17" w:rsidRDefault="0077164B" w:rsidP="009222AD">
                        <w:pPr>
                          <w:pStyle w:val="Formularfelt"/>
                        </w:pPr>
                        <w:r w:rsidRPr="00B40D17">
                          <w:t xml:space="preserve"> </w:t>
                        </w:r>
                      </w:p>
                    </w:sdtContent>
                  </w:sdt>
                </w:tc>
              </w:tr>
            </w:sdtContent>
          </w:sdt>
        </w:tbl>
        <w:p w14:paraId="56D26180" w14:textId="39B1EA2A" w:rsidR="00493B9C" w:rsidRPr="00B40D17" w:rsidRDefault="000E7C55" w:rsidP="00E05B16">
          <w:pPr>
            <w:pStyle w:val="Nummererettekst"/>
          </w:pPr>
          <w:r w:rsidRPr="00B40D17">
            <w:t>Briefly describe the activity to be assessed</w:t>
          </w:r>
          <w:r w:rsidR="00166625" w:rsidRPr="00B40D17">
            <w:t>:</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alias w:val="axesPDF - Layout Table"/>
              <w:tag w:val="axesPDF:ID:Table:ca8688a5-80db-4c07-a490-d03cf5dbbe8b"/>
              <w:id w:val="612567448"/>
              <w:placeholder>
                <w:docPart w:val="F3500489DFBC4C569BBF778D1F51478E"/>
              </w:placeholder>
            </w:sdtPr>
            <w:sdtContent>
              <w:tr w:rsidR="00493B9C" w:rsidRPr="00B40D17" w14:paraId="1350456D" w14:textId="77777777" w:rsidTr="001926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id w:val="-1335143051"/>
                      <w:placeholder>
                        <w:docPart w:val="47063991D7ED4987AE402611F78D5A40"/>
                      </w:placeholder>
                      <w:showingPlcHdr/>
                    </w:sdtPr>
                    <w:sdtContent>
                      <w:p w14:paraId="5FF3494F" w14:textId="66465954" w:rsidR="00493B9C" w:rsidRPr="00B40D17" w:rsidRDefault="00624E36" w:rsidP="00192621">
                        <w:pPr>
                          <w:pStyle w:val="Formularfelt"/>
                        </w:pPr>
                        <w:r w:rsidRPr="00B40D17">
                          <w:t xml:space="preserve"> </w:t>
                        </w:r>
                      </w:p>
                    </w:sdtContent>
                  </w:sdt>
                </w:tc>
              </w:tr>
            </w:sdtContent>
          </w:sdt>
        </w:tbl>
        <w:p w14:paraId="068D71F9" w14:textId="72923F4A" w:rsidR="003334BB" w:rsidRPr="00B40D17" w:rsidRDefault="000E7C55" w:rsidP="007A6BE7">
          <w:pPr>
            <w:pStyle w:val="Overskrift2"/>
            <w:rPr>
              <w:lang w:val="en-GB"/>
            </w:rPr>
          </w:pPr>
          <w:r w:rsidRPr="00B40D17">
            <w:rPr>
              <w:lang w:val="en-GB"/>
            </w:rPr>
            <w:t>THE CLIMATE AND ENVIRONMENT</w:t>
          </w:r>
        </w:p>
        <w:p w14:paraId="66BA8A9E" w14:textId="6D6720B7" w:rsidR="00166625" w:rsidRPr="00B40D17" w:rsidRDefault="000E7C55" w:rsidP="000E7C55">
          <w:pPr>
            <w:pStyle w:val="Normalfrtip"/>
            <w:rPr>
              <w:rFonts w:ascii="Corbel" w:eastAsia="Calibri" w:hAnsi="Corbel" w:cs="Calibri"/>
              <w:szCs w:val="24"/>
            </w:rPr>
          </w:pPr>
          <w:r w:rsidRPr="00B40D17">
            <w:rPr>
              <w:lang w:bidi="en-GB"/>
            </w:rPr>
            <w:t>Sustainable development is about meeting our needs today without compromising the ability of future generations to meet theirs. It is a holistic approach that takes into account three important dimensions: environmental, social and economic. However, in this impact assessment, the focus is on the environmental aspects of sustainability, including climate change, use of resources and biodiversity. When evaluating the actual and potential sustainability impact, the point is to understand and take into account how activities and decisions affect the climate and environment.</w:t>
          </w:r>
        </w:p>
        <w:bookmarkStart w:id="2" w:name="Tip3"/>
        <w:p w14:paraId="0FA95B55" w14:textId="72E95565" w:rsidR="009A1304" w:rsidRPr="00B40D17" w:rsidRDefault="009A1304" w:rsidP="009A1304">
          <w:pPr>
            <w:pStyle w:val="Tip"/>
          </w:pPr>
          <w:r w:rsidRPr="00B40D17">
            <w:fldChar w:fldCharType="begin"/>
          </w:r>
          <w:r w:rsidRPr="00B40D17">
            <w:instrText>HYPERLINK  \l "Tip</w:instrText>
          </w:r>
          <w:r w:rsidR="009067D8" w:rsidRPr="00B40D17">
            <w:instrText>3</w:instrText>
          </w:r>
          <w:r w:rsidRPr="00B40D17">
            <w:instrText>" \o "</w:instrText>
          </w:r>
          <w:r w:rsidR="00786E0E" w:rsidRPr="00B40D17">
            <w:rPr>
              <w:b/>
              <w:sz w:val="18"/>
              <w:szCs w:val="18"/>
              <w:lang w:bidi="en-GB"/>
            </w:rPr>
            <w:instrText xml:space="preserve"> NB </w:instrText>
          </w:r>
          <w:r w:rsidR="00786E0E" w:rsidRPr="00B40D17">
            <w:rPr>
              <w:sz w:val="18"/>
              <w:szCs w:val="18"/>
              <w:lang w:bidi="en-GB"/>
            </w:rPr>
            <w:instrText xml:space="preserve">– The climate and environment are </w:instrText>
          </w:r>
          <w:r w:rsidR="00786E0E" w:rsidRPr="00B40D17">
            <w:rPr>
              <w:b/>
              <w:sz w:val="18"/>
              <w:szCs w:val="18"/>
              <w:lang w:bidi="en-GB"/>
            </w:rPr>
            <w:instrText>relevant to both processes and themes</w:instrText>
          </w:r>
          <w:r w:rsidR="00786E0E" w:rsidRPr="00B40D17">
            <w:rPr>
              <w:sz w:val="18"/>
              <w:szCs w:val="18"/>
              <w:lang w:bidi="en-GB"/>
            </w:rPr>
            <w:instrText>. In terms of processes, this entails focusing on the potential for green procurement, sustainable modes of transport, etc., when implementing the activity. In terms of themes, it entails identifying the best place to mainstream climate and environmental perspectives in the sector concerned. For example, the Secretariat’s finance sector (MR-FINANS) actively helping the Nordic financial institutions set requirements for climate and biodiversity considerations,</w:instrText>
          </w:r>
          <w:r w:rsidR="00786E0E" w:rsidRPr="00B40D17">
            <w:rPr>
              <w:sz w:val="18"/>
              <w:szCs w:val="18"/>
            </w:rPr>
            <w:instrText xml:space="preserve"> </w:instrText>
          </w:r>
          <w:r w:rsidR="00786E0E" w:rsidRPr="00B40D17">
            <w:rPr>
              <w:sz w:val="18"/>
              <w:szCs w:val="18"/>
              <w:lang w:bidi="en-GB"/>
            </w:rPr>
            <w:instrText>or  the Social and Health sector (MR-S) integrating a focus on the advantages of plant-based diets into its work.</w:instrText>
          </w:r>
        </w:p>
        <w:p w14:paraId="4052E3D2" w14:textId="00AB338C" w:rsidR="009A1304" w:rsidRPr="00B40D17" w:rsidRDefault="009A1304" w:rsidP="009A1304">
          <w:pPr>
            <w:pStyle w:val="Tip"/>
          </w:pPr>
          <w:r w:rsidRPr="00B40D17">
            <w:instrText>------------------------------------------- "</w:instrText>
          </w:r>
          <w:r w:rsidRPr="00B40D17">
            <w:fldChar w:fldCharType="separate"/>
          </w:r>
          <w:r w:rsidRPr="00B40D17">
            <w:rPr>
              <w:rStyle w:val="Hyperlink"/>
              <w:rFonts w:ascii="Corbel" w:eastAsia="Times New Roman" w:hAnsi="Corbel" w:cs="Times New Roman"/>
              <w:color w:val="E2FAE1" w:themeColor="accent2"/>
              <w:sz w:val="24"/>
              <w:szCs w:val="24"/>
              <w:u w:val="none"/>
            </w:rPr>
            <w:t>&gt; TIP</w:t>
          </w:r>
          <w:r w:rsidRPr="00B40D17">
            <w:fldChar w:fldCharType="end"/>
          </w:r>
        </w:p>
        <w:bookmarkEnd w:id="2"/>
        <w:p w14:paraId="7E34B5CE" w14:textId="121136F2" w:rsidR="00166625" w:rsidRPr="00B40D17" w:rsidRDefault="000E7C55" w:rsidP="00166625">
          <w:r w:rsidRPr="00B40D17">
            <w:rPr>
              <w:lang w:bidi="en-GB"/>
            </w:rPr>
            <w:t xml:space="preserve">You will </w:t>
          </w:r>
          <w:r w:rsidRPr="00B40D17">
            <w:t>now</w:t>
          </w:r>
          <w:r w:rsidRPr="00B40D17">
            <w:rPr>
              <w:lang w:bidi="en-GB"/>
            </w:rPr>
            <w:t xml:space="preserve"> be asked seven questions about the climate and environment. Note the most important insights that come to mind and how you will apply them in practice</w:t>
          </w:r>
          <w:r w:rsidR="00166625" w:rsidRPr="00B40D17">
            <w:t>.</w:t>
          </w:r>
        </w:p>
        <w:p w14:paraId="3F9D6C59" w14:textId="4E6D1084" w:rsidR="002E69F7" w:rsidRPr="00B40D17" w:rsidRDefault="000E7C55" w:rsidP="002E69F7">
          <w:pPr>
            <w:pStyle w:val="Overskrift3"/>
          </w:pPr>
          <w:r w:rsidRPr="00B40D17">
            <w:t>Clear your head</w:t>
          </w:r>
          <w:r w:rsidR="002E69F7" w:rsidRPr="00B40D17">
            <w:t>:</w:t>
          </w:r>
        </w:p>
        <w:p w14:paraId="33DD66E8" w14:textId="77777777" w:rsidR="000E7C55" w:rsidRPr="00B40D17" w:rsidRDefault="000E7C55" w:rsidP="000E7C55">
          <w:pPr>
            <w:pStyle w:val="Nummererettekst"/>
            <w:spacing w:after="0"/>
          </w:pPr>
          <w:r w:rsidRPr="00B40D17">
            <w:t>Start by clearing your head: What links do you see between your sector and the climate and environment?</w:t>
          </w:r>
        </w:p>
        <w:p w14:paraId="149136BB" w14:textId="7AD76227" w:rsidR="002E69F7" w:rsidRPr="00B40D17" w:rsidRDefault="000E7C55" w:rsidP="000E7C55">
          <w:pPr>
            <w:pStyle w:val="Normalindrykket"/>
            <w:rPr>
              <w:rFonts w:eastAsia="Times New Roman" w:cs="Calibri"/>
              <w:lang w:eastAsia="da-DK"/>
            </w:rPr>
          </w:pPr>
          <w:r w:rsidRPr="00B40D17">
            <w:rPr>
              <w:rFonts w:eastAsia="Times New Roman" w:cs="Calibri"/>
              <w:lang w:eastAsia="da-DK"/>
            </w:rPr>
            <w:t>Set aside 10–20 minutes to gather your thoughts on where and how themes related to the climate and environment are relevant in your sector and/or the specific theme of the activity in question. You may wish to consult with colleagues who have expertise in the climate and environment or search the internet (see search tips below)</w:t>
          </w:r>
          <w:r w:rsidR="002E69F7" w:rsidRPr="00B40D17">
            <w:rPr>
              <w:rFonts w:eastAsia="Times New Roman" w:cs="Calibri"/>
              <w:lang w:eastAsia="da-DK"/>
            </w:rPr>
            <w:t xml:space="preserve"> </w:t>
          </w:r>
        </w:p>
        <w:tbl>
          <w:tblPr>
            <w:tblStyle w:val="Tabel-Gitter"/>
            <w:tblW w:w="7939" w:type="dxa"/>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113" w:type="dxa"/>
              <w:bottom w:w="113" w:type="dxa"/>
            </w:tblCellMar>
            <w:tblLook w:val="04A0" w:firstRow="1" w:lastRow="0" w:firstColumn="1" w:lastColumn="0" w:noHBand="0" w:noVBand="1"/>
          </w:tblPr>
          <w:tblGrid>
            <w:gridCol w:w="7939"/>
          </w:tblGrid>
          <w:sdt>
            <w:sdtPr>
              <w:alias w:val="axesPDF - Layout Table"/>
              <w:tag w:val="axesPDF:ID:Table:b9d6aed5-d9d4-410f-b078-df8871e58b2a"/>
              <w:id w:val="1336650574"/>
              <w:placeholder>
                <w:docPart w:val="DefaultPlaceholder_-1854013440"/>
              </w:placeholder>
            </w:sdtPr>
            <w:sdtContent>
              <w:tr w:rsidR="00024D54" w:rsidRPr="00B40D17" w14:paraId="6F699064" w14:textId="77777777" w:rsidTr="00D62EA1">
                <w:tc>
                  <w:tcPr>
                    <w:tcW w:w="7939" w:type="dxa"/>
                    <w:shd w:val="clear" w:color="auto" w:fill="ECEDEE" w:themeFill="background2"/>
                  </w:tcPr>
                  <w:p w14:paraId="5E293F2D" w14:textId="60E5FD12" w:rsidR="00024D54" w:rsidRPr="00B40D17" w:rsidRDefault="000E7C55" w:rsidP="00024D54">
                    <w:pPr>
                      <w:pStyle w:val="Tiptekst"/>
                    </w:pPr>
                    <w:r w:rsidRPr="00B40D17">
                      <w:t>Tips for web searches: Set aside 20–30 minutes to search for information about the sector and the theme, combined with geographical terms like “Nordic”. Then search for keywords such as “climate”, “environment”, “sustainability”, “waste”, “consumption”, etc. You can also use AI (ChatGPT, for example) to help you identify interfaces and points of interest</w:t>
                    </w:r>
                    <w:r w:rsidR="00166625" w:rsidRPr="00B40D17">
                      <w:t>.</w:t>
                    </w:r>
                  </w:p>
                </w:tc>
              </w:tr>
            </w:sdtContent>
          </w:sdt>
        </w:tbl>
        <w:p w14:paraId="49DDEBC5" w14:textId="1AE91E52" w:rsidR="003334BB" w:rsidRPr="00B40D17" w:rsidRDefault="000E7C55" w:rsidP="00024D54">
          <w:pPr>
            <w:pStyle w:val="Normalindrykket"/>
            <w:spacing w:before="240"/>
          </w:pPr>
          <w:r w:rsidRPr="00B40D17">
            <w:t>Note current/relevant points of interest and issues regarding the environment and climate that you have identified immediately</w:t>
          </w:r>
          <w:r w:rsidR="002E69F7" w:rsidRPr="00B40D17">
            <w:t>:</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alias w:val="axesPDF - Layout Table"/>
              <w:tag w:val="axesPDF:ID:Table:30c5aa57-cb9b-4f42-9b83-dad3fa5fff29"/>
              <w:id w:val="-2124762381"/>
              <w:placeholder>
                <w:docPart w:val="C2377097F8C24F7C81DE137C5CCA9185"/>
              </w:placeholder>
            </w:sdtPr>
            <w:sdtContent>
              <w:tr w:rsidR="003334BB" w:rsidRPr="00B40D17" w14:paraId="7166E42F" w14:textId="77777777" w:rsidTr="001926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id w:val="306900442"/>
                      <w:placeholder>
                        <w:docPart w:val="88FEBA997F9E4962B066E9EB34369A03"/>
                      </w:placeholder>
                      <w:showingPlcHdr/>
                    </w:sdtPr>
                    <w:sdtContent>
                      <w:p w14:paraId="09789132" w14:textId="212F80D8" w:rsidR="003334BB" w:rsidRPr="00B40D17" w:rsidRDefault="00624E36" w:rsidP="00192621">
                        <w:pPr>
                          <w:pStyle w:val="Formularfelt"/>
                        </w:pPr>
                        <w:r w:rsidRPr="00B40D17">
                          <w:t xml:space="preserve"> </w:t>
                        </w:r>
                      </w:p>
                    </w:sdtContent>
                  </w:sdt>
                </w:tc>
              </w:tr>
            </w:sdtContent>
          </w:sdt>
        </w:tbl>
        <w:p w14:paraId="4EEF3E0B" w14:textId="2AA5CCE8" w:rsidR="002E69F7" w:rsidRPr="00B40D17" w:rsidRDefault="00A250E1" w:rsidP="00370CFF">
          <w:pPr>
            <w:pStyle w:val="Overskrift3"/>
          </w:pPr>
          <w:r w:rsidRPr="00B40D17">
            <w:lastRenderedPageBreak/>
            <w:t>Interfaces between the theme of the activity and the climate/environment</w:t>
          </w:r>
          <w:r w:rsidR="002E69F7" w:rsidRPr="00B40D17">
            <w:t>:</w:t>
          </w:r>
        </w:p>
        <w:p w14:paraId="4B2C1246" w14:textId="69A679A5" w:rsidR="002E69F7" w:rsidRPr="00B40D17" w:rsidRDefault="00A250E1" w:rsidP="007A6BE7">
          <w:pPr>
            <w:pStyle w:val="Nummererettekst"/>
          </w:pPr>
          <w:r w:rsidRPr="00B40D17">
            <w:t>What climate and environmental issues and topics are particularly relevant to the activity in question?</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alias w:val="axesPDF - Layout Table"/>
              <w:tag w:val="axesPDF:ID:Table:fd7039aa-ccfd-4cb8-ae4f-005d63ad5a0c"/>
              <w:id w:val="911671956"/>
              <w:placeholder>
                <w:docPart w:val="92A4E28B46DA4E4AA4061A9A5ECF3723"/>
              </w:placeholder>
            </w:sdtPr>
            <w:sdtContent>
              <w:tr w:rsidR="003334BB" w:rsidRPr="00B40D17" w14:paraId="728EB2B3" w14:textId="77777777" w:rsidTr="001926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id w:val="1850298907"/>
                      <w:placeholder>
                        <w:docPart w:val="701DD923EC8C47A3823817EAE3520AB1"/>
                      </w:placeholder>
                      <w:showingPlcHdr/>
                    </w:sdtPr>
                    <w:sdtContent>
                      <w:p w14:paraId="4E24BDB5" w14:textId="1D6584F3" w:rsidR="003334BB" w:rsidRPr="00B40D17" w:rsidRDefault="00624E36" w:rsidP="00192621">
                        <w:pPr>
                          <w:pStyle w:val="Formularfelt"/>
                        </w:pPr>
                        <w:r w:rsidRPr="00B40D17">
                          <w:t xml:space="preserve"> </w:t>
                        </w:r>
                      </w:p>
                    </w:sdtContent>
                  </w:sdt>
                </w:tc>
              </w:tr>
            </w:sdtContent>
          </w:sdt>
        </w:tbl>
        <w:p w14:paraId="7983483D" w14:textId="44D91FE7" w:rsidR="00370CFF" w:rsidRPr="00B40D17" w:rsidRDefault="00A250E1" w:rsidP="00370CFF">
          <w:pPr>
            <w:pStyle w:val="Overskrift3"/>
          </w:pPr>
          <w:r w:rsidRPr="00B40D17">
            <w:t>Climate and environmental effects</w:t>
          </w:r>
          <w:r w:rsidR="00370CFF" w:rsidRPr="00B40D17">
            <w:t xml:space="preserve">: </w:t>
          </w:r>
        </w:p>
        <w:p w14:paraId="3C77507C" w14:textId="6B7472F0" w:rsidR="00370CFF" w:rsidRPr="00B40D17" w:rsidRDefault="00A250E1" w:rsidP="007A6BE7">
          <w:pPr>
            <w:pStyle w:val="Nummererettekst"/>
          </w:pPr>
          <w:r w:rsidRPr="00B40D17">
            <w:t xml:space="preserve">In what areas does the activity have potential environmental effects – both negative and positive? </w:t>
          </w:r>
          <w:r w:rsidRPr="00B40D17">
            <w:rPr>
              <w:i/>
              <w:iCs/>
            </w:rPr>
            <w:t>For example, resource availability, climate change, air quality, the marine environment, biodiversity, etc.</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alias w:val="axesPDF - Layout Table"/>
              <w:tag w:val="axesPDF:ID:Table:e49b9dc0-a007-46d2-a7b4-0fe4e066a6e1"/>
              <w:id w:val="1021977073"/>
              <w:placeholder>
                <w:docPart w:val="8B2A600129E2421EB8BFCFCDFB357227"/>
              </w:placeholder>
            </w:sdtPr>
            <w:sdtContent>
              <w:tr w:rsidR="003334BB" w:rsidRPr="00B40D17" w14:paraId="79A0F314" w14:textId="77777777" w:rsidTr="001926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id w:val="1153959378"/>
                      <w:placeholder>
                        <w:docPart w:val="56165E95749342CDA664B429244FDE50"/>
                      </w:placeholder>
                      <w:showingPlcHdr/>
                    </w:sdtPr>
                    <w:sdtContent>
                      <w:p w14:paraId="7436E94C" w14:textId="425F053E" w:rsidR="003334BB" w:rsidRPr="00B40D17" w:rsidRDefault="00624E36" w:rsidP="00192621">
                        <w:pPr>
                          <w:pStyle w:val="Formularfelt"/>
                        </w:pPr>
                        <w:r w:rsidRPr="00B40D17">
                          <w:t xml:space="preserve"> </w:t>
                        </w:r>
                      </w:p>
                    </w:sdtContent>
                  </w:sdt>
                </w:tc>
              </w:tr>
            </w:sdtContent>
          </w:sdt>
        </w:tbl>
        <w:p w14:paraId="06CFE4DA" w14:textId="36040D8A" w:rsidR="00370CFF" w:rsidRPr="00B40D17" w:rsidRDefault="00A250E1" w:rsidP="00370CFF">
          <w:pPr>
            <w:pStyle w:val="Overskrift3"/>
          </w:pPr>
          <w:r w:rsidRPr="00B40D17">
            <w:t>Procurement</w:t>
          </w:r>
          <w:r w:rsidR="00370CFF" w:rsidRPr="00B40D17">
            <w:t xml:space="preserve">: </w:t>
          </w:r>
        </w:p>
        <w:p w14:paraId="708B4075" w14:textId="41F588F3" w:rsidR="00370CFF" w:rsidRPr="00B40D17" w:rsidRDefault="00A250E1" w:rsidP="007A6BE7">
          <w:pPr>
            <w:pStyle w:val="Nummererettekst"/>
          </w:pPr>
          <w:r w:rsidRPr="00B40D17">
            <w:t>What environmental considerations can you take into account when procuring goods and/or services for the activity</w:t>
          </w:r>
          <w:r w:rsidRPr="00B40D17">
            <w:rPr>
              <w:i/>
              <w:iCs/>
            </w:rPr>
            <w:t>? For example, are there more environmentally friendly alternatives to the planned purchases? Are all of the planned purchases strictly necessary? If so, are eco-labelled alternatives available? Could you potentially rent, lease or recycle instead?</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alias w:val="axesPDF - Layout Table"/>
              <w:tag w:val="axesPDF:ID:Table:72f89e03-661b-406b-9834-1369979bda0f"/>
              <w:id w:val="-142581509"/>
              <w:placeholder>
                <w:docPart w:val="9BB75150D9BF427A878D8CF8DC46C9FF"/>
              </w:placeholder>
            </w:sdtPr>
            <w:sdtContent>
              <w:tr w:rsidR="003334BB" w:rsidRPr="00B40D17" w14:paraId="5A9E1683" w14:textId="77777777" w:rsidTr="001926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id w:val="136852104"/>
                      <w:placeholder>
                        <w:docPart w:val="9C9EE6D4304844EC9E0FB5C32455BC8D"/>
                      </w:placeholder>
                      <w:showingPlcHdr/>
                    </w:sdtPr>
                    <w:sdtContent>
                      <w:p w14:paraId="405A132A" w14:textId="696EA1F1" w:rsidR="003334BB" w:rsidRPr="00B40D17" w:rsidRDefault="00624E36" w:rsidP="00192621">
                        <w:pPr>
                          <w:pStyle w:val="Formularfelt"/>
                        </w:pPr>
                        <w:r w:rsidRPr="00B40D17">
                          <w:t xml:space="preserve"> </w:t>
                        </w:r>
                      </w:p>
                    </w:sdtContent>
                  </w:sdt>
                </w:tc>
              </w:tr>
            </w:sdtContent>
          </w:sdt>
        </w:tbl>
        <w:p w14:paraId="68BBF321" w14:textId="77777777" w:rsidR="00370CFF" w:rsidRPr="00B40D17" w:rsidRDefault="00370CFF" w:rsidP="00370CFF">
          <w:pPr>
            <w:pStyle w:val="Overskrift3"/>
            <w:rPr>
              <w:rFonts w:eastAsia="Times New Roman"/>
              <w:lang w:eastAsia="da-DK"/>
            </w:rPr>
          </w:pPr>
          <w:r w:rsidRPr="00B40D17">
            <w:rPr>
              <w:rFonts w:eastAsia="Times New Roman"/>
              <w:lang w:eastAsia="da-DK"/>
            </w:rPr>
            <w:t>Transport:</w:t>
          </w:r>
        </w:p>
        <w:p w14:paraId="0D6B1BBF" w14:textId="6A82E97A" w:rsidR="00370CFF" w:rsidRPr="00B40D17" w:rsidRDefault="00A250E1" w:rsidP="007A6BE7">
          <w:pPr>
            <w:pStyle w:val="Nummererettekst"/>
          </w:pPr>
          <w:r w:rsidRPr="00B40D17">
            <w:t>What are the environmental considerations regarding transport for the activity</w:t>
          </w:r>
          <w:r w:rsidRPr="00B40D17">
            <w:rPr>
              <w:i/>
              <w:iCs/>
            </w:rPr>
            <w:t>? For example, think about why/when you need to meet in person rather than online, or whether, instead of flying, more environmentally friendly modes of transport might be used.</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bookmarkStart w:id="3" w:name="_Hlk170726488" w:displacedByCustomXml="next"/>
          <w:sdt>
            <w:sdtPr>
              <w:alias w:val="axesPDF - Layout Table"/>
              <w:tag w:val="axesPDF:ID:Table:72f89e03-661b-406b-9834-1369979bda0f"/>
              <w:id w:val="1879050477"/>
              <w:placeholder>
                <w:docPart w:val="E73FDBD5C6CE4B48A0FF6C6CA00AF058"/>
              </w:placeholder>
            </w:sdtPr>
            <w:sdtContent>
              <w:tr w:rsidR="00624E36" w:rsidRPr="00B40D17" w14:paraId="0FEBB74B" w14:textId="77777777" w:rsidTr="007A6014">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id w:val="219950636"/>
                      <w:placeholder>
                        <w:docPart w:val="98B85333A4BA4D54AEF6ECB0CD234DBF"/>
                      </w:placeholder>
                      <w:showingPlcHdr/>
                    </w:sdtPr>
                    <w:sdtContent>
                      <w:p w14:paraId="76A415F8" w14:textId="562896F1" w:rsidR="00624E36" w:rsidRPr="00B40D17" w:rsidRDefault="00624E36" w:rsidP="007A6014">
                        <w:pPr>
                          <w:pStyle w:val="Formularfelt"/>
                        </w:pPr>
                        <w:r w:rsidRPr="00B40D17">
                          <w:t xml:space="preserve"> </w:t>
                        </w:r>
                      </w:p>
                    </w:sdtContent>
                  </w:sdt>
                </w:tc>
              </w:tr>
            </w:sdtContent>
          </w:sdt>
        </w:tbl>
        <w:bookmarkEnd w:id="3"/>
        <w:p w14:paraId="61D747FF" w14:textId="3EDD340D" w:rsidR="00370CFF" w:rsidRPr="00B40D17" w:rsidRDefault="00A250E1" w:rsidP="00370CFF">
          <w:pPr>
            <w:pStyle w:val="Overskrift3"/>
          </w:pPr>
          <w:r w:rsidRPr="00B40D17">
            <w:t>Knowledge of the environment and climate</w:t>
          </w:r>
          <w:r w:rsidR="00370CFF" w:rsidRPr="00B40D17">
            <w:t xml:space="preserve">: </w:t>
          </w:r>
        </w:p>
        <w:p w14:paraId="1AF1F4A7" w14:textId="16898331" w:rsidR="00370CFF" w:rsidRPr="00B40D17" w:rsidRDefault="00A250E1" w:rsidP="007A6BE7">
          <w:pPr>
            <w:pStyle w:val="Nummererettekst"/>
          </w:pPr>
          <w:r w:rsidRPr="00B40D17">
            <w:t xml:space="preserve">Reflect on the knowledge on which the activity is based. Does it include knowledge of the climate and environment? What data and analyses are available and relevant to your area and the activity in question? </w:t>
          </w:r>
          <w:r w:rsidRPr="00B40D17">
            <w:rPr>
              <w:i/>
              <w:iCs/>
            </w:rPr>
            <w:t>For example, Nordic reports and guidance about organising sustainable events</w:t>
          </w:r>
          <w:r w:rsidR="00370CFF" w:rsidRPr="00B40D17">
            <w:rPr>
              <w:i/>
              <w:iCs/>
            </w:rPr>
            <w:t>.</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alias w:val="axesPDF - Layout Table"/>
              <w:tag w:val="axesPDF:ID:Table:ac463fda-ebc4-4500-a8ec-be3f5f3c1312"/>
              <w:id w:val="-290677081"/>
              <w:placeholder>
                <w:docPart w:val="9649D526898F4351909E912428B167EE"/>
              </w:placeholder>
            </w:sdtPr>
            <w:sdtContent>
              <w:tr w:rsidR="003334BB" w:rsidRPr="00B40D17" w14:paraId="51F1B9D6" w14:textId="77777777" w:rsidTr="001926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id w:val="-513603894"/>
                      <w:placeholder>
                        <w:docPart w:val="3258A3F036584AFB9A2CFA7659C86D45"/>
                      </w:placeholder>
                      <w:showingPlcHdr/>
                    </w:sdtPr>
                    <w:sdtContent>
                      <w:p w14:paraId="65A6FAD5" w14:textId="57A561C1" w:rsidR="003334BB" w:rsidRPr="00B40D17" w:rsidRDefault="00624E36" w:rsidP="00192621">
                        <w:pPr>
                          <w:pStyle w:val="Formularfelt"/>
                        </w:pPr>
                        <w:r w:rsidRPr="00B40D17">
                          <w:t xml:space="preserve"> </w:t>
                        </w:r>
                      </w:p>
                    </w:sdtContent>
                  </w:sdt>
                </w:tc>
              </w:tr>
            </w:sdtContent>
          </w:sdt>
        </w:tbl>
        <w:p w14:paraId="71645DD7" w14:textId="3BDB42C6" w:rsidR="00370CFF" w:rsidRPr="00B40D17" w:rsidRDefault="004062EE" w:rsidP="00370CFF">
          <w:pPr>
            <w:pStyle w:val="Overskrift3"/>
          </w:pPr>
          <w:r w:rsidRPr="00B40D17">
            <w:lastRenderedPageBreak/>
            <w:t>Knowledge gaps</w:t>
          </w:r>
          <w:r w:rsidR="00370CFF" w:rsidRPr="00B40D17">
            <w:t>:</w:t>
          </w:r>
        </w:p>
        <w:p w14:paraId="3270E656" w14:textId="48A81769" w:rsidR="00370CFF" w:rsidRPr="00B40D17" w:rsidRDefault="004062EE" w:rsidP="007A6BE7">
          <w:pPr>
            <w:pStyle w:val="Nummererettekst"/>
          </w:pPr>
          <w:r w:rsidRPr="00B40D17">
            <w:t>Identify the gaps in your knowledge. Are there environmental and climate areas (e.g. resource use, climate change, air quality or biodiversity) in which you are unsure whether the activity has any impact? Do you know of data or studies that would help clear up those doubts? Make a note of the data and/or studies you need to access to make a proper assessment of both actual and potential consequences</w:t>
          </w:r>
          <w:r w:rsidR="00370CFF" w:rsidRPr="00B40D17">
            <w:t>.</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alias w:val="axesPDF - Layout Table"/>
              <w:tag w:val="axesPDF:ID:Table:0a4b341c-0fb6-4396-ba2b-bdc2d3b63a54"/>
              <w:id w:val="872886054"/>
              <w:placeholder>
                <w:docPart w:val="A9BD2D64C7B4423EAE7858D970C662AE"/>
              </w:placeholder>
            </w:sdtPr>
            <w:sdtContent>
              <w:tr w:rsidR="003334BB" w:rsidRPr="00B40D17" w14:paraId="5E9A48B0" w14:textId="77777777" w:rsidTr="001926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id w:val="-146594741"/>
                      <w:placeholder>
                        <w:docPart w:val="88F30366E2C847468B010251926CF4DA"/>
                      </w:placeholder>
                      <w:showingPlcHdr/>
                    </w:sdtPr>
                    <w:sdtContent>
                      <w:p w14:paraId="525694E0" w14:textId="5676C9CE" w:rsidR="003334BB" w:rsidRPr="00B40D17" w:rsidRDefault="00624E36" w:rsidP="00192621">
                        <w:pPr>
                          <w:pStyle w:val="Formularfelt"/>
                        </w:pPr>
                        <w:r w:rsidRPr="00B40D17">
                          <w:t xml:space="preserve"> </w:t>
                        </w:r>
                      </w:p>
                    </w:sdtContent>
                  </w:sdt>
                </w:tc>
              </w:tr>
            </w:sdtContent>
          </w:sdt>
        </w:tbl>
        <w:p w14:paraId="136E93EC" w14:textId="1DB9ABA4" w:rsidR="001E34F4" w:rsidRPr="00B40D17" w:rsidRDefault="00942661" w:rsidP="001E34F4">
          <w:pPr>
            <w:pStyle w:val="Overskrift3"/>
          </w:pPr>
          <w:r w:rsidRPr="00B40D17">
            <w:t>Conclusions and next steps</w:t>
          </w:r>
          <w:r w:rsidR="001E34F4" w:rsidRPr="00B40D17">
            <w:t xml:space="preserve">: </w:t>
          </w:r>
        </w:p>
        <w:p w14:paraId="142D8E9E" w14:textId="28136491" w:rsidR="001E34F4" w:rsidRPr="00B40D17" w:rsidRDefault="00942661" w:rsidP="00B97DC8">
          <w:pPr>
            <w:pStyle w:val="Nummererettekst"/>
          </w:pPr>
          <w:r w:rsidRPr="00B40D17">
            <w:t xml:space="preserve">What thoughts and questions arose, what conclusions did you reach and what, if any, adjustments are needed for the activity to have a more positive impact on environmental and climate sustainability? Describe how you will use these results and what your next step(s) will be. </w:t>
          </w:r>
          <w:r w:rsidRPr="00B40D17">
            <w:rPr>
              <w:i/>
              <w:iCs/>
            </w:rPr>
            <w:t>For example, the next step might involve seeking out environment and climate experts within or outside of the organisation to learn how to plan, budget and implement the activity in ways that promote environmental sustainability. Are there any stakeholders with a particular interest in the climate or environment who should be consulted prior to the activity or even directly involved in it?</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alias w:val="axesPDF - Layout Table"/>
              <w:tag w:val="axesPDF:ID:Table:553c5fe8-14d5-4540-827a-34a22a9adba3"/>
              <w:id w:val="743998592"/>
              <w:placeholder>
                <w:docPart w:val="031BCF15D76149F3A3186573703F4514"/>
              </w:placeholder>
            </w:sdtPr>
            <w:sdtContent>
              <w:tr w:rsidR="003334BB" w:rsidRPr="00B40D17" w14:paraId="71FE8BDA" w14:textId="77777777" w:rsidTr="001926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id w:val="1673223423"/>
                      <w:placeholder>
                        <w:docPart w:val="18A63D681A7C44F0B463FBF43C9670BF"/>
                      </w:placeholder>
                      <w:showingPlcHdr/>
                    </w:sdtPr>
                    <w:sdtContent>
                      <w:p w14:paraId="3AF8B32D" w14:textId="75A55FEB" w:rsidR="003334BB" w:rsidRPr="00B40D17" w:rsidRDefault="00624E36" w:rsidP="00192621">
                        <w:pPr>
                          <w:pStyle w:val="Formularfelt"/>
                        </w:pPr>
                        <w:r w:rsidRPr="00B40D17">
                          <w:t xml:space="preserve"> </w:t>
                        </w:r>
                      </w:p>
                    </w:sdtContent>
                  </w:sdt>
                </w:tc>
              </w:tr>
            </w:sdtContent>
          </w:sdt>
        </w:tbl>
        <w:p w14:paraId="53CD922B" w14:textId="567D1ECE" w:rsidR="003334BB" w:rsidRPr="00B40D17" w:rsidRDefault="007A7F57" w:rsidP="00E05B16">
          <w:pPr>
            <w:pStyle w:val="Overskrift2"/>
            <w:rPr>
              <w:kern w:val="36"/>
              <w:lang w:val="en-GB"/>
            </w:rPr>
          </w:pPr>
          <w:r w:rsidRPr="00B40D17">
            <w:rPr>
              <w:lang w:val="en-GB" w:bidi="en-GB"/>
            </w:rPr>
            <w:t>EQUALITY AND ACCESSIBILITY</w:t>
          </w:r>
        </w:p>
        <w:p w14:paraId="79E798A0" w14:textId="53A679F0" w:rsidR="00A3195F" w:rsidRPr="00B40D17" w:rsidRDefault="007A7F57" w:rsidP="004F7ECF">
          <w:pPr>
            <w:pStyle w:val="Normalfrtip"/>
          </w:pPr>
          <w:r w:rsidRPr="00B40D17">
            <w:t>Assessing the consequences for equality is crucial to achieving Nordic and national goals. Equality is about a fairer allocation of resources, roles and rights between the genders. It is about learning the conditions and needs associated with gender and recognising inequalities in access, opportunity, security and influence. Identifying and addressing drivers of inequality helps address imbalances, promote equality and accessibility and boost innovation and quality</w:t>
          </w:r>
          <w:r w:rsidR="00A3195F" w:rsidRPr="00B40D17">
            <w:t>.</w:t>
          </w:r>
        </w:p>
        <w:bookmarkStart w:id="4" w:name="Tip4"/>
        <w:p w14:paraId="358D3585" w14:textId="31022D6F" w:rsidR="004F7ECF" w:rsidRPr="00B40D17" w:rsidRDefault="004F7ECF" w:rsidP="004F7ECF">
          <w:pPr>
            <w:pStyle w:val="Tip"/>
          </w:pPr>
          <w:r w:rsidRPr="00B40D17">
            <w:fldChar w:fldCharType="begin"/>
          </w:r>
          <w:r w:rsidRPr="00B40D17">
            <w:instrText>HYPERLINK  \l "Tip4" \o "</w:instrText>
          </w:r>
          <w:r w:rsidR="000B5F4B" w:rsidRPr="00B40D17">
            <w:rPr>
              <w:b/>
              <w:sz w:val="20"/>
              <w:lang w:bidi="en-GB"/>
            </w:rPr>
            <w:instrText xml:space="preserve"> NB </w:instrText>
          </w:r>
          <w:r w:rsidR="000B5F4B" w:rsidRPr="00B40D17">
            <w:rPr>
              <w:sz w:val="20"/>
              <w:lang w:bidi="en-GB"/>
            </w:rPr>
            <w:instrText xml:space="preserve">– Equality and accessibility are </w:instrText>
          </w:r>
          <w:r w:rsidR="000B5F4B" w:rsidRPr="00B40D17">
            <w:rPr>
              <w:b/>
              <w:sz w:val="20"/>
              <w:lang w:bidi="en-GB"/>
            </w:rPr>
            <w:instrText>relevant to both processes and themes</w:instrText>
          </w:r>
          <w:r w:rsidR="000B5F4B" w:rsidRPr="00B40D17">
            <w:rPr>
              <w:sz w:val="20"/>
              <w:lang w:bidi="en-GB"/>
            </w:rPr>
            <w:instrText>. In terms of processes, this entails focusing on representation on steering groups, panels, etc. In terms of themes, mainstreaming equality entails identifying and addressing current challenges in the sector concerned, e.g. the working life sector (MR-A) focuses sharply on gender segregation and the pay gap in the labour market.</w:instrText>
          </w:r>
        </w:p>
        <w:p w14:paraId="054AF24E" w14:textId="4FB9A49F" w:rsidR="004F7ECF" w:rsidRPr="00B40D17" w:rsidRDefault="004F7ECF" w:rsidP="004F7ECF">
          <w:pPr>
            <w:pStyle w:val="Tip"/>
          </w:pPr>
          <w:r w:rsidRPr="00B40D17">
            <w:instrText>------------------------------------------- "</w:instrText>
          </w:r>
          <w:r w:rsidRPr="00B40D17">
            <w:fldChar w:fldCharType="separate"/>
          </w:r>
          <w:r w:rsidRPr="00B40D17">
            <w:rPr>
              <w:rStyle w:val="Hyperlink"/>
              <w:rFonts w:ascii="Corbel" w:eastAsia="Times New Roman" w:hAnsi="Corbel" w:cs="Times New Roman"/>
              <w:color w:val="E2FAE1" w:themeColor="accent2"/>
              <w:sz w:val="24"/>
              <w:szCs w:val="24"/>
              <w:u w:val="none"/>
            </w:rPr>
            <w:t>&gt; TIP</w:t>
          </w:r>
          <w:r w:rsidRPr="00B40D17">
            <w:fldChar w:fldCharType="end"/>
          </w:r>
        </w:p>
        <w:bookmarkEnd w:id="4"/>
        <w:p w14:paraId="0EF78F29" w14:textId="64311A0A" w:rsidR="00A3195F" w:rsidRPr="00B40D17" w:rsidRDefault="007A7F57" w:rsidP="00A3195F">
          <w:r w:rsidRPr="00B40D17">
            <w:t xml:space="preserve">You will now be asked to reflect on </w:t>
          </w:r>
          <w:r w:rsidR="00AF40CE" w:rsidRPr="00B40D17">
            <w:t>10</w:t>
          </w:r>
          <w:r w:rsidRPr="00B40D17">
            <w:t xml:space="preserve"> questions related primarily to gender equality, but also other identity markers and accessibility considerations. Note the most important insights that arise along the way and how you will make use of them</w:t>
          </w:r>
          <w:r w:rsidR="00A3195F" w:rsidRPr="00B40D17">
            <w:t>.</w:t>
          </w:r>
        </w:p>
        <w:p w14:paraId="12EFB169" w14:textId="75165EF7" w:rsidR="00A3195F" w:rsidRPr="00B40D17" w:rsidRDefault="007A7F57" w:rsidP="00A3195F">
          <w:pPr>
            <w:pStyle w:val="Overskrift3"/>
          </w:pPr>
          <w:r w:rsidRPr="00B40D17">
            <w:t>Clear your head</w:t>
          </w:r>
          <w:r w:rsidR="00A3195F" w:rsidRPr="00B40D17">
            <w:t xml:space="preserve">: </w:t>
          </w:r>
        </w:p>
        <w:p w14:paraId="11FF9859" w14:textId="174B3DC2" w:rsidR="00A3195F" w:rsidRPr="00B40D17" w:rsidRDefault="007A7F57" w:rsidP="007A7F57">
          <w:pPr>
            <w:pStyle w:val="Nummererettekst"/>
            <w:spacing w:after="0"/>
          </w:pPr>
          <w:r w:rsidRPr="00B40D17">
            <w:t>Start by clearing your head: What links do you see between your sector, the activity in question and gender equality</w:t>
          </w:r>
          <w:r w:rsidR="00A3195F" w:rsidRPr="00B40D17">
            <w:t>?</w:t>
          </w:r>
        </w:p>
        <w:p w14:paraId="15844781" w14:textId="415BF3C4" w:rsidR="00A3195F" w:rsidRPr="00B40D17" w:rsidRDefault="007A7F57" w:rsidP="00BF1773">
          <w:pPr>
            <w:pStyle w:val="Normalfrtip"/>
            <w:ind w:left="567"/>
          </w:pPr>
          <w:r w:rsidRPr="00B40D17">
            <w:t xml:space="preserve">Set aside 10–20 minutes to gather your thoughts on where and how themes related to equality and accessibility (including disability considerations) are relevant to both your sector more broadly and the specific theme of the activity in question. You may wish to </w:t>
          </w:r>
          <w:r w:rsidRPr="00B40D17">
            <w:lastRenderedPageBreak/>
            <w:t>consult with colleagues who have expertise in equality and accessibility or search the internet (see search tips below)</w:t>
          </w:r>
        </w:p>
        <w:bookmarkStart w:id="5" w:name="Tip5"/>
        <w:p w14:paraId="48C55593" w14:textId="1B3C0B34" w:rsidR="004F7ECF" w:rsidRPr="00B40D17" w:rsidRDefault="004F7ECF" w:rsidP="004F7ECF">
          <w:pPr>
            <w:pStyle w:val="Tip"/>
          </w:pPr>
          <w:r w:rsidRPr="00B40D17">
            <w:fldChar w:fldCharType="begin"/>
          </w:r>
          <w:r w:rsidRPr="00B40D17">
            <w:instrText>HYPERLINK  \l "Tip5" \o "</w:instrText>
          </w:r>
          <w:r w:rsidR="000B5F4B" w:rsidRPr="00B40D17">
            <w:rPr>
              <w:b/>
              <w:sz w:val="20"/>
              <w:lang w:bidi="en-GB"/>
            </w:rPr>
            <w:instrText>Remember</w:instrText>
          </w:r>
          <w:r w:rsidR="000B5F4B" w:rsidRPr="00B40D17">
            <w:rPr>
              <w:sz w:val="20"/>
              <w:lang w:bidi="en-GB"/>
            </w:rPr>
            <w:instrText>, we all have blind spots! A quick Google search or a chat with a colleague might help you understand how equality and accessibility (for example) are relevant to your particular area of expertise.</w:instrText>
          </w:r>
        </w:p>
        <w:p w14:paraId="5570D4BF" w14:textId="6B27A6EB" w:rsidR="004F7ECF" w:rsidRPr="00B40D17" w:rsidRDefault="004F7ECF" w:rsidP="004F7ECF">
          <w:pPr>
            <w:pStyle w:val="Tip"/>
          </w:pPr>
          <w:r w:rsidRPr="00B40D17">
            <w:instrText>------------------------------------------- "</w:instrText>
          </w:r>
          <w:r w:rsidRPr="00B40D17">
            <w:fldChar w:fldCharType="separate"/>
          </w:r>
          <w:r w:rsidRPr="00B40D17">
            <w:rPr>
              <w:rStyle w:val="Hyperlink"/>
              <w:rFonts w:ascii="Corbel" w:eastAsia="Times New Roman" w:hAnsi="Corbel" w:cs="Times New Roman"/>
              <w:color w:val="E2FAE1" w:themeColor="accent2"/>
              <w:sz w:val="24"/>
              <w:szCs w:val="24"/>
              <w:u w:val="none"/>
            </w:rPr>
            <w:t>&gt; TIP</w:t>
          </w:r>
          <w:r w:rsidRPr="00B40D17">
            <w:fldChar w:fldCharType="end"/>
          </w:r>
        </w:p>
        <w:tbl>
          <w:tblPr>
            <w:tblStyle w:val="Tabel-Gitter"/>
            <w:tblW w:w="7939" w:type="dxa"/>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113" w:type="dxa"/>
              <w:bottom w:w="113" w:type="dxa"/>
            </w:tblCellMar>
            <w:tblLook w:val="04A0" w:firstRow="1" w:lastRow="0" w:firstColumn="1" w:lastColumn="0" w:noHBand="0" w:noVBand="1"/>
          </w:tblPr>
          <w:tblGrid>
            <w:gridCol w:w="7939"/>
          </w:tblGrid>
          <w:bookmarkEnd w:id="5" w:displacedByCustomXml="next"/>
          <w:sdt>
            <w:sdtPr>
              <w:alias w:val="axesPDF - Layout Table"/>
              <w:tag w:val="axesPDF:ID:Table:b9d6aed5-d9d4-410f-b078-df8871e58b2a"/>
              <w:id w:val="181858952"/>
              <w:placeholder>
                <w:docPart w:val="205A9161848743E69B6CA39AC3128E1B"/>
              </w:placeholder>
            </w:sdtPr>
            <w:sdtContent>
              <w:tr w:rsidR="00B97DC8" w:rsidRPr="00B40D17" w14:paraId="41089ED5" w14:textId="77777777" w:rsidTr="00D62EA1">
                <w:tc>
                  <w:tcPr>
                    <w:tcW w:w="7939" w:type="dxa"/>
                    <w:shd w:val="clear" w:color="auto" w:fill="ECEDEE" w:themeFill="background2"/>
                  </w:tcPr>
                  <w:p w14:paraId="5FFB26B4" w14:textId="0C104104" w:rsidR="00B97DC8" w:rsidRPr="00B40D17" w:rsidRDefault="00811A86" w:rsidP="00B97DC8">
                    <w:pPr>
                      <w:pStyle w:val="Tiptekst"/>
                    </w:pPr>
                    <w:r w:rsidRPr="00B40D17">
                      <w:t>Tips for web searches: Search the Nordic Council of Ministers’ own materials and publications, or search for information about the sector and theme, combined with geographical terms like “Nordic”, and then search keywords such as “gender”, “equality”, “men”, “women”, “LGBT+”, “diversity”, “accessibility”, “disability” and “impairment”. You can also use AI (ChatGPT, for example) to help you identify interfaces and points of interest</w:t>
                    </w:r>
                    <w:r w:rsidR="00B97DC8" w:rsidRPr="00B40D17">
                      <w:t>.</w:t>
                    </w:r>
                  </w:p>
                </w:tc>
              </w:tr>
            </w:sdtContent>
          </w:sdt>
        </w:tbl>
        <w:p w14:paraId="0DF35732" w14:textId="206332E5" w:rsidR="00811A86" w:rsidRPr="00B40D17" w:rsidRDefault="00811A86" w:rsidP="00811A86">
          <w:pPr>
            <w:pStyle w:val="Normalindrykket"/>
            <w:spacing w:before="240"/>
            <w:rPr>
              <w:lang w:eastAsia="da-DK"/>
            </w:rPr>
          </w:pPr>
          <w:r w:rsidRPr="00B40D17">
            <w:rPr>
              <w:lang w:eastAsia="da-DK"/>
            </w:rPr>
            <w:t>Note current/relevant points of interest and issues related to equality that you have identified immediately. Take care to distinguish between assumptions and fact-based insights.</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alias w:val="axesPDF - Layout Table"/>
              <w:tag w:val="axesPDF:ID:Table:3ddda713-bc34-4848-bae9-001918b3870d"/>
              <w:id w:val="1817839052"/>
              <w:placeholder>
                <w:docPart w:val="573458D1D012438083BFE046E4D53E83"/>
              </w:placeholder>
            </w:sdtPr>
            <w:sdtContent>
              <w:tr w:rsidR="003334BB" w:rsidRPr="00B40D17" w14:paraId="38FFA09A" w14:textId="77777777" w:rsidTr="001926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id w:val="-1153914380"/>
                      <w:placeholder>
                        <w:docPart w:val="48554CF82B79471F9F08E3A043DF63A7"/>
                      </w:placeholder>
                      <w:showingPlcHdr/>
                    </w:sdtPr>
                    <w:sdtContent>
                      <w:p w14:paraId="31D0F97B" w14:textId="2528EEFD" w:rsidR="003334BB" w:rsidRPr="00B40D17" w:rsidRDefault="00624E36" w:rsidP="00192621">
                        <w:pPr>
                          <w:pStyle w:val="Formularfelt"/>
                        </w:pPr>
                        <w:r w:rsidRPr="00B40D17">
                          <w:t xml:space="preserve"> </w:t>
                        </w:r>
                      </w:p>
                    </w:sdtContent>
                  </w:sdt>
                </w:tc>
              </w:tr>
            </w:sdtContent>
          </w:sdt>
        </w:tbl>
        <w:p w14:paraId="7D81DD1D" w14:textId="47940C01" w:rsidR="003334BB" w:rsidRPr="00B40D17" w:rsidRDefault="00047037" w:rsidP="00A3195F">
          <w:pPr>
            <w:pStyle w:val="Normalindrykket"/>
            <w:spacing w:before="240"/>
          </w:pPr>
          <w:r w:rsidRPr="00B40D17">
            <w:t>When answering the following questions, consider how the activity specifically affects equality</w:t>
          </w:r>
          <w:r w:rsidR="00550B7E" w:rsidRPr="00B40D17">
            <w:t>.</w:t>
          </w:r>
        </w:p>
        <w:p w14:paraId="0ED1606C" w14:textId="43CE272F" w:rsidR="00A3195F" w:rsidRPr="00B40D17" w:rsidRDefault="005A39D3" w:rsidP="00A3195F">
          <w:pPr>
            <w:pStyle w:val="Overskrift3"/>
          </w:pPr>
          <w:r w:rsidRPr="00B40D17">
            <w:t>Stakeholders</w:t>
          </w:r>
          <w:r w:rsidR="00A3195F" w:rsidRPr="00B40D17">
            <w:t>:</w:t>
          </w:r>
        </w:p>
        <w:p w14:paraId="116CBB72" w14:textId="06BFC7D2" w:rsidR="00A3195F" w:rsidRPr="00B40D17" w:rsidRDefault="005A39D3" w:rsidP="007A6BE7">
          <w:pPr>
            <w:pStyle w:val="Nummererettekst"/>
          </w:pPr>
          <w:r w:rsidRPr="00B40D17">
            <w:t>Who might be (indirectly) affected by the activity (stakeholders, actors, organisations and groups)? How might the activity affect the genders differently</w:t>
          </w:r>
          <w:r w:rsidR="00047037" w:rsidRPr="00B40D17">
            <w:t>?</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alias w:val="axesPDF - Layout Table"/>
              <w:tag w:val="axesPDF:ID:Table:94b71155-7426-4e5e-beb7-66941e501288"/>
              <w:id w:val="2038238593"/>
              <w:placeholder>
                <w:docPart w:val="0461F59DCBFB4ACC83D56CCDB189FB94"/>
              </w:placeholder>
            </w:sdtPr>
            <w:sdtContent>
              <w:tr w:rsidR="003334BB" w:rsidRPr="00B40D17" w14:paraId="075163A7" w14:textId="77777777" w:rsidTr="001926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id w:val="1231420585"/>
                      <w:placeholder>
                        <w:docPart w:val="F7A4EF89D9A34CCBB951192A1D3F4624"/>
                      </w:placeholder>
                      <w:showingPlcHdr/>
                    </w:sdtPr>
                    <w:sdtContent>
                      <w:p w14:paraId="247DC092" w14:textId="216FEF43" w:rsidR="003334BB" w:rsidRPr="00B40D17" w:rsidRDefault="00624E36" w:rsidP="00192621">
                        <w:pPr>
                          <w:pStyle w:val="Formularfelt"/>
                        </w:pPr>
                        <w:r w:rsidRPr="00B40D17">
                          <w:t xml:space="preserve"> </w:t>
                        </w:r>
                      </w:p>
                    </w:sdtContent>
                  </w:sdt>
                </w:tc>
              </w:tr>
            </w:sdtContent>
          </w:sdt>
        </w:tbl>
        <w:p w14:paraId="437E83E7" w14:textId="1873659C" w:rsidR="00A3195F" w:rsidRPr="00B40D17" w:rsidRDefault="00803B32" w:rsidP="00A3195F">
          <w:pPr>
            <w:pStyle w:val="Overskrift3"/>
          </w:pPr>
          <w:r w:rsidRPr="00B40D17">
            <w:t>Other identity aspects</w:t>
          </w:r>
          <w:r w:rsidR="00A3195F" w:rsidRPr="00B40D17">
            <w:t>:</w:t>
          </w:r>
        </w:p>
        <w:p w14:paraId="67970756" w14:textId="783DDEC5" w:rsidR="00A3195F" w:rsidRPr="00B40D17" w:rsidRDefault="00803B32" w:rsidP="00A3195F">
          <w:pPr>
            <w:pStyle w:val="Nummererettekst"/>
          </w:pPr>
          <w:r w:rsidRPr="00B40D17">
            <w:rPr>
              <w:i/>
              <w:iCs/>
            </w:rPr>
            <w:t>Which</w:t>
          </w:r>
          <w:r w:rsidRPr="00B40D17">
            <w:t xml:space="preserve"> women and men are included, and </w:t>
          </w:r>
          <w:r w:rsidRPr="00B40D17">
            <w:rPr>
              <w:i/>
              <w:iCs/>
            </w:rPr>
            <w:t>which</w:t>
          </w:r>
          <w:r w:rsidRPr="00B40D17">
            <w:t xml:space="preserve"> are excluded? Think in broad terms about identity markers beyond gender identity, such as sexual orientation, ethnicity, religion, education, socio-economic situation, capability/disability and geography/residence</w:t>
          </w:r>
          <w:r w:rsidR="00A3195F" w:rsidRPr="00B40D17">
            <w:t>.</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alias w:val="axesPDF - Layout Table"/>
              <w:tag w:val="axesPDF:ID:Table:652eed7b-dc30-40df-81b2-7903dda87715"/>
              <w:id w:val="-430669967"/>
              <w:placeholder>
                <w:docPart w:val="94107D3A865C4DA09A1587D711C25882"/>
              </w:placeholder>
            </w:sdtPr>
            <w:sdtContent>
              <w:tr w:rsidR="003334BB" w:rsidRPr="00B40D17" w14:paraId="511E589D" w14:textId="77777777" w:rsidTr="001926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id w:val="462928444"/>
                      <w:placeholder>
                        <w:docPart w:val="B4353B4E5CE446FCB1331C0A18ADB46F"/>
                      </w:placeholder>
                      <w:showingPlcHdr/>
                    </w:sdtPr>
                    <w:sdtContent>
                      <w:p w14:paraId="661F12BA" w14:textId="00511887" w:rsidR="003334BB" w:rsidRPr="00B40D17" w:rsidRDefault="00624E36" w:rsidP="00192621">
                        <w:pPr>
                          <w:pStyle w:val="Formularfelt"/>
                        </w:pPr>
                        <w:r w:rsidRPr="00B40D17">
                          <w:t xml:space="preserve"> </w:t>
                        </w:r>
                      </w:p>
                    </w:sdtContent>
                  </w:sdt>
                </w:tc>
              </w:tr>
            </w:sdtContent>
          </w:sdt>
        </w:tbl>
        <w:p w14:paraId="5A9AE168" w14:textId="1270AD55" w:rsidR="00A3195F" w:rsidRPr="00B40D17" w:rsidRDefault="00803B32" w:rsidP="00A3195F">
          <w:pPr>
            <w:pStyle w:val="Overskrift3"/>
          </w:pPr>
          <w:r w:rsidRPr="00B40D17">
            <w:t>Representation in decision-making</w:t>
          </w:r>
          <w:r w:rsidR="00A3195F" w:rsidRPr="00B40D17">
            <w:t>:</w:t>
          </w:r>
        </w:p>
        <w:p w14:paraId="02C646C7" w14:textId="20F86582" w:rsidR="00A3195F" w:rsidRPr="00B40D17" w:rsidRDefault="00803B32" w:rsidP="007A6BE7">
          <w:pPr>
            <w:pStyle w:val="Nummererettekst"/>
          </w:pPr>
          <w:r w:rsidRPr="00B40D17">
            <w:t>Who makes the decisions about the activity? Is there gender parity between men and women (i.e. at least 40% of the underrepresented gender)? Which other groups seem to be underrepresented? Why is the group making the decisions composed the way it is? What might this indicate?</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alias w:val="axesPDF - Layout Table"/>
              <w:tag w:val="axesPDF:ID:Table:3666b3f2-d8f6-4fab-8fa8-cd6e511cb381"/>
              <w:id w:val="1167360307"/>
              <w:placeholder>
                <w:docPart w:val="32D6697730B4409AA5D3C19FA337AAB5"/>
              </w:placeholder>
            </w:sdtPr>
            <w:sdtContent>
              <w:tr w:rsidR="003334BB" w:rsidRPr="00B40D17" w14:paraId="40711F9D" w14:textId="77777777" w:rsidTr="001926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id w:val="523361633"/>
                      <w:placeholder>
                        <w:docPart w:val="B49CC2FCFF614B138AF03B8E95C190FE"/>
                      </w:placeholder>
                      <w:showingPlcHdr/>
                    </w:sdtPr>
                    <w:sdtContent>
                      <w:p w14:paraId="314BB525" w14:textId="1D6ECFD2" w:rsidR="003334BB" w:rsidRPr="00B40D17" w:rsidRDefault="00624E36" w:rsidP="00192621">
                        <w:pPr>
                          <w:pStyle w:val="Formularfelt"/>
                        </w:pPr>
                        <w:r w:rsidRPr="00B40D17">
                          <w:t xml:space="preserve"> </w:t>
                        </w:r>
                      </w:p>
                    </w:sdtContent>
                  </w:sdt>
                </w:tc>
              </w:tr>
            </w:sdtContent>
          </w:sdt>
        </w:tbl>
        <w:p w14:paraId="54074E8A" w14:textId="2CFDAC2D" w:rsidR="00A3195F" w:rsidRPr="00B40D17" w:rsidRDefault="00803B32" w:rsidP="00A3195F">
          <w:pPr>
            <w:pStyle w:val="Overskrift3"/>
          </w:pPr>
          <w:r w:rsidRPr="00B40D17">
            <w:t>Resource allocation</w:t>
          </w:r>
          <w:r w:rsidR="00A3195F" w:rsidRPr="00B40D17">
            <w:t xml:space="preserve">: </w:t>
          </w:r>
        </w:p>
        <w:p w14:paraId="4E800EE6" w14:textId="5B57D570" w:rsidR="00A3195F" w:rsidRPr="00B40D17" w:rsidRDefault="00803B32" w:rsidP="007A6BE7">
          <w:pPr>
            <w:pStyle w:val="Nummererettekst"/>
          </w:pPr>
          <w:r w:rsidRPr="00B40D17">
            <w:t>Now consider the resource allocation for the activity. Are there any imbalances in how resources are allocated between the genders? Does the budgeting take into account existing inequalities in relation to, e.g. access, needs, opportunities and workload? Who will potentially receive no/fewer resources</w:t>
          </w:r>
          <w:r w:rsidR="00A3195F" w:rsidRPr="00B40D17">
            <w:t>?</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alias w:val="axesPDF - Layout Table"/>
              <w:tag w:val="axesPDF:ID:Table:3666b3f2-d8f6-4fab-8fa8-cd6e511cb381"/>
              <w:id w:val="-85385575"/>
              <w:placeholder>
                <w:docPart w:val="1C72E78BDF5E45E29819DA46E73692E6"/>
              </w:placeholder>
            </w:sdtPr>
            <w:sdtContent>
              <w:tr w:rsidR="00A3195F" w:rsidRPr="00B40D17" w14:paraId="23E234F2" w14:textId="77777777" w:rsidTr="00DF09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id w:val="482283195"/>
                      <w:placeholder>
                        <w:docPart w:val="E8861742895F4B448D1E699F96C091E8"/>
                      </w:placeholder>
                      <w:showingPlcHdr/>
                    </w:sdtPr>
                    <w:sdtContent>
                      <w:p w14:paraId="21C87FF9" w14:textId="77777777" w:rsidR="00A3195F" w:rsidRPr="00B40D17" w:rsidRDefault="00A3195F" w:rsidP="00DF0921">
                        <w:pPr>
                          <w:pStyle w:val="Formularfelt"/>
                        </w:pPr>
                        <w:r w:rsidRPr="00B40D17">
                          <w:t xml:space="preserve"> </w:t>
                        </w:r>
                      </w:p>
                    </w:sdtContent>
                  </w:sdt>
                </w:tc>
              </w:tr>
            </w:sdtContent>
          </w:sdt>
        </w:tbl>
        <w:p w14:paraId="5F6B2AA1" w14:textId="1BC0C18C" w:rsidR="00A3195F" w:rsidRPr="00B40D17" w:rsidRDefault="00CF73FE" w:rsidP="00A3195F">
          <w:pPr>
            <w:pStyle w:val="Overskrift3"/>
          </w:pPr>
          <w:r w:rsidRPr="00B40D17">
            <w:t>Cultural and social norms</w:t>
          </w:r>
          <w:r w:rsidR="00A3195F" w:rsidRPr="00B40D17">
            <w:t>:</w:t>
          </w:r>
        </w:p>
        <w:p w14:paraId="6B5CD7F2" w14:textId="35B82BE7" w:rsidR="00A3195F" w:rsidRPr="00B40D17" w:rsidRDefault="00CF73FE" w:rsidP="007A6BE7">
          <w:pPr>
            <w:pStyle w:val="Nummererettekst"/>
          </w:pPr>
          <w:r w:rsidRPr="00B40D17">
            <w:t>Reflect on how prevailing norms of gender identity and sexuality apply in relation to the theme of the activity. Note which gender norms, in the form of expectations and ideals, might be at play. Is there a risk of the activity reinforcing existing cultural and social gender norms that limit individuals’ freedom to be themselves</w:t>
          </w:r>
          <w:r w:rsidR="00A3195F" w:rsidRPr="00B40D17">
            <w:t>?</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alias w:val="axesPDF - Layout Table"/>
              <w:tag w:val="axesPDF:ID:Table:3666b3f2-d8f6-4fab-8fa8-cd6e511cb381"/>
              <w:id w:val="-1096399139"/>
              <w:placeholder>
                <w:docPart w:val="094718AE3A234FC8B1B384711C4ADC08"/>
              </w:placeholder>
            </w:sdtPr>
            <w:sdtContent>
              <w:tr w:rsidR="00A3195F" w:rsidRPr="00B40D17" w14:paraId="06D50B85" w14:textId="77777777" w:rsidTr="00DF09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id w:val="-560486483"/>
                      <w:placeholder>
                        <w:docPart w:val="B2EE056F943A48C780B07680BE1AEA76"/>
                      </w:placeholder>
                      <w:showingPlcHdr/>
                    </w:sdtPr>
                    <w:sdtContent>
                      <w:p w14:paraId="63D53EBF" w14:textId="77777777" w:rsidR="00A3195F" w:rsidRPr="00B40D17" w:rsidRDefault="00A3195F" w:rsidP="00DF0921">
                        <w:pPr>
                          <w:pStyle w:val="Formularfelt"/>
                        </w:pPr>
                        <w:r w:rsidRPr="00B40D17">
                          <w:t xml:space="preserve"> </w:t>
                        </w:r>
                      </w:p>
                    </w:sdtContent>
                  </w:sdt>
                </w:tc>
              </w:tr>
            </w:sdtContent>
          </w:sdt>
        </w:tbl>
        <w:p w14:paraId="4BD086E9" w14:textId="601389F9" w:rsidR="00A3195F" w:rsidRPr="00B40D17" w:rsidRDefault="00E3644D" w:rsidP="00A3195F">
          <w:pPr>
            <w:pStyle w:val="Overskrift3"/>
          </w:pPr>
          <w:r w:rsidRPr="00B40D17">
            <w:t>Safety and security</w:t>
          </w:r>
          <w:r w:rsidR="00A3195F" w:rsidRPr="00B40D17">
            <w:t>:</w:t>
          </w:r>
        </w:p>
        <w:p w14:paraId="5BAA2E10" w14:textId="2A41B3A5" w:rsidR="00A3195F" w:rsidRPr="00B40D17" w:rsidRDefault="0048480E" w:rsidP="007A6BE7">
          <w:pPr>
            <w:pStyle w:val="Nummererettekst"/>
          </w:pPr>
          <w:r w:rsidRPr="00B40D17">
            <w:t>What are the potential risks or considerations regarding the safety and security of the genders involved in the activity, e.g. in relation to sexual offences and harassment as well as physical and psychological violence?</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alias w:val="axesPDF - Layout Table"/>
              <w:tag w:val="axesPDF:ID:Table:3666b3f2-d8f6-4fab-8fa8-cd6e511cb381"/>
              <w:id w:val="-1645338034"/>
              <w:placeholder>
                <w:docPart w:val="534ECA557C354892955514FFF1075AEB"/>
              </w:placeholder>
            </w:sdtPr>
            <w:sdtContent>
              <w:tr w:rsidR="00A3195F" w:rsidRPr="00B40D17" w14:paraId="221C53A7" w14:textId="77777777" w:rsidTr="00DF09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id w:val="1290317224"/>
                      <w:placeholder>
                        <w:docPart w:val="D6A61609A1BB46CE848A7099C747120C"/>
                      </w:placeholder>
                      <w:showingPlcHdr/>
                    </w:sdtPr>
                    <w:sdtContent>
                      <w:p w14:paraId="2AB5F8F3" w14:textId="77777777" w:rsidR="00A3195F" w:rsidRPr="00B40D17" w:rsidRDefault="00A3195F" w:rsidP="00DF0921">
                        <w:pPr>
                          <w:pStyle w:val="Formularfelt"/>
                        </w:pPr>
                        <w:r w:rsidRPr="00B40D17">
                          <w:t xml:space="preserve"> </w:t>
                        </w:r>
                      </w:p>
                    </w:sdtContent>
                  </w:sdt>
                </w:tc>
              </w:tr>
            </w:sdtContent>
          </w:sdt>
        </w:tbl>
        <w:p w14:paraId="19B0B33E" w14:textId="69657046" w:rsidR="00A3195F" w:rsidRPr="00B40D17" w:rsidRDefault="0048480E" w:rsidP="00A3195F">
          <w:pPr>
            <w:pStyle w:val="Overskrift3"/>
          </w:pPr>
          <w:r w:rsidRPr="00B40D17">
            <w:t>Accessibility (taking disabilities into account)</w:t>
          </w:r>
          <w:r w:rsidR="00A3195F" w:rsidRPr="00B40D17">
            <w:t>:</w:t>
          </w:r>
        </w:p>
        <w:p w14:paraId="2AD92119" w14:textId="2D49A1EA" w:rsidR="00A3195F" w:rsidRPr="00B40D17" w:rsidRDefault="0048480E" w:rsidP="007A6BE7">
          <w:pPr>
            <w:pStyle w:val="Nummererettekst"/>
          </w:pPr>
          <w:r w:rsidRPr="00B40D17">
            <w:t>Reflect on accessibility in relation to your activity. In which aspects of the activity would it be relevant to take into account actors, participants, stakeholders or decision-makers with disabilities? How can you ensure that participants and stakeholders with disabilities can participate fully and have equal access to resources, services and safety</w:t>
          </w:r>
          <w:r w:rsidR="00A3195F" w:rsidRPr="00B40D17">
            <w:t>?</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alias w:val="axesPDF - Layout Table"/>
              <w:tag w:val="axesPDF:ID:Table:3666b3f2-d8f6-4fab-8fa8-cd6e511cb381"/>
              <w:id w:val="242302441"/>
              <w:placeholder>
                <w:docPart w:val="379517DC9A4B48C0A7C371F34DCE0770"/>
              </w:placeholder>
            </w:sdtPr>
            <w:sdtContent>
              <w:tr w:rsidR="00A3195F" w:rsidRPr="00B40D17" w14:paraId="770F96DF" w14:textId="77777777" w:rsidTr="00DF09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id w:val="1777437402"/>
                      <w:placeholder>
                        <w:docPart w:val="01D0AA4E7F16494284EF61A67993796F"/>
                      </w:placeholder>
                      <w:showingPlcHdr/>
                    </w:sdtPr>
                    <w:sdtContent>
                      <w:p w14:paraId="66D7922C" w14:textId="77777777" w:rsidR="00A3195F" w:rsidRPr="00B40D17" w:rsidRDefault="00A3195F" w:rsidP="00DF0921">
                        <w:pPr>
                          <w:pStyle w:val="Formularfelt"/>
                        </w:pPr>
                        <w:r w:rsidRPr="00B40D17">
                          <w:t xml:space="preserve"> </w:t>
                        </w:r>
                      </w:p>
                    </w:sdtContent>
                  </w:sdt>
                </w:tc>
              </w:tr>
            </w:sdtContent>
          </w:sdt>
        </w:tbl>
        <w:p w14:paraId="5DF060A5" w14:textId="2460E512" w:rsidR="00A3195F" w:rsidRPr="00B40D17" w:rsidRDefault="0048480E" w:rsidP="00A3195F">
          <w:pPr>
            <w:pStyle w:val="Overskrift3"/>
          </w:pPr>
          <w:r w:rsidRPr="00B40D17">
            <w:t>Knowledge of gender and accessibility</w:t>
          </w:r>
          <w:r w:rsidR="00A3195F" w:rsidRPr="00B40D17">
            <w:t>:</w:t>
          </w:r>
        </w:p>
        <w:p w14:paraId="1B9C2588" w14:textId="716B5E2B" w:rsidR="00A3195F" w:rsidRPr="00B40D17" w:rsidRDefault="0048480E" w:rsidP="007A6BE7">
          <w:pPr>
            <w:pStyle w:val="Nummererettekst"/>
          </w:pPr>
          <w:r w:rsidRPr="00B40D17">
            <w:t>Reflect on the knowledge on which the activity is based. Does it include knowledge about gender and equality, e.g. statistics or analyses that provide insights into how gender norms shape experiences, behaviour and opportunities? What about knowledge of how best to guarantee accessibility?</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alias w:val="axesPDF - Layout Table"/>
              <w:tag w:val="axesPDF:ID:Table:3666b3f2-d8f6-4fab-8fa8-cd6e511cb381"/>
              <w:id w:val="-1246559471"/>
              <w:placeholder>
                <w:docPart w:val="1D2FECBF31A4407DB708E8F64A42A9AC"/>
              </w:placeholder>
            </w:sdtPr>
            <w:sdtContent>
              <w:tr w:rsidR="00A3195F" w:rsidRPr="00B40D17" w14:paraId="710EEA02" w14:textId="77777777" w:rsidTr="00DF09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id w:val="-85545603"/>
                      <w:placeholder>
                        <w:docPart w:val="639A42AFFDDE455A8B8C0E2455176DFF"/>
                      </w:placeholder>
                      <w:showingPlcHdr/>
                    </w:sdtPr>
                    <w:sdtContent>
                      <w:p w14:paraId="50589312" w14:textId="77777777" w:rsidR="00A3195F" w:rsidRPr="00B40D17" w:rsidRDefault="00A3195F" w:rsidP="00DF0921">
                        <w:pPr>
                          <w:pStyle w:val="Formularfelt"/>
                        </w:pPr>
                        <w:r w:rsidRPr="00B40D17">
                          <w:t xml:space="preserve"> </w:t>
                        </w:r>
                      </w:p>
                    </w:sdtContent>
                  </w:sdt>
                </w:tc>
              </w:tr>
            </w:sdtContent>
          </w:sdt>
        </w:tbl>
        <w:p w14:paraId="33189176" w14:textId="03DD67F9" w:rsidR="00A3195F" w:rsidRPr="00B40D17" w:rsidRDefault="00102F39" w:rsidP="00A3195F">
          <w:pPr>
            <w:pStyle w:val="Overskrift3"/>
          </w:pPr>
          <w:r w:rsidRPr="00B40D17">
            <w:t>Conclusions and next steps</w:t>
          </w:r>
          <w:r w:rsidR="00A3195F" w:rsidRPr="00B40D17">
            <w:t>:</w:t>
          </w:r>
        </w:p>
        <w:p w14:paraId="50913D80" w14:textId="51C0B696" w:rsidR="00A3195F" w:rsidRPr="00B40D17" w:rsidRDefault="00102F39" w:rsidP="00A3195F">
          <w:pPr>
            <w:pStyle w:val="Nummererettekst"/>
          </w:pPr>
          <w:r w:rsidRPr="00B40D17">
            <w:t xml:space="preserve">What thoughts and questions arose, what conclusions did you reach and what, if any, adjustments are needed in order for the activity to have a more positive impact on equality and accessibility? Describe how you will use these results/what your next step(s) will be. </w:t>
          </w:r>
          <w:r w:rsidRPr="00B40D17">
            <w:rPr>
              <w:i/>
              <w:iCs/>
            </w:rPr>
            <w:t>For example, the next step might involve seeking out equality experts within or outside of the organisation, to learn how to plan, budget and implement in ways that promote equality</w:t>
          </w:r>
          <w:r w:rsidR="00A3195F" w:rsidRPr="00B40D17">
            <w:t>.</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alias w:val="axesPDF - Layout Table"/>
              <w:tag w:val="axesPDF:ID:Table:3666b3f2-d8f6-4fab-8fa8-cd6e511cb381"/>
              <w:id w:val="1264885500"/>
              <w:placeholder>
                <w:docPart w:val="86969E1CA3D743C5B0F3DA16ECD0D213"/>
              </w:placeholder>
            </w:sdtPr>
            <w:sdtContent>
              <w:tr w:rsidR="00A3195F" w:rsidRPr="00B40D17" w14:paraId="3A77D0EE" w14:textId="77777777" w:rsidTr="00DF09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id w:val="2071465330"/>
                      <w:placeholder>
                        <w:docPart w:val="CFA7E83B0887448F94E3FBE4D1436DAD"/>
                      </w:placeholder>
                      <w:showingPlcHdr/>
                    </w:sdtPr>
                    <w:sdtContent>
                      <w:p w14:paraId="5929FA65" w14:textId="77777777" w:rsidR="00A3195F" w:rsidRPr="00B40D17" w:rsidRDefault="00A3195F" w:rsidP="00DF0921">
                        <w:pPr>
                          <w:pStyle w:val="Formularfelt"/>
                        </w:pPr>
                        <w:r w:rsidRPr="00B40D17">
                          <w:t xml:space="preserve"> </w:t>
                        </w:r>
                      </w:p>
                    </w:sdtContent>
                  </w:sdt>
                </w:tc>
              </w:tr>
            </w:sdtContent>
          </w:sdt>
        </w:tbl>
        <w:p w14:paraId="4DAA0187" w14:textId="77777777" w:rsidR="00484B46" w:rsidRPr="00E52368" w:rsidRDefault="00484B46" w:rsidP="00E52368">
          <w:pPr>
            <w:spacing w:after="0" w:line="20" w:lineRule="exact"/>
            <w:rPr>
              <w:sz w:val="2"/>
              <w:szCs w:val="2"/>
            </w:rPr>
          </w:pPr>
        </w:p>
        <w:p w14:paraId="60E06B61" w14:textId="77777777" w:rsidR="00CB0CB6" w:rsidRPr="00E52368" w:rsidRDefault="00CB0CB6" w:rsidP="00E52368">
          <w:pPr>
            <w:widowControl w:val="0"/>
            <w:spacing w:after="0" w:line="20" w:lineRule="exact"/>
            <w:rPr>
              <w:sz w:val="2"/>
              <w:szCs w:val="2"/>
            </w:rPr>
            <w:sectPr w:rsidR="00CB0CB6" w:rsidRPr="00E52368" w:rsidSect="0077164B">
              <w:headerReference w:type="default" r:id="rId11"/>
              <w:footerReference w:type="default" r:id="rId12"/>
              <w:footerReference w:type="first" r:id="rId13"/>
              <w:pgSz w:w="11910" w:h="16840" w:code="9"/>
              <w:pgMar w:top="737" w:right="1701" w:bottom="1701" w:left="1701" w:header="454" w:footer="794" w:gutter="0"/>
              <w:cols w:space="230"/>
              <w:titlePg/>
              <w:docGrid w:linePitch="286"/>
            </w:sectPr>
          </w:pPr>
        </w:p>
        <w:p w14:paraId="726D1ED0" w14:textId="26BF10CE" w:rsidR="00CB0CB6" w:rsidRPr="00B40D17" w:rsidRDefault="00CB0CB6" w:rsidP="009527B4">
          <w:pPr>
            <w:spacing w:after="480"/>
            <w:ind w:left="-595"/>
            <w:rPr>
              <w:noProof/>
            </w:rPr>
          </w:pPr>
          <w:r w:rsidRPr="00B40D17">
            <w:rPr>
              <w:noProof/>
            </w:rPr>
            <w:lastRenderedPageBreak/>
            <mc:AlternateContent>
              <mc:Choice Requires="wps">
                <w:drawing>
                  <wp:anchor distT="0" distB="0" distL="114300" distR="114300" simplePos="0" relativeHeight="251661312" behindDoc="1" locked="0" layoutInCell="1" allowOverlap="1" wp14:anchorId="4FD3AB09" wp14:editId="61903F58">
                    <wp:simplePos x="0" y="0"/>
                    <wp:positionH relativeFrom="page">
                      <wp:align>left</wp:align>
                    </wp:positionH>
                    <wp:positionV relativeFrom="page">
                      <wp:align>top</wp:align>
                    </wp:positionV>
                    <wp:extent cx="7560000" cy="1872000"/>
                    <wp:effectExtent l="0" t="0" r="3175" b="0"/>
                    <wp:wrapNone/>
                    <wp:docPr id="990485950" name="axesPDF:ID:a7c82380-4221-4ad6-a2f8-8e0d42eb4eff">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7560000" cy="1872000"/>
                            </a:xfrm>
                            <a:prstGeom prst="rect">
                              <a:avLst/>
                            </a:prstGeom>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70B224" id="axesPDF:ID:a7c82380-4221-4ad6-a2f8-8e0d42eb4eff" o:spid="_x0000_s1026" alt="&quot;&quot;" style="position:absolute;margin-left:0;margin-top:0;width:595.3pt;height:147.4pt;z-index:-251655168;visibility:visible;mso-wrap-style:square;mso-width-percent:0;mso-height-percent:0;mso-wrap-distance-left:9pt;mso-wrap-distance-top:0;mso-wrap-distance-right:9pt;mso-wrap-distance-bottom:0;mso-position-horizontal:left;mso-position-horizontal-relative:page;mso-position-vertical:top;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" fillcolor="#385988 [3204]" stroked="f" strokeweight="2pt">
                    <w10:wrap anchorx="page" anchory="page"/>
                  </v:rect>
                </w:pict>
              </mc:Fallback>
            </mc:AlternateContent>
          </w:r>
          <w:r w:rsidR="009527B4" w:rsidRPr="00B40D17">
            <w:rPr>
              <w:noProof/>
            </w:rPr>
            <w:drawing>
              <wp:inline distT="0" distB="0" distL="0" distR="0" wp14:anchorId="0AF47A24" wp14:editId="7E07C679">
                <wp:extent cx="286056" cy="288000"/>
                <wp:effectExtent l="0" t="0" r="0" b="0"/>
                <wp:docPr id="1018778826" name="Grafik 1" descr="Nordisk Ministerrå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8778826" name="Grafik 1" descr="Nordisk Ministerråd"/>
                        <pic:cNvPicPr/>
                      </pic:nvPicPr>
                      <pic:blipFill rotWithShape="1">
                        <a:blip r:embed="rId9">
                          <a:extLst>
                            <a:ext uri="{96DAC541-7B7A-43D3-8B79-37D633B846F1}">
                              <asvg:svgBlip xmlns:asvg="http://schemas.microsoft.com/office/drawing/2016/SVG/main" r:embed="rId10"/>
                            </a:ext>
                          </a:extLst>
                        </a:blip>
                        <a:srcRect l="48716" t="64358" r="-9" b="-28"/>
                        <a:stretch/>
                      </pic:blipFill>
                      <pic:spPr bwMode="auto">
                        <a:xfrm>
                          <a:off x="0" y="0"/>
                          <a:ext cx="286056" cy="288000"/>
                        </a:xfrm>
                        <a:prstGeom prst="rect">
                          <a:avLst/>
                        </a:prstGeom>
                        <a:ln>
                          <a:noFill/>
                        </a:ln>
                        <a:extLst>
                          <a:ext uri="{53640926-AAD7-44D8-BBD7-CCE9431645EC}">
                            <a14:shadowObscured xmlns:a14="http://schemas.microsoft.com/office/drawing/2010/main"/>
                          </a:ext>
                        </a:extLst>
                      </pic:spPr>
                    </pic:pic>
                  </a:graphicData>
                </a:graphic>
              </wp:inline>
            </w:drawing>
          </w:r>
        </w:p>
        <w:p w14:paraId="45D73CF5" w14:textId="42A0C479" w:rsidR="00CB0CB6" w:rsidRPr="00B40D17" w:rsidRDefault="004627AF" w:rsidP="00CB0CB6">
          <w:pPr>
            <w:pStyle w:val="Overskrift1"/>
            <w:rPr>
              <w:noProof/>
            </w:rPr>
          </w:pPr>
          <w:r w:rsidRPr="00B40D17">
            <w:rPr>
              <w:noProof/>
            </w:rPr>
            <w:t>Impact assessment</w:t>
          </w:r>
          <w:r w:rsidR="0060578C" w:rsidRPr="00B40D17">
            <w:rPr>
              <w:noProof/>
            </w:rPr>
            <w:t xml:space="preserve"> - </w:t>
          </w:r>
          <w:r w:rsidRPr="00B40D17">
            <w:rPr>
              <w:noProof/>
            </w:rPr>
            <w:t>Results</w:t>
          </w:r>
        </w:p>
        <w:p w14:paraId="7B0B15C7" w14:textId="6C9358D8" w:rsidR="00484B46" w:rsidRPr="00B40D17" w:rsidRDefault="004627AF" w:rsidP="00484B46">
          <w:pPr>
            <w:spacing w:after="120"/>
          </w:pPr>
          <w:r w:rsidRPr="00B40D17">
            <w:t>Collate the results (insights and reflections) from the impact assessment below</w:t>
          </w:r>
          <w:r w:rsidR="00484B46" w:rsidRPr="00B40D17">
            <w:t>.</w:t>
          </w:r>
        </w:p>
        <w:p w14:paraId="39A91F01" w14:textId="6084202B" w:rsidR="00484B46" w:rsidRPr="00B40D17" w:rsidRDefault="004627AF" w:rsidP="00484B46">
          <w:pPr>
            <w:spacing w:after="0" w:line="240" w:lineRule="atLeast"/>
            <w:rPr>
              <w:i/>
              <w:iCs/>
            </w:rPr>
          </w:pPr>
          <w:r w:rsidRPr="00B40D17">
            <w:rPr>
              <w:i/>
              <w:iCs/>
            </w:rPr>
            <w:t>What activity did you assess</w:t>
          </w:r>
          <w:r w:rsidR="00484B46" w:rsidRPr="00B40D17">
            <w:rPr>
              <w:i/>
              <w:iCs/>
            </w:rPr>
            <w:t xml:space="preserve">? </w:t>
          </w:r>
        </w:p>
        <w:p w14:paraId="5E42C6B9" w14:textId="663BBD32" w:rsidR="00484B46" w:rsidRPr="00B40D17" w:rsidRDefault="004627AF" w:rsidP="00484B46">
          <w:pPr>
            <w:spacing w:after="0" w:line="240" w:lineRule="atLeast"/>
            <w:rPr>
              <w:i/>
              <w:iCs/>
            </w:rPr>
          </w:pPr>
          <w:r w:rsidRPr="00B40D17">
            <w:rPr>
              <w:i/>
              <w:iCs/>
            </w:rPr>
            <w:t>When was the assessment conducted</w:t>
          </w:r>
          <w:r w:rsidR="00CB0CB6" w:rsidRPr="00B40D17">
            <w:rPr>
              <w:i/>
              <w:iCs/>
            </w:rPr>
            <w:t>?</w:t>
          </w:r>
        </w:p>
        <w:p w14:paraId="493FAA32" w14:textId="29F97894" w:rsidR="00484B46" w:rsidRPr="00B40D17" w:rsidRDefault="004627AF" w:rsidP="004627AF">
          <w:pPr>
            <w:spacing w:after="180" w:line="240" w:lineRule="atLeast"/>
            <w:rPr>
              <w:i/>
              <w:iCs/>
            </w:rPr>
          </w:pPr>
          <w:r w:rsidRPr="00B40D17">
            <w:rPr>
              <w:i/>
              <w:iCs/>
            </w:rPr>
            <w:t>Who conducted it</w:t>
          </w:r>
          <w:r w:rsidR="00CB0CB6" w:rsidRPr="00B40D17">
            <w:rPr>
              <w:i/>
              <w:iCs/>
            </w:rPr>
            <w:t>?</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alias w:val="axesPDF - Layout Table"/>
              <w:tag w:val="axesPDF:ID:Table:3666b3f2-d8f6-4fab-8fa8-cd6e511cb381"/>
              <w:id w:val="-544446564"/>
              <w:placeholder>
                <w:docPart w:val="3F5F2B42693F4FA098293BB39727D728"/>
              </w:placeholder>
            </w:sdtPr>
            <w:sdtContent>
              <w:tr w:rsidR="00484B46" w:rsidRPr="00B40D17" w14:paraId="5249C42F" w14:textId="77777777" w:rsidTr="00DF09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id w:val="684482058"/>
                      <w:placeholder>
                        <w:docPart w:val="54F121A0A5C14DB79E0DD5AC97EB4B60"/>
                      </w:placeholder>
                      <w:showingPlcHdr/>
                    </w:sdtPr>
                    <w:sdtContent>
                      <w:p w14:paraId="7F53F0CC" w14:textId="77777777" w:rsidR="00484B46" w:rsidRPr="00B40D17" w:rsidRDefault="00484B46" w:rsidP="00DF0921">
                        <w:pPr>
                          <w:pStyle w:val="Formularfelt"/>
                        </w:pPr>
                        <w:r w:rsidRPr="00B40D17">
                          <w:t xml:space="preserve"> </w:t>
                        </w:r>
                      </w:p>
                    </w:sdtContent>
                  </w:sdt>
                </w:tc>
              </w:tr>
            </w:sdtContent>
          </w:sdt>
        </w:tbl>
        <w:p w14:paraId="05B4FCCD" w14:textId="0BB77D0C" w:rsidR="00CB0CB6" w:rsidRPr="00B40D17" w:rsidRDefault="004627AF" w:rsidP="00E05B16">
          <w:pPr>
            <w:pStyle w:val="Overskrift2udennummer"/>
            <w:rPr>
              <w:lang w:val="en-GB"/>
            </w:rPr>
          </w:pPr>
          <w:r w:rsidRPr="00B40D17">
            <w:rPr>
              <w:lang w:val="en-GB"/>
            </w:rPr>
            <w:t>THE CLIMATE AND ENVIRONMENT</w:t>
          </w:r>
        </w:p>
        <w:p w14:paraId="0B52ED2A" w14:textId="709C8055" w:rsidR="00CB0CB6" w:rsidRPr="00B40D17" w:rsidRDefault="004627AF" w:rsidP="00E05B16">
          <w:r w:rsidRPr="00B40D17">
            <w:t>Insert text from the box under</w:t>
          </w:r>
          <w:r w:rsidR="00CB0CB6" w:rsidRPr="00B40D17">
            <w:t xml:space="preserve"> B.8</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alias w:val="axesPDF - Layout Table"/>
              <w:tag w:val="axesPDF:ID:Table:3666b3f2-d8f6-4fab-8fa8-cd6e511cb381"/>
              <w:id w:val="514039391"/>
              <w:placeholder>
                <w:docPart w:val="93E506D1F270449C8987CCF12FADB1C3"/>
              </w:placeholder>
            </w:sdtPr>
            <w:sdtContent>
              <w:tr w:rsidR="00CB0CB6" w:rsidRPr="00B40D17" w14:paraId="4B35A599" w14:textId="77777777" w:rsidTr="00DF09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id w:val="-246120465"/>
                      <w:placeholder>
                        <w:docPart w:val="803E07CF32FD4977AD69773705F1670A"/>
                      </w:placeholder>
                      <w:showingPlcHdr/>
                    </w:sdtPr>
                    <w:sdtContent>
                      <w:p w14:paraId="2F6B8763" w14:textId="77777777" w:rsidR="00CB0CB6" w:rsidRPr="00B40D17" w:rsidRDefault="00CB0CB6" w:rsidP="00DF0921">
                        <w:pPr>
                          <w:pStyle w:val="Formularfelt"/>
                        </w:pPr>
                        <w:r w:rsidRPr="00B40D17">
                          <w:t xml:space="preserve"> </w:t>
                        </w:r>
                      </w:p>
                    </w:sdtContent>
                  </w:sdt>
                </w:tc>
              </w:tr>
            </w:sdtContent>
          </w:sdt>
        </w:tbl>
        <w:p w14:paraId="30B9116A" w14:textId="654C25C8" w:rsidR="00CB0CB6" w:rsidRPr="00B40D17" w:rsidRDefault="00850326" w:rsidP="00E05B16">
          <w:pPr>
            <w:pStyle w:val="Overskrift2udennummer"/>
            <w:rPr>
              <w:rFonts w:eastAsia="Corbel"/>
              <w:lang w:val="en-GB"/>
            </w:rPr>
          </w:pPr>
          <w:r w:rsidRPr="00B40D17">
            <w:rPr>
              <w:lang w:val="en-GB"/>
            </w:rPr>
            <w:t>EQUALITY AND ACCESSIBILITY</w:t>
          </w:r>
        </w:p>
        <w:p w14:paraId="463A5BF3" w14:textId="5A28E6C5" w:rsidR="00CB0CB6" w:rsidRPr="00B40D17" w:rsidRDefault="004627AF" w:rsidP="00CB0CB6">
          <w:r w:rsidRPr="00B40D17">
            <w:t xml:space="preserve">Insert text from the box under </w:t>
          </w:r>
          <w:r w:rsidR="00CB0CB6" w:rsidRPr="00B40D17">
            <w:t>C.1</w:t>
          </w:r>
          <w:r w:rsidR="00B56A60" w:rsidRPr="00B40D17">
            <w:t>0</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alias w:val="axesPDF - Layout Table"/>
              <w:tag w:val="axesPDF:ID:Table:3666b3f2-d8f6-4fab-8fa8-cd6e511cb381"/>
              <w:id w:val="-1644191227"/>
              <w:placeholder>
                <w:docPart w:val="2F5386A81D1844F281BFFCF640112738"/>
              </w:placeholder>
            </w:sdtPr>
            <w:sdtContent>
              <w:tr w:rsidR="00CB0CB6" w:rsidRPr="00B40D17" w14:paraId="23FF639F" w14:textId="77777777" w:rsidTr="00DF09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id w:val="-335843610"/>
                      <w:placeholder>
                        <w:docPart w:val="677F7C8651E94718B4C4F889CBDB048D"/>
                      </w:placeholder>
                      <w:showingPlcHdr/>
                    </w:sdtPr>
                    <w:sdtContent>
                      <w:p w14:paraId="5F38E03D" w14:textId="77777777" w:rsidR="00CB0CB6" w:rsidRPr="00B40D17" w:rsidRDefault="00CB0CB6" w:rsidP="00DF0921">
                        <w:pPr>
                          <w:pStyle w:val="Formularfelt"/>
                        </w:pPr>
                        <w:r w:rsidRPr="00B40D17">
                          <w:t xml:space="preserve"> </w:t>
                        </w:r>
                      </w:p>
                    </w:sdtContent>
                  </w:sdt>
                </w:tc>
              </w:tr>
            </w:sdtContent>
          </w:sdt>
        </w:tbl>
        <w:p w14:paraId="179D8DFA" w14:textId="77777777" w:rsidR="00CB0CB6" w:rsidRPr="00B40D17" w:rsidRDefault="00CB0CB6" w:rsidP="00CB0CB6"/>
        <w:sdt>
          <w:sdtPr>
            <w:rPr>
              <w:rFonts w:asciiTheme="minorHAnsi" w:hAnsiTheme="minorHAnsi"/>
              <w:b w:val="0"/>
              <w:bCs w:val="0"/>
              <w:caps w:val="0"/>
              <w:color w:val="231F20"/>
              <w:spacing w:val="0"/>
              <w:szCs w:val="22"/>
            </w:rPr>
            <w:alias w:val="axesPDF - Table"/>
            <w:tag w:val="axesPDF:ID:Table:cb1d93d1-7ea1-4997-9e3a-19f1e54126ab"/>
            <w:id w:val="-1778406065"/>
            <w:placeholder>
              <w:docPart w:val="DefaultPlaceholder_-1854013440"/>
            </w:placeholder>
          </w:sdtPr>
          <w:sdtContent>
            <w:tbl>
              <w:tblPr>
                <w:tblStyle w:val="Tabel-Gitter"/>
                <w:tblW w:w="850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20" w:firstRow="1" w:lastRow="0" w:firstColumn="0" w:lastColumn="0" w:noHBand="1" w:noVBand="1"/>
              </w:tblPr>
              <w:tblGrid>
                <w:gridCol w:w="4252"/>
                <w:gridCol w:w="4253"/>
              </w:tblGrid>
              <w:tr w:rsidR="00E05B16" w:rsidRPr="00B40D17" w14:paraId="4D019981" w14:textId="77777777" w:rsidTr="00E33C1A">
                <w:trPr>
                  <w:tblHeader/>
                </w:trPr>
                <w:tc>
                  <w:tcPr>
                    <w:tcW w:w="4252" w:type="dxa"/>
                    <w:tcBorders>
                      <w:bottom w:val="single" w:sz="4" w:space="0" w:color="385988" w:themeColor="text2"/>
                    </w:tcBorders>
                    <w:tcMar>
                      <w:left w:w="0" w:type="dxa"/>
                      <w:right w:w="0" w:type="dxa"/>
                    </w:tcMar>
                  </w:tcPr>
                  <w:p w14:paraId="35DB5025" w14:textId="2F635274" w:rsidR="00E05B16" w:rsidRPr="00B40D17" w:rsidRDefault="00850326" w:rsidP="00E05B16">
                    <w:pPr>
                      <w:pStyle w:val="Tabelkolonneoverskrift"/>
                    </w:pPr>
                    <w:r w:rsidRPr="00B40D17">
                      <w:t>What are the key insights</w:t>
                    </w:r>
                    <w:r w:rsidR="00E05B16" w:rsidRPr="00B40D17">
                      <w:t>?</w:t>
                    </w:r>
                  </w:p>
                </w:tc>
                <w:tc>
                  <w:tcPr>
                    <w:tcW w:w="4253" w:type="dxa"/>
                    <w:tcBorders>
                      <w:bottom w:val="single" w:sz="4" w:space="0" w:color="385988" w:themeColor="text2"/>
                    </w:tcBorders>
                    <w:tcMar>
                      <w:left w:w="0" w:type="dxa"/>
                      <w:right w:w="0" w:type="dxa"/>
                    </w:tcMar>
                  </w:tcPr>
                  <w:p w14:paraId="10594D92" w14:textId="18FCA8E4" w:rsidR="00E05B16" w:rsidRPr="00B40D17" w:rsidRDefault="00850326" w:rsidP="00E05B16">
                    <w:pPr>
                      <w:pStyle w:val="Tabelkolonneoverskrift"/>
                    </w:pPr>
                    <w:r w:rsidRPr="00B40D17">
                      <w:t>How will you act on them</w:t>
                    </w:r>
                    <w:r w:rsidR="00E05B16" w:rsidRPr="00B40D17">
                      <w:t>?</w:t>
                    </w:r>
                  </w:p>
                </w:tc>
              </w:tr>
              <w:tr w:rsidR="00E05B16" w:rsidRPr="00B40D17" w14:paraId="2014E89C" w14:textId="77777777" w:rsidTr="00E33C1A">
                <w:sdt>
                  <w:sdtPr>
                    <w:id w:val="875273941"/>
                    <w:placeholder>
                      <w:docPart w:val="B00F91EDEA8C44998F0ECBB531ADEA52"/>
                    </w:placeholder>
                    <w:showingPlcHdr/>
                  </w:sdtPr>
                  <w:sdtContent>
                    <w:tc>
                      <w:tcPr>
                        <w:tcW w:w="4252" w:type="dxa"/>
                        <w:tcBorders>
                          <w:top w:val="single" w:sz="4" w:space="0" w:color="385988" w:themeColor="text2"/>
                          <w:left w:val="single" w:sz="4" w:space="0" w:color="385988" w:themeColor="text2"/>
                          <w:bottom w:val="single" w:sz="4" w:space="0" w:color="385988" w:themeColor="text2"/>
                          <w:right w:val="single" w:sz="4" w:space="0" w:color="385988" w:themeColor="text2"/>
                        </w:tcBorders>
                        <w:shd w:val="clear" w:color="auto" w:fill="E2FAE1" w:themeFill="accent2"/>
                        <w:tcMar>
                          <w:left w:w="85" w:type="dxa"/>
                          <w:right w:w="85" w:type="dxa"/>
                        </w:tcMar>
                      </w:tcPr>
                      <w:p w14:paraId="63CF02D2" w14:textId="27F78043" w:rsidR="00E05B16" w:rsidRPr="00B40D17" w:rsidRDefault="00E05B16" w:rsidP="00E05B16">
                        <w:pPr>
                          <w:pStyle w:val="Tabeltalliste"/>
                          <w:contextualSpacing w:val="0"/>
                        </w:pPr>
                        <w:r w:rsidRPr="00B40D17">
                          <w:rPr>
                            <w:rStyle w:val="Pladsholdertekst"/>
                            <w:color w:val="6E6E6E"/>
                          </w:rPr>
                          <w:t>[</w:t>
                        </w:r>
                        <w:r w:rsidR="00992746" w:rsidRPr="00B40D17">
                          <w:rPr>
                            <w:rStyle w:val="Pladsholdertekst"/>
                            <w:color w:val="6E6E6E"/>
                          </w:rPr>
                          <w:t>Press</w:t>
                        </w:r>
                        <w:r w:rsidRPr="00B40D17">
                          <w:rPr>
                            <w:rStyle w:val="Pladsholdertekst"/>
                            <w:color w:val="6E6E6E"/>
                          </w:rPr>
                          <w:t xml:space="preserve"> Enter </w:t>
                        </w:r>
                        <w:r w:rsidR="00992746" w:rsidRPr="00B40D17">
                          <w:rPr>
                            <w:rStyle w:val="Pladsholdertekst"/>
                            <w:color w:val="6E6E6E"/>
                          </w:rPr>
                          <w:t>to add</w:t>
                        </w:r>
                        <w:r w:rsidRPr="00B40D17">
                          <w:rPr>
                            <w:rStyle w:val="Pladsholdertekst"/>
                            <w:color w:val="6E6E6E"/>
                          </w:rPr>
                          <w:t xml:space="preserve"> </w:t>
                        </w:r>
                        <w:r w:rsidR="00992746" w:rsidRPr="00B40D17">
                          <w:rPr>
                            <w:rStyle w:val="Pladsholdertekst"/>
                            <w:color w:val="6E6E6E"/>
                          </w:rPr>
                          <w:t>a new numbered</w:t>
                        </w:r>
                        <w:r w:rsidRPr="00B40D17">
                          <w:rPr>
                            <w:rStyle w:val="Pladsholdertekst"/>
                            <w:color w:val="6E6E6E"/>
                          </w:rPr>
                          <w:t xml:space="preserve"> </w:t>
                        </w:r>
                        <w:r w:rsidR="00992746" w:rsidRPr="00B40D17">
                          <w:rPr>
                            <w:rStyle w:val="Pladsholdertekst"/>
                            <w:color w:val="6E6E6E"/>
                          </w:rPr>
                          <w:t>item</w:t>
                        </w:r>
                        <w:r w:rsidRPr="00B40D17">
                          <w:rPr>
                            <w:rStyle w:val="Pladsholdertekst"/>
                            <w:color w:val="6E6E6E"/>
                          </w:rPr>
                          <w:t>]</w:t>
                        </w:r>
                      </w:p>
                    </w:tc>
                  </w:sdtContent>
                </w:sdt>
                <w:sdt>
                  <w:sdtPr>
                    <w:id w:val="-1678026678"/>
                    <w:placeholder>
                      <w:docPart w:val="33F1709CFB95498493925EF25C0B3773"/>
                    </w:placeholder>
                    <w:showingPlcHdr/>
                  </w:sdtPr>
                  <w:sdtContent>
                    <w:tc>
                      <w:tcPr>
                        <w:tcW w:w="4253" w:type="dxa"/>
                        <w:tcBorders>
                          <w:top w:val="single" w:sz="4" w:space="0" w:color="385988" w:themeColor="text2"/>
                          <w:left w:val="single" w:sz="4" w:space="0" w:color="385988" w:themeColor="text2"/>
                          <w:bottom w:val="single" w:sz="4" w:space="0" w:color="385988" w:themeColor="text2"/>
                          <w:right w:val="single" w:sz="4" w:space="0" w:color="385988" w:themeColor="text2"/>
                        </w:tcBorders>
                        <w:shd w:val="clear" w:color="auto" w:fill="E2FAE1" w:themeFill="accent2"/>
                        <w:tcMar>
                          <w:left w:w="85" w:type="dxa"/>
                          <w:right w:w="85" w:type="dxa"/>
                        </w:tcMar>
                      </w:tcPr>
                      <w:p w14:paraId="11811525" w14:textId="03930F87" w:rsidR="00E05B16" w:rsidRPr="00B40D17" w:rsidRDefault="00E05B16" w:rsidP="00E05B16">
                        <w:pPr>
                          <w:pStyle w:val="Tabeltalliste"/>
                          <w:numPr>
                            <w:ilvl w:val="0"/>
                            <w:numId w:val="22"/>
                          </w:numPr>
                          <w:contextualSpacing w:val="0"/>
                        </w:pPr>
                        <w:r w:rsidRPr="00B40D17">
                          <w:rPr>
                            <w:rStyle w:val="Pladsholdertekst"/>
                            <w:color w:val="6E6E6E"/>
                          </w:rPr>
                          <w:t>[</w:t>
                        </w:r>
                        <w:r w:rsidR="00992746" w:rsidRPr="00B40D17">
                          <w:rPr>
                            <w:rStyle w:val="Pladsholdertekst"/>
                            <w:color w:val="6E6E6E"/>
                          </w:rPr>
                          <w:t>Press Enter to add a new numbered item</w:t>
                        </w:r>
                        <w:r w:rsidRPr="00B40D17">
                          <w:rPr>
                            <w:rStyle w:val="Pladsholdertekst"/>
                            <w:color w:val="6E6E6E"/>
                          </w:rPr>
                          <w:t>]</w:t>
                        </w:r>
                      </w:p>
                    </w:tc>
                  </w:sdtContent>
                </w:sdt>
              </w:tr>
            </w:tbl>
          </w:sdtContent>
        </w:sdt>
        <w:p w14:paraId="32DEA758" w14:textId="65029AA6" w:rsidR="00CB0CB6" w:rsidRPr="00B40D17" w:rsidRDefault="00000000" w:rsidP="00E11330"/>
      </w:sdtContent>
    </w:sdt>
    <w:sectPr w:rsidR="00CB0CB6" w:rsidRPr="00B40D17" w:rsidSect="0077164B">
      <w:pgSz w:w="11910" w:h="16840" w:code="9"/>
      <w:pgMar w:top="737" w:right="1701" w:bottom="1701" w:left="1701" w:header="454" w:footer="794" w:gutter="0"/>
      <w:cols w:space="230"/>
      <w:titlePg/>
      <w:docGrid w:linePitch="28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2786570" w14:textId="77777777" w:rsidR="005D1804" w:rsidRDefault="005D1804">
      <w:pPr>
        <w:spacing w:after="0" w:line="240" w:lineRule="auto"/>
      </w:pPr>
      <w:r>
        <w:separator/>
      </w:r>
    </w:p>
  </w:endnote>
  <w:endnote w:type="continuationSeparator" w:id="0">
    <w:p w14:paraId="25CA7918" w14:textId="77777777" w:rsidR="005D1804" w:rsidRDefault="005D18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rbel">
    <w:panose1 w:val="020B0503020204020204"/>
    <w:charset w:val="00"/>
    <w:family w:val="swiss"/>
    <w:pitch w:val="variable"/>
    <w:sig w:usb0="A00002EF" w:usb1="4000A44B" w:usb2="00000000" w:usb3="00000000" w:csb0="0000019F" w:csb1="00000000"/>
  </w:font>
  <w:font w:name="Segoe UI Semibold">
    <w:panose1 w:val="020B0702040204020203"/>
    <w:charset w:val="00"/>
    <w:family w:val="swiss"/>
    <w:pitch w:val="variable"/>
    <w:sig w:usb0="E4002EFF" w:usb1="C000E47F"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F36E81" w14:textId="4C941680" w:rsidR="00BC3AA7" w:rsidRPr="003334BB" w:rsidRDefault="003334BB" w:rsidP="003334BB">
    <w:pPr>
      <w:pStyle w:val="Sidefod"/>
    </w:pPr>
    <w:r>
      <w:fldChar w:fldCharType="begin"/>
    </w:r>
    <w:r>
      <w:instrText xml:space="preserve"> page </w:instrText>
    </w:r>
    <w:r>
      <w:fldChar w:fldCharType="separate"/>
    </w:r>
    <w:r>
      <w:rPr>
        <w:b/>
        <w:bCs/>
      </w:rPr>
      <w:t>Fejl! Bogmærke er ikke defineret.</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DCF7A2" w14:textId="6C7EFC27" w:rsidR="003334BB" w:rsidRDefault="003334BB" w:rsidP="003334BB">
    <w:pPr>
      <w:pStyle w:val="Sidefod"/>
    </w:pPr>
    <w:r>
      <w:fldChar w:fldCharType="begin"/>
    </w:r>
    <w:r>
      <w:instrText xml:space="preserve"> page </w:instrText>
    </w:r>
    <w:r>
      <w:fldChar w:fldCharType="separate"/>
    </w:r>
    <w: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1B9D5E5" w14:textId="77777777" w:rsidR="005D1804" w:rsidRDefault="005D1804">
      <w:pPr>
        <w:spacing w:after="0" w:line="240" w:lineRule="auto"/>
      </w:pPr>
      <w:r>
        <w:separator/>
      </w:r>
    </w:p>
  </w:footnote>
  <w:footnote w:type="continuationSeparator" w:id="0">
    <w:p w14:paraId="6F9A102B" w14:textId="77777777" w:rsidR="005D1804" w:rsidRDefault="005D18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4459B5" w14:textId="6F2F5D44" w:rsidR="003334BB" w:rsidRPr="0077164B" w:rsidRDefault="003334BB" w:rsidP="0077164B">
    <w:pPr>
      <w:pStyle w:val="Sidehoved"/>
      <w:spacing w:after="1440"/>
    </w:pPr>
    <w:r w:rsidRPr="0077164B">
      <w:rPr>
        <w:noProof/>
      </w:rPr>
      <w:drawing>
        <wp:anchor distT="0" distB="0" distL="114300" distR="114300" simplePos="0" relativeHeight="251662336" behindDoc="0" locked="0" layoutInCell="1" allowOverlap="1" wp14:anchorId="54603EA3" wp14:editId="0719EFB8">
          <wp:simplePos x="0" y="0"/>
          <wp:positionH relativeFrom="page">
            <wp:posOffset>705485</wp:posOffset>
          </wp:positionH>
          <wp:positionV relativeFrom="page">
            <wp:posOffset>467995</wp:posOffset>
          </wp:positionV>
          <wp:extent cx="288000" cy="288000"/>
          <wp:effectExtent l="0" t="0" r="0" b="0"/>
          <wp:wrapSquare wrapText="bothSides"/>
          <wp:docPr id="341384329" name="Grafik 34138432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1384329" name="Grafik 341384329">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288000" cy="2880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8579E8"/>
    <w:multiLevelType w:val="multilevel"/>
    <w:tmpl w:val="7EDE7160"/>
    <w:lvl w:ilvl="0">
      <w:start w:val="1"/>
      <w:numFmt w:val="decimal"/>
      <w:lvlText w:val="%1."/>
      <w:lvlJc w:val="left"/>
      <w:pPr>
        <w:ind w:left="360" w:hanging="360"/>
      </w:pPr>
      <w:rPr>
        <w:b/>
        <w:bCs/>
        <w:i w:val="0"/>
        <w:iCs w:val="0"/>
      </w:rPr>
    </w:lvl>
    <w:lvl w:ilvl="1">
      <w:start w:val="1"/>
      <w:numFmt w:val="decimal"/>
      <w:lvlText w:val="%1.%2."/>
      <w:lvlJc w:val="left"/>
      <w:pPr>
        <w:ind w:left="792" w:hanging="432"/>
      </w:pPr>
      <w:rPr>
        <w:rFonts w:hint="default"/>
        <w:b/>
        <w:bCs/>
        <w:i w:val="0"/>
        <w:i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1BB1D60"/>
    <w:multiLevelType w:val="hybridMultilevel"/>
    <w:tmpl w:val="9CD40E3A"/>
    <w:lvl w:ilvl="0" w:tplc="0E820D44">
      <w:start w:val="1"/>
      <w:numFmt w:val="bullet"/>
      <w:pStyle w:val="Punktlisteindrykket"/>
      <w:lvlText w:val=""/>
      <w:lvlJc w:val="left"/>
      <w:pPr>
        <w:tabs>
          <w:tab w:val="num" w:pos="964"/>
        </w:tabs>
        <w:ind w:left="964" w:hanging="397"/>
      </w:pPr>
      <w:rPr>
        <w:rFonts w:ascii="Symbol" w:hAnsi="Symbol" w:hint="default"/>
        <w:position w:val="2"/>
        <w:sz w:val="14"/>
        <w:szCs w:val="14"/>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2" w15:restartNumberingAfterBreak="0">
    <w:nsid w:val="0510549C"/>
    <w:multiLevelType w:val="multilevel"/>
    <w:tmpl w:val="42C0552E"/>
    <w:lvl w:ilvl="0">
      <w:start w:val="1"/>
      <w:numFmt w:val="decimal"/>
      <w:lvlText w:val="Bilag %1"/>
      <w:lvlJc w:val="left"/>
      <w:pPr>
        <w:tabs>
          <w:tab w:val="num" w:pos="1588"/>
        </w:tabs>
        <w:ind w:left="1588" w:hanging="1588"/>
      </w:pPr>
      <w:rPr>
        <w:rFonts w:hint="default"/>
      </w:rPr>
    </w:lvl>
    <w:lvl w:ilvl="1">
      <w:start w:val="1"/>
      <w:numFmt w:val="none"/>
      <w:isLgl/>
      <w:lvlText w:val=""/>
      <w:lvlJc w:val="left"/>
      <w:pPr>
        <w:ind w:left="0" w:firstLine="0"/>
      </w:pPr>
      <w:rPr>
        <w:rFonts w:hint="default"/>
      </w:rPr>
    </w:lvl>
    <w:lvl w:ilvl="2">
      <w:start w:val="1"/>
      <w:numFmt w:val="none"/>
      <w:lvlText w:val=""/>
      <w:lvlJc w:val="left"/>
      <w:pPr>
        <w:ind w:left="0" w:firstLine="0"/>
      </w:pPr>
      <w:rPr>
        <w:rFonts w:hint="default"/>
      </w:rPr>
    </w:lvl>
    <w:lvl w:ilvl="3">
      <w:start w:val="1"/>
      <w:numFmt w:val="lowerRoman"/>
      <w:lvlText w:val="(%4)"/>
      <w:lvlJc w:val="right"/>
      <w:pPr>
        <w:ind w:left="864" w:hanging="144"/>
      </w:pPr>
      <w:rPr>
        <w:rFonts w:hint="default"/>
      </w:rPr>
    </w:lvl>
    <w:lvl w:ilvl="4">
      <w:start w:val="1"/>
      <w:numFmt w:val="decimal"/>
      <w:lvlText w:val="%5)"/>
      <w:lvlJc w:val="left"/>
      <w:pPr>
        <w:ind w:left="1008" w:hanging="432"/>
      </w:pPr>
      <w:rPr>
        <w:rFonts w:hint="default"/>
      </w:rPr>
    </w:lvl>
    <w:lvl w:ilvl="5">
      <w:start w:val="1"/>
      <w:numFmt w:val="lowerLetter"/>
      <w:lvlText w:val="%6)"/>
      <w:lvlJc w:val="left"/>
      <w:pPr>
        <w:ind w:left="1152" w:hanging="432"/>
      </w:pPr>
      <w:rPr>
        <w:rFonts w:hint="default"/>
      </w:rPr>
    </w:lvl>
    <w:lvl w:ilvl="6">
      <w:start w:val="1"/>
      <w:numFmt w:val="lowerRoman"/>
      <w:lvlText w:val="%7)"/>
      <w:lvlJc w:val="right"/>
      <w:pPr>
        <w:ind w:left="1296" w:hanging="288"/>
      </w:pPr>
      <w:rPr>
        <w:rFonts w:hint="default"/>
      </w:rPr>
    </w:lvl>
    <w:lvl w:ilvl="7">
      <w:start w:val="1"/>
      <w:numFmt w:val="lowerLetter"/>
      <w:lvlText w:val="%8."/>
      <w:lvlJc w:val="left"/>
      <w:pPr>
        <w:ind w:left="1440" w:hanging="432"/>
      </w:pPr>
      <w:rPr>
        <w:rFonts w:hint="default"/>
      </w:rPr>
    </w:lvl>
    <w:lvl w:ilvl="8">
      <w:start w:val="1"/>
      <w:numFmt w:val="lowerRoman"/>
      <w:lvlText w:val="%9."/>
      <w:lvlJc w:val="right"/>
      <w:pPr>
        <w:ind w:left="1584" w:hanging="144"/>
      </w:pPr>
      <w:rPr>
        <w:rFonts w:hint="default"/>
      </w:rPr>
    </w:lvl>
  </w:abstractNum>
  <w:abstractNum w:abstractNumId="3" w15:restartNumberingAfterBreak="0">
    <w:nsid w:val="0D727914"/>
    <w:multiLevelType w:val="hybridMultilevel"/>
    <w:tmpl w:val="2FF8BBBA"/>
    <w:lvl w:ilvl="0" w:tplc="FE0A61F4">
      <w:numFmt w:val="bullet"/>
      <w:lvlText w:val="-"/>
      <w:lvlJc w:val="left"/>
      <w:pPr>
        <w:ind w:left="720" w:hanging="360"/>
      </w:pPr>
      <w:rPr>
        <w:rFonts w:ascii="Corbel" w:eastAsia="Segoe UI Semibold" w:hAnsi="Corbel" w:cs="Segoe UI Semibold"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4" w15:restartNumberingAfterBreak="0">
    <w:nsid w:val="0F991F57"/>
    <w:multiLevelType w:val="hybridMultilevel"/>
    <w:tmpl w:val="06BEFFA0"/>
    <w:lvl w:ilvl="0" w:tplc="3EAA8860">
      <w:start w:val="1"/>
      <w:numFmt w:val="bullet"/>
      <w:lvlText w:val=""/>
      <w:lvlJc w:val="left"/>
      <w:pPr>
        <w:ind w:left="720" w:hanging="360"/>
      </w:pPr>
      <w:rPr>
        <w:rFonts w:ascii="Symbol" w:hAnsi="Symbol" w:hint="default"/>
        <w:sz w:val="16"/>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5" w15:restartNumberingAfterBreak="0">
    <w:nsid w:val="1C855ADA"/>
    <w:multiLevelType w:val="multilevel"/>
    <w:tmpl w:val="4BA432FE"/>
    <w:lvl w:ilvl="0">
      <w:start w:val="1"/>
      <w:numFmt w:val="decimal"/>
      <w:lvlText w:val="%1"/>
      <w:lvlJc w:val="left"/>
      <w:pPr>
        <w:ind w:left="403" w:hanging="284"/>
      </w:pPr>
      <w:rPr>
        <w:rFonts w:ascii="Segoe UI Semibold" w:eastAsia="Segoe UI Semibold" w:hAnsi="Segoe UI Semibold" w:cs="Segoe UI Semibold" w:hint="default"/>
        <w:color w:val="231F20"/>
        <w:w w:val="100"/>
        <w:sz w:val="24"/>
        <w:szCs w:val="24"/>
        <w:lang w:eastAsia="en-US" w:bidi="ar-SA"/>
      </w:rPr>
    </w:lvl>
    <w:lvl w:ilvl="1">
      <w:start w:val="1"/>
      <w:numFmt w:val="decimal"/>
      <w:lvlText w:val="%1.%2"/>
      <w:lvlJc w:val="left"/>
      <w:pPr>
        <w:ind w:left="629" w:hanging="511"/>
      </w:pPr>
      <w:rPr>
        <w:rFonts w:hint="default"/>
        <w:spacing w:val="-3"/>
        <w:w w:val="100"/>
        <w:lang w:eastAsia="en-US" w:bidi="ar-SA"/>
      </w:rPr>
    </w:lvl>
    <w:lvl w:ilvl="2">
      <w:numFmt w:val="bullet"/>
      <w:lvlText w:val="•"/>
      <w:lvlJc w:val="left"/>
      <w:pPr>
        <w:ind w:left="686" w:hanging="511"/>
      </w:pPr>
      <w:rPr>
        <w:rFonts w:ascii="Segoe UI" w:eastAsia="Segoe UI" w:hAnsi="Segoe UI" w:cs="Segoe UI" w:hint="default"/>
        <w:color w:val="231F20"/>
        <w:w w:val="100"/>
        <w:sz w:val="20"/>
        <w:szCs w:val="20"/>
        <w:lang w:eastAsia="en-US" w:bidi="ar-SA"/>
      </w:rPr>
    </w:lvl>
    <w:lvl w:ilvl="3">
      <w:numFmt w:val="bullet"/>
      <w:lvlText w:val="•"/>
      <w:lvlJc w:val="left"/>
      <w:pPr>
        <w:ind w:left="1833" w:hanging="511"/>
      </w:pPr>
      <w:rPr>
        <w:rFonts w:hint="default"/>
        <w:lang w:eastAsia="en-US" w:bidi="ar-SA"/>
      </w:rPr>
    </w:lvl>
    <w:lvl w:ilvl="4">
      <w:numFmt w:val="bullet"/>
      <w:lvlText w:val="•"/>
      <w:lvlJc w:val="left"/>
      <w:pPr>
        <w:ind w:left="2986" w:hanging="511"/>
      </w:pPr>
      <w:rPr>
        <w:rFonts w:hint="default"/>
        <w:lang w:eastAsia="en-US" w:bidi="ar-SA"/>
      </w:rPr>
    </w:lvl>
    <w:lvl w:ilvl="5">
      <w:numFmt w:val="bullet"/>
      <w:lvlText w:val="•"/>
      <w:lvlJc w:val="left"/>
      <w:pPr>
        <w:ind w:left="4139" w:hanging="511"/>
      </w:pPr>
      <w:rPr>
        <w:rFonts w:hint="default"/>
        <w:lang w:eastAsia="en-US" w:bidi="ar-SA"/>
      </w:rPr>
    </w:lvl>
    <w:lvl w:ilvl="6">
      <w:numFmt w:val="bullet"/>
      <w:lvlText w:val="•"/>
      <w:lvlJc w:val="left"/>
      <w:pPr>
        <w:ind w:left="5292" w:hanging="511"/>
      </w:pPr>
      <w:rPr>
        <w:rFonts w:hint="default"/>
        <w:lang w:eastAsia="en-US" w:bidi="ar-SA"/>
      </w:rPr>
    </w:lvl>
    <w:lvl w:ilvl="7">
      <w:numFmt w:val="bullet"/>
      <w:lvlText w:val="•"/>
      <w:lvlJc w:val="left"/>
      <w:pPr>
        <w:ind w:left="6445" w:hanging="511"/>
      </w:pPr>
      <w:rPr>
        <w:rFonts w:hint="default"/>
        <w:lang w:eastAsia="en-US" w:bidi="ar-SA"/>
      </w:rPr>
    </w:lvl>
    <w:lvl w:ilvl="8">
      <w:numFmt w:val="bullet"/>
      <w:lvlText w:val="•"/>
      <w:lvlJc w:val="left"/>
      <w:pPr>
        <w:ind w:left="7599" w:hanging="511"/>
      </w:pPr>
      <w:rPr>
        <w:rFonts w:hint="default"/>
        <w:lang w:eastAsia="en-US" w:bidi="ar-SA"/>
      </w:rPr>
    </w:lvl>
  </w:abstractNum>
  <w:abstractNum w:abstractNumId="6" w15:restartNumberingAfterBreak="0">
    <w:nsid w:val="24BC69B5"/>
    <w:multiLevelType w:val="multilevel"/>
    <w:tmpl w:val="60564E68"/>
    <w:lvl w:ilvl="0">
      <w:start w:val="1"/>
      <w:numFmt w:val="decimal"/>
      <w:lvlText w:val="%1"/>
      <w:lvlJc w:val="left"/>
      <w:pPr>
        <w:tabs>
          <w:tab w:val="num" w:pos="397"/>
        </w:tabs>
        <w:ind w:left="397" w:hanging="397"/>
      </w:pPr>
      <w:rPr>
        <w:rFonts w:ascii="Segoe UI Semibold" w:hAnsi="Segoe UI Semibold" w:cs="Segoe UI Semibold" w:hint="default"/>
        <w:b w:val="0"/>
        <w:bCs/>
        <w:i w:val="0"/>
        <w:iCs w:val="0"/>
        <w:color w:val="231F20"/>
        <w:w w:val="100"/>
        <w:sz w:val="24"/>
        <w:szCs w:val="24"/>
        <w:lang w:val="en-US" w:eastAsia="en-US" w:bidi="ar-SA"/>
      </w:rPr>
    </w:lvl>
    <w:lvl w:ilvl="1">
      <w:start w:val="1"/>
      <w:numFmt w:val="decimal"/>
      <w:lvlText w:val="%1.%2"/>
      <w:lvlJc w:val="left"/>
      <w:pPr>
        <w:tabs>
          <w:tab w:val="num" w:pos="624"/>
        </w:tabs>
        <w:ind w:left="567" w:hanging="567"/>
      </w:pPr>
      <w:rPr>
        <w:rFonts w:hint="default"/>
        <w:spacing w:val="-3"/>
        <w:w w:val="100"/>
        <w:lang w:val="en-US" w:eastAsia="en-US" w:bidi="ar-SA"/>
      </w:rPr>
    </w:lvl>
    <w:lvl w:ilvl="2">
      <w:numFmt w:val="bullet"/>
      <w:lvlText w:val="•"/>
      <w:lvlJc w:val="left"/>
      <w:pPr>
        <w:ind w:left="686" w:hanging="511"/>
      </w:pPr>
      <w:rPr>
        <w:rFonts w:ascii="Segoe UI" w:eastAsia="Segoe UI" w:hAnsi="Segoe UI" w:cs="Segoe UI" w:hint="default"/>
        <w:b w:val="0"/>
        <w:bCs w:val="0"/>
        <w:i w:val="0"/>
        <w:iCs w:val="0"/>
        <w:color w:val="231F20"/>
        <w:w w:val="100"/>
        <w:sz w:val="20"/>
        <w:szCs w:val="20"/>
        <w:lang w:val="en-US" w:eastAsia="en-US" w:bidi="ar-SA"/>
      </w:rPr>
    </w:lvl>
    <w:lvl w:ilvl="3">
      <w:numFmt w:val="bullet"/>
      <w:lvlText w:val="•"/>
      <w:lvlJc w:val="left"/>
      <w:pPr>
        <w:ind w:left="1833" w:hanging="511"/>
      </w:pPr>
      <w:rPr>
        <w:rFonts w:hint="default"/>
        <w:lang w:val="en-US" w:eastAsia="en-US" w:bidi="ar-SA"/>
      </w:rPr>
    </w:lvl>
    <w:lvl w:ilvl="4">
      <w:numFmt w:val="bullet"/>
      <w:lvlText w:val="•"/>
      <w:lvlJc w:val="left"/>
      <w:pPr>
        <w:ind w:left="2986" w:hanging="511"/>
      </w:pPr>
      <w:rPr>
        <w:rFonts w:hint="default"/>
        <w:lang w:val="en-US" w:eastAsia="en-US" w:bidi="ar-SA"/>
      </w:rPr>
    </w:lvl>
    <w:lvl w:ilvl="5">
      <w:numFmt w:val="bullet"/>
      <w:lvlText w:val="•"/>
      <w:lvlJc w:val="left"/>
      <w:pPr>
        <w:ind w:left="4139" w:hanging="511"/>
      </w:pPr>
      <w:rPr>
        <w:rFonts w:hint="default"/>
        <w:lang w:val="en-US" w:eastAsia="en-US" w:bidi="ar-SA"/>
      </w:rPr>
    </w:lvl>
    <w:lvl w:ilvl="6">
      <w:numFmt w:val="bullet"/>
      <w:lvlText w:val="•"/>
      <w:lvlJc w:val="left"/>
      <w:pPr>
        <w:ind w:left="5292" w:hanging="511"/>
      </w:pPr>
      <w:rPr>
        <w:rFonts w:hint="default"/>
        <w:lang w:val="en-US" w:eastAsia="en-US" w:bidi="ar-SA"/>
      </w:rPr>
    </w:lvl>
    <w:lvl w:ilvl="7">
      <w:numFmt w:val="bullet"/>
      <w:lvlText w:val="•"/>
      <w:lvlJc w:val="left"/>
      <w:pPr>
        <w:ind w:left="6445" w:hanging="511"/>
      </w:pPr>
      <w:rPr>
        <w:rFonts w:hint="default"/>
        <w:lang w:val="en-US" w:eastAsia="en-US" w:bidi="ar-SA"/>
      </w:rPr>
    </w:lvl>
    <w:lvl w:ilvl="8">
      <w:numFmt w:val="bullet"/>
      <w:lvlText w:val="•"/>
      <w:lvlJc w:val="left"/>
      <w:pPr>
        <w:ind w:left="7599" w:hanging="511"/>
      </w:pPr>
      <w:rPr>
        <w:rFonts w:hint="default"/>
        <w:lang w:val="en-US" w:eastAsia="en-US" w:bidi="ar-SA"/>
      </w:rPr>
    </w:lvl>
  </w:abstractNum>
  <w:abstractNum w:abstractNumId="7" w15:restartNumberingAfterBreak="0">
    <w:nsid w:val="2FCB2AF9"/>
    <w:multiLevelType w:val="hybridMultilevel"/>
    <w:tmpl w:val="0B9A710C"/>
    <w:lvl w:ilvl="0" w:tplc="5E7AF050">
      <w:start w:val="1"/>
      <w:numFmt w:val="decimal"/>
      <w:pStyle w:val="Bokstalliste"/>
      <w:lvlText w:val="%1."/>
      <w:lvlJc w:val="left"/>
      <w:pPr>
        <w:tabs>
          <w:tab w:val="num" w:pos="340"/>
        </w:tabs>
        <w:ind w:left="340" w:hanging="340"/>
      </w:pPr>
      <w:rPr>
        <w:rFonts w:hint="default"/>
        <w:b/>
        <w:bCs/>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8" w15:restartNumberingAfterBreak="0">
    <w:nsid w:val="35E30C24"/>
    <w:multiLevelType w:val="hybridMultilevel"/>
    <w:tmpl w:val="AA42292A"/>
    <w:lvl w:ilvl="0" w:tplc="F0208676">
      <w:start w:val="1"/>
      <w:numFmt w:val="decimal"/>
      <w:pStyle w:val="Listeafsnit"/>
      <w:lvlText w:val="%1."/>
      <w:lvlJc w:val="left"/>
      <w:pPr>
        <w:tabs>
          <w:tab w:val="num" w:pos="397"/>
        </w:tabs>
        <w:ind w:left="397" w:hanging="397"/>
      </w:pPr>
      <w:rPr>
        <w:rFonts w:ascii="Segoe UI" w:eastAsia="Segoe UI" w:hAnsi="Segoe UI" w:cs="Segoe UI" w:hint="default"/>
        <w:b w:val="0"/>
        <w:bCs w:val="0"/>
        <w:i w:val="0"/>
        <w:iCs w:val="0"/>
        <w:color w:val="231F20"/>
        <w:spacing w:val="-1"/>
        <w:w w:val="100"/>
        <w:sz w:val="20"/>
        <w:szCs w:val="20"/>
        <w:lang w:val="en-US" w:eastAsia="en-US" w:bidi="ar-SA"/>
      </w:rPr>
    </w:lvl>
    <w:lvl w:ilvl="1" w:tplc="8ED87C6E">
      <w:numFmt w:val="bullet"/>
      <w:lvlText w:val="•"/>
      <w:lvlJc w:val="left"/>
      <w:pPr>
        <w:ind w:left="1458" w:hanging="397"/>
      </w:pPr>
      <w:rPr>
        <w:rFonts w:hint="default"/>
        <w:lang w:val="en-US" w:eastAsia="en-US" w:bidi="ar-SA"/>
      </w:rPr>
    </w:lvl>
    <w:lvl w:ilvl="2" w:tplc="EE225852">
      <w:numFmt w:val="bullet"/>
      <w:lvlText w:val="•"/>
      <w:lvlJc w:val="left"/>
      <w:pPr>
        <w:ind w:left="2397" w:hanging="397"/>
      </w:pPr>
      <w:rPr>
        <w:rFonts w:hint="default"/>
        <w:lang w:val="en-US" w:eastAsia="en-US" w:bidi="ar-SA"/>
      </w:rPr>
    </w:lvl>
    <w:lvl w:ilvl="3" w:tplc="B072B2A2">
      <w:numFmt w:val="bullet"/>
      <w:lvlText w:val="•"/>
      <w:lvlJc w:val="left"/>
      <w:pPr>
        <w:ind w:left="3335" w:hanging="397"/>
      </w:pPr>
      <w:rPr>
        <w:rFonts w:hint="default"/>
        <w:lang w:val="en-US" w:eastAsia="en-US" w:bidi="ar-SA"/>
      </w:rPr>
    </w:lvl>
    <w:lvl w:ilvl="4" w:tplc="966C54D8">
      <w:numFmt w:val="bullet"/>
      <w:lvlText w:val="•"/>
      <w:lvlJc w:val="left"/>
      <w:pPr>
        <w:ind w:left="4274" w:hanging="397"/>
      </w:pPr>
      <w:rPr>
        <w:rFonts w:hint="default"/>
        <w:lang w:val="en-US" w:eastAsia="en-US" w:bidi="ar-SA"/>
      </w:rPr>
    </w:lvl>
    <w:lvl w:ilvl="5" w:tplc="7CEE25A8">
      <w:numFmt w:val="bullet"/>
      <w:lvlText w:val="•"/>
      <w:lvlJc w:val="left"/>
      <w:pPr>
        <w:ind w:left="5212" w:hanging="397"/>
      </w:pPr>
      <w:rPr>
        <w:rFonts w:hint="default"/>
        <w:lang w:val="en-US" w:eastAsia="en-US" w:bidi="ar-SA"/>
      </w:rPr>
    </w:lvl>
    <w:lvl w:ilvl="6" w:tplc="0944F61E">
      <w:numFmt w:val="bullet"/>
      <w:lvlText w:val="•"/>
      <w:lvlJc w:val="left"/>
      <w:pPr>
        <w:ind w:left="6151" w:hanging="397"/>
      </w:pPr>
      <w:rPr>
        <w:rFonts w:hint="default"/>
        <w:lang w:val="en-US" w:eastAsia="en-US" w:bidi="ar-SA"/>
      </w:rPr>
    </w:lvl>
    <w:lvl w:ilvl="7" w:tplc="952E803C">
      <w:numFmt w:val="bullet"/>
      <w:lvlText w:val="•"/>
      <w:lvlJc w:val="left"/>
      <w:pPr>
        <w:ind w:left="7089" w:hanging="397"/>
      </w:pPr>
      <w:rPr>
        <w:rFonts w:hint="default"/>
        <w:lang w:val="en-US" w:eastAsia="en-US" w:bidi="ar-SA"/>
      </w:rPr>
    </w:lvl>
    <w:lvl w:ilvl="8" w:tplc="F25671E8">
      <w:numFmt w:val="bullet"/>
      <w:lvlText w:val="•"/>
      <w:lvlJc w:val="left"/>
      <w:pPr>
        <w:ind w:left="8028" w:hanging="397"/>
      </w:pPr>
      <w:rPr>
        <w:rFonts w:hint="default"/>
        <w:lang w:val="en-US" w:eastAsia="en-US" w:bidi="ar-SA"/>
      </w:rPr>
    </w:lvl>
  </w:abstractNum>
  <w:abstractNum w:abstractNumId="9" w15:restartNumberingAfterBreak="0">
    <w:nsid w:val="44A1107D"/>
    <w:multiLevelType w:val="hybridMultilevel"/>
    <w:tmpl w:val="906E4B7C"/>
    <w:lvl w:ilvl="0" w:tplc="45BEE924">
      <w:start w:val="1"/>
      <w:numFmt w:val="decimal"/>
      <w:lvlText w:val="%1."/>
      <w:lvlJc w:val="left"/>
      <w:pPr>
        <w:ind w:left="720" w:hanging="360"/>
      </w:pPr>
      <w:rPr>
        <w:rFonts w:ascii="Corbel" w:eastAsia="Times New Roman" w:hAnsi="Corbel" w:cs="Courier New" w:hint="default"/>
        <w:b/>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10" w15:restartNumberingAfterBreak="0">
    <w:nsid w:val="4932504E"/>
    <w:multiLevelType w:val="hybridMultilevel"/>
    <w:tmpl w:val="36269CA0"/>
    <w:lvl w:ilvl="0" w:tplc="52C4AC28">
      <w:start w:val="1"/>
      <w:numFmt w:val="decimal"/>
      <w:pStyle w:val="Talliste"/>
      <w:lvlText w:val="%1."/>
      <w:lvlJc w:val="left"/>
      <w:pPr>
        <w:tabs>
          <w:tab w:val="num" w:pos="397"/>
        </w:tabs>
        <w:ind w:left="397" w:hanging="397"/>
      </w:pPr>
      <w:rPr>
        <w:rFonts w:ascii="Segoe UI" w:eastAsia="Segoe UI" w:hAnsi="Segoe UI" w:cs="Segoe UI" w:hint="default"/>
        <w:color w:val="231F20"/>
        <w:spacing w:val="-5"/>
        <w:w w:val="100"/>
        <w:sz w:val="20"/>
        <w:szCs w:val="20"/>
        <w:lang w:eastAsia="en-US" w:bidi="ar-SA"/>
      </w:rPr>
    </w:lvl>
    <w:lvl w:ilvl="1" w:tplc="C746687E">
      <w:numFmt w:val="bullet"/>
      <w:lvlText w:val="•"/>
      <w:lvlJc w:val="left"/>
      <w:pPr>
        <w:ind w:left="1458" w:hanging="397"/>
      </w:pPr>
      <w:rPr>
        <w:rFonts w:hint="default"/>
        <w:lang w:eastAsia="en-US" w:bidi="ar-SA"/>
      </w:rPr>
    </w:lvl>
    <w:lvl w:ilvl="2" w:tplc="38A686AC">
      <w:numFmt w:val="bullet"/>
      <w:lvlText w:val="•"/>
      <w:lvlJc w:val="left"/>
      <w:pPr>
        <w:ind w:left="2397" w:hanging="397"/>
      </w:pPr>
      <w:rPr>
        <w:rFonts w:hint="default"/>
        <w:lang w:eastAsia="en-US" w:bidi="ar-SA"/>
      </w:rPr>
    </w:lvl>
    <w:lvl w:ilvl="3" w:tplc="FD987A4E">
      <w:numFmt w:val="bullet"/>
      <w:lvlText w:val="•"/>
      <w:lvlJc w:val="left"/>
      <w:pPr>
        <w:ind w:left="3335" w:hanging="397"/>
      </w:pPr>
      <w:rPr>
        <w:rFonts w:hint="default"/>
        <w:lang w:eastAsia="en-US" w:bidi="ar-SA"/>
      </w:rPr>
    </w:lvl>
    <w:lvl w:ilvl="4" w:tplc="7862DD4A">
      <w:numFmt w:val="bullet"/>
      <w:lvlText w:val="•"/>
      <w:lvlJc w:val="left"/>
      <w:pPr>
        <w:ind w:left="4274" w:hanging="397"/>
      </w:pPr>
      <w:rPr>
        <w:rFonts w:hint="default"/>
        <w:lang w:eastAsia="en-US" w:bidi="ar-SA"/>
      </w:rPr>
    </w:lvl>
    <w:lvl w:ilvl="5" w:tplc="F1562366">
      <w:numFmt w:val="bullet"/>
      <w:lvlText w:val="•"/>
      <w:lvlJc w:val="left"/>
      <w:pPr>
        <w:ind w:left="5212" w:hanging="397"/>
      </w:pPr>
      <w:rPr>
        <w:rFonts w:hint="default"/>
        <w:lang w:eastAsia="en-US" w:bidi="ar-SA"/>
      </w:rPr>
    </w:lvl>
    <w:lvl w:ilvl="6" w:tplc="5B7E74D4">
      <w:numFmt w:val="bullet"/>
      <w:lvlText w:val="•"/>
      <w:lvlJc w:val="left"/>
      <w:pPr>
        <w:ind w:left="6151" w:hanging="397"/>
      </w:pPr>
      <w:rPr>
        <w:rFonts w:hint="default"/>
        <w:lang w:eastAsia="en-US" w:bidi="ar-SA"/>
      </w:rPr>
    </w:lvl>
    <w:lvl w:ilvl="7" w:tplc="71C893BE">
      <w:numFmt w:val="bullet"/>
      <w:lvlText w:val="•"/>
      <w:lvlJc w:val="left"/>
      <w:pPr>
        <w:ind w:left="7089" w:hanging="397"/>
      </w:pPr>
      <w:rPr>
        <w:rFonts w:hint="default"/>
        <w:lang w:eastAsia="en-US" w:bidi="ar-SA"/>
      </w:rPr>
    </w:lvl>
    <w:lvl w:ilvl="8" w:tplc="7FC41486">
      <w:numFmt w:val="bullet"/>
      <w:lvlText w:val="•"/>
      <w:lvlJc w:val="left"/>
      <w:pPr>
        <w:ind w:left="8028" w:hanging="397"/>
      </w:pPr>
      <w:rPr>
        <w:rFonts w:hint="default"/>
        <w:lang w:eastAsia="en-US" w:bidi="ar-SA"/>
      </w:rPr>
    </w:lvl>
  </w:abstractNum>
  <w:abstractNum w:abstractNumId="11" w15:restartNumberingAfterBreak="0">
    <w:nsid w:val="49404FB9"/>
    <w:multiLevelType w:val="hybridMultilevel"/>
    <w:tmpl w:val="09F68542"/>
    <w:lvl w:ilvl="0" w:tplc="BE960338">
      <w:start w:val="1"/>
      <w:numFmt w:val="decimal"/>
      <w:pStyle w:val="Tabeltalliste"/>
      <w:lvlText w:val="%1."/>
      <w:lvlJc w:val="left"/>
      <w:pPr>
        <w:tabs>
          <w:tab w:val="num" w:pos="340"/>
        </w:tabs>
        <w:ind w:left="340" w:hanging="340"/>
      </w:pPr>
      <w:rPr>
        <w:rFonts w:hint="default"/>
      </w:rPr>
    </w:lvl>
    <w:lvl w:ilvl="1" w:tplc="04060019" w:tentative="1">
      <w:start w:val="1"/>
      <w:numFmt w:val="lowerLetter"/>
      <w:lvlText w:val="%2."/>
      <w:lvlJc w:val="left"/>
      <w:pPr>
        <w:ind w:left="1080" w:hanging="360"/>
      </w:pPr>
    </w:lvl>
    <w:lvl w:ilvl="2" w:tplc="0406001B" w:tentative="1">
      <w:start w:val="1"/>
      <w:numFmt w:val="lowerRoman"/>
      <w:lvlText w:val="%3."/>
      <w:lvlJc w:val="right"/>
      <w:pPr>
        <w:ind w:left="1800" w:hanging="180"/>
      </w:pPr>
    </w:lvl>
    <w:lvl w:ilvl="3" w:tplc="0406000F" w:tentative="1">
      <w:start w:val="1"/>
      <w:numFmt w:val="decimal"/>
      <w:lvlText w:val="%4."/>
      <w:lvlJc w:val="left"/>
      <w:pPr>
        <w:ind w:left="2520" w:hanging="360"/>
      </w:pPr>
    </w:lvl>
    <w:lvl w:ilvl="4" w:tplc="04060019" w:tentative="1">
      <w:start w:val="1"/>
      <w:numFmt w:val="lowerLetter"/>
      <w:lvlText w:val="%5."/>
      <w:lvlJc w:val="left"/>
      <w:pPr>
        <w:ind w:left="3240" w:hanging="360"/>
      </w:pPr>
    </w:lvl>
    <w:lvl w:ilvl="5" w:tplc="0406001B" w:tentative="1">
      <w:start w:val="1"/>
      <w:numFmt w:val="lowerRoman"/>
      <w:lvlText w:val="%6."/>
      <w:lvlJc w:val="right"/>
      <w:pPr>
        <w:ind w:left="3960" w:hanging="180"/>
      </w:pPr>
    </w:lvl>
    <w:lvl w:ilvl="6" w:tplc="0406000F" w:tentative="1">
      <w:start w:val="1"/>
      <w:numFmt w:val="decimal"/>
      <w:lvlText w:val="%7."/>
      <w:lvlJc w:val="left"/>
      <w:pPr>
        <w:ind w:left="4680" w:hanging="360"/>
      </w:pPr>
    </w:lvl>
    <w:lvl w:ilvl="7" w:tplc="04060019" w:tentative="1">
      <w:start w:val="1"/>
      <w:numFmt w:val="lowerLetter"/>
      <w:lvlText w:val="%8."/>
      <w:lvlJc w:val="left"/>
      <w:pPr>
        <w:ind w:left="5400" w:hanging="360"/>
      </w:pPr>
    </w:lvl>
    <w:lvl w:ilvl="8" w:tplc="0406001B" w:tentative="1">
      <w:start w:val="1"/>
      <w:numFmt w:val="lowerRoman"/>
      <w:lvlText w:val="%9."/>
      <w:lvlJc w:val="right"/>
      <w:pPr>
        <w:ind w:left="6120" w:hanging="180"/>
      </w:pPr>
    </w:lvl>
  </w:abstractNum>
  <w:abstractNum w:abstractNumId="12" w15:restartNumberingAfterBreak="0">
    <w:nsid w:val="4C2F7672"/>
    <w:multiLevelType w:val="multilevel"/>
    <w:tmpl w:val="340CF61E"/>
    <w:lvl w:ilvl="0">
      <w:start w:val="1"/>
      <w:numFmt w:val="none"/>
      <w:pStyle w:val="Overskrift1"/>
      <w:lvlText w:val="%1"/>
      <w:lvlJc w:val="left"/>
      <w:pPr>
        <w:ind w:left="0" w:firstLine="0"/>
      </w:pPr>
      <w:rPr>
        <w:rFonts w:hint="default"/>
      </w:rPr>
    </w:lvl>
    <w:lvl w:ilvl="1">
      <w:start w:val="1"/>
      <w:numFmt w:val="upperLetter"/>
      <w:pStyle w:val="Overskrift2"/>
      <w:lvlText w:val="%2)"/>
      <w:lvlJc w:val="left"/>
      <w:pPr>
        <w:tabs>
          <w:tab w:val="num" w:pos="567"/>
        </w:tabs>
        <w:ind w:left="567" w:hanging="567"/>
      </w:pPr>
      <w:rPr>
        <w:rFonts w:hint="default"/>
      </w:rPr>
    </w:lvl>
    <w:lvl w:ilvl="2">
      <w:start w:val="1"/>
      <w:numFmt w:val="decimal"/>
      <w:pStyle w:val="Nummererettekst"/>
      <w:lvlText w:val="%1%2.%3)"/>
      <w:lvlJc w:val="left"/>
      <w:pPr>
        <w:tabs>
          <w:tab w:val="num" w:pos="567"/>
        </w:tabs>
        <w:ind w:left="567" w:hanging="567"/>
      </w:pPr>
      <w:rPr>
        <w:rFonts w:hint="default"/>
        <w:b/>
        <w:bCs w:val="0"/>
      </w:rPr>
    </w:lvl>
    <w:lvl w:ilvl="3">
      <w:start w:val="1"/>
      <w:numFmt w:val="decimal"/>
      <w:pStyle w:val="Overskrift4"/>
      <w:lvlText w:val="%1.%2.%3.%4"/>
      <w:lvlJc w:val="left"/>
      <w:pPr>
        <w:ind w:left="864" w:hanging="864"/>
      </w:pPr>
      <w:rPr>
        <w:rFonts w:hint="default"/>
      </w:rPr>
    </w:lvl>
    <w:lvl w:ilvl="4">
      <w:start w:val="1"/>
      <w:numFmt w:val="decimal"/>
      <w:pStyle w:val="Overskrift5"/>
      <w:lvlText w:val="%1.%2.%3.%4.%5"/>
      <w:lvlJc w:val="left"/>
      <w:pPr>
        <w:ind w:left="1008" w:hanging="1008"/>
      </w:pPr>
      <w:rPr>
        <w:rFonts w:hint="default"/>
      </w:rPr>
    </w:lvl>
    <w:lvl w:ilvl="5">
      <w:start w:val="1"/>
      <w:numFmt w:val="decimal"/>
      <w:pStyle w:val="Overskrift6"/>
      <w:lvlText w:val="%1.%2.%3.%4.%5.%6"/>
      <w:lvlJc w:val="left"/>
      <w:pPr>
        <w:ind w:left="1152" w:hanging="1152"/>
      </w:pPr>
      <w:rPr>
        <w:rFonts w:hint="default"/>
      </w:rPr>
    </w:lvl>
    <w:lvl w:ilvl="6">
      <w:start w:val="1"/>
      <w:numFmt w:val="decimal"/>
      <w:pStyle w:val="Overskrift7"/>
      <w:lvlText w:val="%1.%2.%3.%4.%5.%6.%7"/>
      <w:lvlJc w:val="left"/>
      <w:pPr>
        <w:ind w:left="1296" w:hanging="1296"/>
      </w:pPr>
      <w:rPr>
        <w:rFonts w:hint="default"/>
      </w:rPr>
    </w:lvl>
    <w:lvl w:ilvl="7">
      <w:start w:val="1"/>
      <w:numFmt w:val="decimal"/>
      <w:pStyle w:val="Overskrift8"/>
      <w:lvlText w:val="%1.%2.%3.%4.%5.%6.%7.%8"/>
      <w:lvlJc w:val="left"/>
      <w:pPr>
        <w:ind w:left="1440" w:hanging="1440"/>
      </w:pPr>
      <w:rPr>
        <w:rFonts w:hint="default"/>
      </w:rPr>
    </w:lvl>
    <w:lvl w:ilvl="8">
      <w:start w:val="1"/>
      <w:numFmt w:val="decimal"/>
      <w:pStyle w:val="Overskrift9"/>
      <w:lvlText w:val="%1.%2.%3.%4.%5.%6.%7.%8.%9"/>
      <w:lvlJc w:val="left"/>
      <w:pPr>
        <w:ind w:left="1584" w:hanging="1584"/>
      </w:pPr>
      <w:rPr>
        <w:rFonts w:hint="default"/>
      </w:rPr>
    </w:lvl>
  </w:abstractNum>
  <w:abstractNum w:abstractNumId="13" w15:restartNumberingAfterBreak="0">
    <w:nsid w:val="54E36218"/>
    <w:multiLevelType w:val="multilevel"/>
    <w:tmpl w:val="6B32F754"/>
    <w:lvl w:ilvl="0">
      <w:start w:val="1"/>
      <w:numFmt w:val="none"/>
      <w:suff w:val="nothing"/>
      <w:lvlText w:val="%1"/>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decimal"/>
      <w:lvlRestart w:val="0"/>
      <w:lvlText w:val="%1%3."/>
      <w:lvlJc w:val="left"/>
      <w:pPr>
        <w:tabs>
          <w:tab w:val="num" w:pos="567"/>
        </w:tabs>
        <w:ind w:left="567" w:hanging="567"/>
      </w:pPr>
      <w:rPr>
        <w:rFonts w:hint="default"/>
        <w:b/>
        <w:bCs w:val="0"/>
        <w:i w:val="0"/>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55B71C6C"/>
    <w:multiLevelType w:val="hybridMultilevel"/>
    <w:tmpl w:val="4EDEE96E"/>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5" w15:restartNumberingAfterBreak="0">
    <w:nsid w:val="6AFF0629"/>
    <w:multiLevelType w:val="multilevel"/>
    <w:tmpl w:val="2F5C2C1A"/>
    <w:lvl w:ilvl="0">
      <w:start w:val="1"/>
      <w:numFmt w:val="decimal"/>
      <w:lvlText w:val="%1."/>
      <w:lvlJc w:val="left"/>
      <w:pPr>
        <w:tabs>
          <w:tab w:val="num" w:pos="720"/>
        </w:tabs>
        <w:ind w:left="720" w:hanging="360"/>
      </w:pPr>
      <w:rPr>
        <w:b/>
        <w:bCs/>
        <w:i w:val="0"/>
        <w:iCs w:val="0"/>
      </w:rPr>
    </w:lvl>
    <w:lvl w:ilvl="1">
      <w:start w:val="8"/>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B2113CC"/>
    <w:multiLevelType w:val="multilevel"/>
    <w:tmpl w:val="2F5C2C1A"/>
    <w:lvl w:ilvl="0">
      <w:start w:val="1"/>
      <w:numFmt w:val="decimal"/>
      <w:lvlText w:val="%1."/>
      <w:lvlJc w:val="left"/>
      <w:pPr>
        <w:tabs>
          <w:tab w:val="num" w:pos="720"/>
        </w:tabs>
        <w:ind w:left="720" w:hanging="360"/>
      </w:pPr>
      <w:rPr>
        <w:b/>
        <w:bCs/>
        <w:i w:val="0"/>
        <w:iCs w:val="0"/>
      </w:rPr>
    </w:lvl>
    <w:lvl w:ilvl="1">
      <w:start w:val="8"/>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61880641">
    <w:abstractNumId w:val="6"/>
  </w:num>
  <w:num w:numId="2" w16cid:durableId="671495704">
    <w:abstractNumId w:val="8"/>
  </w:num>
  <w:num w:numId="3" w16cid:durableId="306518802">
    <w:abstractNumId w:val="4"/>
  </w:num>
  <w:num w:numId="4" w16cid:durableId="1280839017">
    <w:abstractNumId w:val="1"/>
  </w:num>
  <w:num w:numId="5" w16cid:durableId="1474715295">
    <w:abstractNumId w:val="1"/>
    <w:lvlOverride w:ilvl="0">
      <w:startOverride w:val="1"/>
    </w:lvlOverride>
  </w:num>
  <w:num w:numId="6" w16cid:durableId="1499230349">
    <w:abstractNumId w:val="2"/>
  </w:num>
  <w:num w:numId="7" w16cid:durableId="1441410432">
    <w:abstractNumId w:val="10"/>
  </w:num>
  <w:num w:numId="8" w16cid:durableId="59913319">
    <w:abstractNumId w:val="5"/>
  </w:num>
  <w:num w:numId="9" w16cid:durableId="237830381">
    <w:abstractNumId w:val="15"/>
  </w:num>
  <w:num w:numId="10" w16cid:durableId="1483817152">
    <w:abstractNumId w:val="13"/>
  </w:num>
  <w:num w:numId="11" w16cid:durableId="414522829">
    <w:abstractNumId w:val="13"/>
    <w:lvlOverride w:ilvl="0">
      <w:startOverride w:val="1"/>
    </w:lvlOverride>
    <w:lvlOverride w:ilvl="1">
      <w:startOverride w:val="2"/>
    </w:lvlOverride>
    <w:lvlOverride w:ilvl="2">
      <w:startOverride w:val="7"/>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072771910">
    <w:abstractNumId w:val="13"/>
  </w:num>
  <w:num w:numId="13" w16cid:durableId="2637788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78350299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494228976">
    <w:abstractNumId w:val="16"/>
  </w:num>
  <w:num w:numId="16" w16cid:durableId="1793860381">
    <w:abstractNumId w:val="13"/>
  </w:num>
  <w:num w:numId="17" w16cid:durableId="149713363">
    <w:abstractNumId w:val="3"/>
  </w:num>
  <w:num w:numId="18" w16cid:durableId="2130976524">
    <w:abstractNumId w:val="12"/>
  </w:num>
  <w:num w:numId="19" w16cid:durableId="1456023209">
    <w:abstractNumId w:val="0"/>
  </w:num>
  <w:num w:numId="20" w16cid:durableId="959728614">
    <w:abstractNumId w:val="11"/>
  </w:num>
  <w:num w:numId="21" w16cid:durableId="100539299">
    <w:abstractNumId w:val="14"/>
  </w:num>
  <w:num w:numId="22" w16cid:durableId="1417244443">
    <w:abstractNumId w:val="11"/>
    <w:lvlOverride w:ilvl="0">
      <w:startOverride w:val="1"/>
    </w:lvlOverride>
  </w:num>
  <w:num w:numId="23" w16cid:durableId="1415662897">
    <w:abstractNumId w:val="9"/>
  </w:num>
  <w:num w:numId="24" w16cid:durableId="22942411">
    <w:abstractNumId w:val="7"/>
  </w:num>
  <w:num w:numId="25" w16cid:durableId="125227402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formsDesig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3AA7"/>
    <w:rsid w:val="000105A7"/>
    <w:rsid w:val="00024D54"/>
    <w:rsid w:val="00044ABD"/>
    <w:rsid w:val="00047037"/>
    <w:rsid w:val="000552E3"/>
    <w:rsid w:val="000B5F4B"/>
    <w:rsid w:val="000E7C55"/>
    <w:rsid w:val="000F6FDC"/>
    <w:rsid w:val="00101B29"/>
    <w:rsid w:val="00102F39"/>
    <w:rsid w:val="0010633A"/>
    <w:rsid w:val="00112705"/>
    <w:rsid w:val="00117695"/>
    <w:rsid w:val="00137347"/>
    <w:rsid w:val="001602A4"/>
    <w:rsid w:val="00163EC2"/>
    <w:rsid w:val="00166625"/>
    <w:rsid w:val="00173760"/>
    <w:rsid w:val="00176162"/>
    <w:rsid w:val="00181BE2"/>
    <w:rsid w:val="001976CA"/>
    <w:rsid w:val="001A2826"/>
    <w:rsid w:val="001A5612"/>
    <w:rsid w:val="001B225B"/>
    <w:rsid w:val="001B4F14"/>
    <w:rsid w:val="001B7856"/>
    <w:rsid w:val="001E34F4"/>
    <w:rsid w:val="001F1596"/>
    <w:rsid w:val="001F466E"/>
    <w:rsid w:val="0021222E"/>
    <w:rsid w:val="0021290A"/>
    <w:rsid w:val="0022123A"/>
    <w:rsid w:val="00255000"/>
    <w:rsid w:val="00256AFE"/>
    <w:rsid w:val="00264E08"/>
    <w:rsid w:val="002657FE"/>
    <w:rsid w:val="0027175C"/>
    <w:rsid w:val="002743D1"/>
    <w:rsid w:val="00282F24"/>
    <w:rsid w:val="002867BE"/>
    <w:rsid w:val="002961F8"/>
    <w:rsid w:val="002E69F7"/>
    <w:rsid w:val="003025AC"/>
    <w:rsid w:val="00314867"/>
    <w:rsid w:val="0032646C"/>
    <w:rsid w:val="003334BB"/>
    <w:rsid w:val="00370CFF"/>
    <w:rsid w:val="00374B8C"/>
    <w:rsid w:val="00387D20"/>
    <w:rsid w:val="003909B9"/>
    <w:rsid w:val="00394110"/>
    <w:rsid w:val="0039632E"/>
    <w:rsid w:val="003B00A6"/>
    <w:rsid w:val="003C6707"/>
    <w:rsid w:val="003D0194"/>
    <w:rsid w:val="003D5896"/>
    <w:rsid w:val="003E38C3"/>
    <w:rsid w:val="003E5952"/>
    <w:rsid w:val="003F39D9"/>
    <w:rsid w:val="00403540"/>
    <w:rsid w:val="004062EE"/>
    <w:rsid w:val="00427030"/>
    <w:rsid w:val="00437141"/>
    <w:rsid w:val="0043778F"/>
    <w:rsid w:val="004627AF"/>
    <w:rsid w:val="0047442E"/>
    <w:rsid w:val="00475755"/>
    <w:rsid w:val="00476975"/>
    <w:rsid w:val="00480ED8"/>
    <w:rsid w:val="0048480E"/>
    <w:rsid w:val="00484B46"/>
    <w:rsid w:val="00493B9C"/>
    <w:rsid w:val="004B567E"/>
    <w:rsid w:val="004B72B8"/>
    <w:rsid w:val="004C4B7F"/>
    <w:rsid w:val="004F409F"/>
    <w:rsid w:val="004F44C8"/>
    <w:rsid w:val="004F502A"/>
    <w:rsid w:val="004F7ECF"/>
    <w:rsid w:val="00523AF0"/>
    <w:rsid w:val="00550B7E"/>
    <w:rsid w:val="005630FC"/>
    <w:rsid w:val="00564A3C"/>
    <w:rsid w:val="005A39D3"/>
    <w:rsid w:val="005B62E5"/>
    <w:rsid w:val="005C4EA4"/>
    <w:rsid w:val="005D1804"/>
    <w:rsid w:val="005F1065"/>
    <w:rsid w:val="0060280C"/>
    <w:rsid w:val="0060578C"/>
    <w:rsid w:val="006134BD"/>
    <w:rsid w:val="00624E36"/>
    <w:rsid w:val="00631D97"/>
    <w:rsid w:val="00670839"/>
    <w:rsid w:val="006905F1"/>
    <w:rsid w:val="006B31B0"/>
    <w:rsid w:val="006B66D9"/>
    <w:rsid w:val="006C55C1"/>
    <w:rsid w:val="00711E61"/>
    <w:rsid w:val="00722A4F"/>
    <w:rsid w:val="00727668"/>
    <w:rsid w:val="0075558B"/>
    <w:rsid w:val="00765703"/>
    <w:rsid w:val="00767266"/>
    <w:rsid w:val="0077164B"/>
    <w:rsid w:val="00775F02"/>
    <w:rsid w:val="00776D74"/>
    <w:rsid w:val="007830A9"/>
    <w:rsid w:val="00786E0E"/>
    <w:rsid w:val="007A110A"/>
    <w:rsid w:val="007A6BE7"/>
    <w:rsid w:val="007A7F57"/>
    <w:rsid w:val="007D120B"/>
    <w:rsid w:val="007F6687"/>
    <w:rsid w:val="008037F3"/>
    <w:rsid w:val="00803B32"/>
    <w:rsid w:val="00811A86"/>
    <w:rsid w:val="00850326"/>
    <w:rsid w:val="00855386"/>
    <w:rsid w:val="00874D8A"/>
    <w:rsid w:val="00882ACD"/>
    <w:rsid w:val="008864EE"/>
    <w:rsid w:val="00887C7E"/>
    <w:rsid w:val="008929CB"/>
    <w:rsid w:val="008C4A36"/>
    <w:rsid w:val="008F21E5"/>
    <w:rsid w:val="008F4B54"/>
    <w:rsid w:val="00903968"/>
    <w:rsid w:val="009044E5"/>
    <w:rsid w:val="009067D8"/>
    <w:rsid w:val="0091259E"/>
    <w:rsid w:val="0092581C"/>
    <w:rsid w:val="009267FD"/>
    <w:rsid w:val="009323E2"/>
    <w:rsid w:val="0093438E"/>
    <w:rsid w:val="00942661"/>
    <w:rsid w:val="009527B4"/>
    <w:rsid w:val="00966369"/>
    <w:rsid w:val="00970896"/>
    <w:rsid w:val="00971B24"/>
    <w:rsid w:val="00974E3D"/>
    <w:rsid w:val="00986674"/>
    <w:rsid w:val="00992746"/>
    <w:rsid w:val="00995275"/>
    <w:rsid w:val="009A1304"/>
    <w:rsid w:val="009A4F0A"/>
    <w:rsid w:val="009A64D2"/>
    <w:rsid w:val="009B0217"/>
    <w:rsid w:val="009B7C18"/>
    <w:rsid w:val="009F6E45"/>
    <w:rsid w:val="00A13F6A"/>
    <w:rsid w:val="00A250E1"/>
    <w:rsid w:val="00A3195F"/>
    <w:rsid w:val="00A341CE"/>
    <w:rsid w:val="00A34FC9"/>
    <w:rsid w:val="00A460BF"/>
    <w:rsid w:val="00A52470"/>
    <w:rsid w:val="00A55225"/>
    <w:rsid w:val="00A605EA"/>
    <w:rsid w:val="00A6106D"/>
    <w:rsid w:val="00A61F0D"/>
    <w:rsid w:val="00A6324A"/>
    <w:rsid w:val="00A71273"/>
    <w:rsid w:val="00A807F6"/>
    <w:rsid w:val="00A9032A"/>
    <w:rsid w:val="00A90DB1"/>
    <w:rsid w:val="00AA42FE"/>
    <w:rsid w:val="00AB4414"/>
    <w:rsid w:val="00AB5039"/>
    <w:rsid w:val="00AC7ACC"/>
    <w:rsid w:val="00AE2EC0"/>
    <w:rsid w:val="00AE4770"/>
    <w:rsid w:val="00AF40CE"/>
    <w:rsid w:val="00B03301"/>
    <w:rsid w:val="00B11A97"/>
    <w:rsid w:val="00B403B6"/>
    <w:rsid w:val="00B40D17"/>
    <w:rsid w:val="00B53075"/>
    <w:rsid w:val="00B56A60"/>
    <w:rsid w:val="00B65A1E"/>
    <w:rsid w:val="00B73025"/>
    <w:rsid w:val="00B75B91"/>
    <w:rsid w:val="00B90C92"/>
    <w:rsid w:val="00B97DC8"/>
    <w:rsid w:val="00BB6A75"/>
    <w:rsid w:val="00BC296E"/>
    <w:rsid w:val="00BC3AA7"/>
    <w:rsid w:val="00BF0911"/>
    <w:rsid w:val="00BF1773"/>
    <w:rsid w:val="00C038A8"/>
    <w:rsid w:val="00C22C12"/>
    <w:rsid w:val="00C2502B"/>
    <w:rsid w:val="00C43FD6"/>
    <w:rsid w:val="00C468D5"/>
    <w:rsid w:val="00C523EC"/>
    <w:rsid w:val="00C54BA0"/>
    <w:rsid w:val="00C77A7B"/>
    <w:rsid w:val="00C811AA"/>
    <w:rsid w:val="00C90E9A"/>
    <w:rsid w:val="00CB0CB6"/>
    <w:rsid w:val="00CE7C24"/>
    <w:rsid w:val="00CF73FE"/>
    <w:rsid w:val="00D037A8"/>
    <w:rsid w:val="00D22349"/>
    <w:rsid w:val="00D55E92"/>
    <w:rsid w:val="00D619C0"/>
    <w:rsid w:val="00D62EA1"/>
    <w:rsid w:val="00D72CEB"/>
    <w:rsid w:val="00DE2086"/>
    <w:rsid w:val="00E0052B"/>
    <w:rsid w:val="00E05740"/>
    <w:rsid w:val="00E05B16"/>
    <w:rsid w:val="00E11330"/>
    <w:rsid w:val="00E33C1A"/>
    <w:rsid w:val="00E3644D"/>
    <w:rsid w:val="00E46357"/>
    <w:rsid w:val="00E52368"/>
    <w:rsid w:val="00E647C0"/>
    <w:rsid w:val="00E7358D"/>
    <w:rsid w:val="00E81BE4"/>
    <w:rsid w:val="00E83327"/>
    <w:rsid w:val="00E85459"/>
    <w:rsid w:val="00EA0DCF"/>
    <w:rsid w:val="00EC03DB"/>
    <w:rsid w:val="00EC14AC"/>
    <w:rsid w:val="00EC3E3B"/>
    <w:rsid w:val="00EC6188"/>
    <w:rsid w:val="00EE61EE"/>
    <w:rsid w:val="00EF1483"/>
    <w:rsid w:val="00EF5185"/>
    <w:rsid w:val="00EF63E9"/>
    <w:rsid w:val="00F24DC4"/>
    <w:rsid w:val="00F277E7"/>
    <w:rsid w:val="00F31F39"/>
    <w:rsid w:val="00F444B2"/>
    <w:rsid w:val="00F46C61"/>
    <w:rsid w:val="00F62F13"/>
    <w:rsid w:val="00F65D42"/>
    <w:rsid w:val="00F7561D"/>
    <w:rsid w:val="00F77BCE"/>
    <w:rsid w:val="00F82C42"/>
    <w:rsid w:val="00FB4211"/>
    <w:rsid w:val="00FD1888"/>
    <w:rsid w:val="00FE0528"/>
    <w:rsid w:val="00FF51C0"/>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F36D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1" w:qFormat="1"/>
    <w:lsdException w:name="heading 4" w:semiHidden="1"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lsdException w:name="footer" w:semiHidden="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iPriority="10" w:qFormat="1"/>
    <w:lsdException w:name="Closing" w:semiHidden="1"/>
    <w:lsdException w:name="Signature" w:semiHidden="1"/>
    <w:lsdException w:name="Default Paragraph Font" w:semiHidden="1" w:uiPriority="1" w:unhideWhenUsed="1"/>
    <w:lsdException w:name="Body Text" w:semiHidden="1" w:uiPriority="1" w:qFormat="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Smart Hyperlink" w:semiHidden="1"/>
    <w:lsdException w:name="Hashtag" w:semiHidden="1"/>
    <w:lsdException w:name="Unresolved Mention" w:semiHidden="1"/>
    <w:lsdException w:name="Smart Link" w:semiHidden="1"/>
  </w:latentStyles>
  <w:style w:type="paragraph" w:default="1" w:styleId="Normal">
    <w:name w:val="Normal"/>
    <w:uiPriority w:val="2"/>
    <w:semiHidden/>
    <w:qFormat/>
    <w:rsid w:val="000105A7"/>
    <w:pPr>
      <w:widowControl/>
      <w:spacing w:after="240" w:line="280" w:lineRule="atLeast"/>
    </w:pPr>
    <w:rPr>
      <w:rFonts w:eastAsia="Segoe UI Semibold" w:cs="Segoe UI Semibold"/>
      <w:color w:val="191919" w:themeColor="text1"/>
      <w:lang w:val="en-GB"/>
    </w:rPr>
  </w:style>
  <w:style w:type="paragraph" w:styleId="Overskrift1">
    <w:name w:val="heading 1"/>
    <w:basedOn w:val="Normal"/>
    <w:next w:val="Normal"/>
    <w:semiHidden/>
    <w:qFormat/>
    <w:rsid w:val="00EC3E3B"/>
    <w:pPr>
      <w:numPr>
        <w:numId w:val="18"/>
      </w:numPr>
      <w:spacing w:after="1200" w:line="440" w:lineRule="exact"/>
      <w:outlineLvl w:val="0"/>
    </w:pPr>
    <w:rPr>
      <w:rFonts w:asciiTheme="majorHAnsi" w:hAnsiTheme="majorHAnsi"/>
      <w:color w:val="E2FAE1" w:themeColor="accent2"/>
      <w:sz w:val="38"/>
      <w:szCs w:val="24"/>
    </w:rPr>
  </w:style>
  <w:style w:type="paragraph" w:styleId="Overskrift2">
    <w:name w:val="heading 2"/>
    <w:basedOn w:val="Normal"/>
    <w:next w:val="Normal"/>
    <w:link w:val="Overskrift2Tegn"/>
    <w:semiHidden/>
    <w:qFormat/>
    <w:rsid w:val="00024D54"/>
    <w:pPr>
      <w:keepNext/>
      <w:keepLines/>
      <w:numPr>
        <w:ilvl w:val="1"/>
        <w:numId w:val="18"/>
      </w:numPr>
      <w:tabs>
        <w:tab w:val="left" w:pos="567"/>
      </w:tabs>
      <w:spacing w:before="400" w:line="320" w:lineRule="atLeast"/>
      <w:outlineLvl w:val="1"/>
    </w:pPr>
    <w:rPr>
      <w:rFonts w:eastAsia="Times New Roman" w:cs="Calibri"/>
      <w:b/>
      <w:bCs/>
      <w:caps/>
      <w:color w:val="385988" w:themeColor="accent1"/>
      <w:sz w:val="26"/>
      <w:szCs w:val="24"/>
      <w:lang w:val="sv-SE" w:eastAsia="da-DK"/>
    </w:rPr>
  </w:style>
  <w:style w:type="paragraph" w:styleId="Overskrift3">
    <w:name w:val="heading 3"/>
    <w:basedOn w:val="Normal"/>
    <w:next w:val="Normal"/>
    <w:link w:val="Overskrift3Tegn"/>
    <w:semiHidden/>
    <w:qFormat/>
    <w:rsid w:val="00E05B16"/>
    <w:pPr>
      <w:keepNext/>
      <w:keepLines/>
      <w:spacing w:before="300" w:after="180"/>
      <w:outlineLvl w:val="2"/>
    </w:pPr>
    <w:rPr>
      <w:rFonts w:asciiTheme="majorHAnsi" w:eastAsiaTheme="majorEastAsia" w:hAnsiTheme="majorHAnsi" w:cstheme="majorBidi"/>
      <w:b/>
      <w:szCs w:val="24"/>
    </w:rPr>
  </w:style>
  <w:style w:type="paragraph" w:styleId="Overskrift4">
    <w:name w:val="heading 4"/>
    <w:basedOn w:val="Normal"/>
    <w:next w:val="Normal"/>
    <w:link w:val="Overskrift4Tegn"/>
    <w:uiPriority w:val="9"/>
    <w:semiHidden/>
    <w:qFormat/>
    <w:rsid w:val="00E11330"/>
    <w:pPr>
      <w:keepNext/>
      <w:keepLines/>
      <w:numPr>
        <w:ilvl w:val="3"/>
        <w:numId w:val="18"/>
      </w:numPr>
      <w:spacing w:before="40" w:after="0"/>
      <w:outlineLvl w:val="3"/>
    </w:pPr>
    <w:rPr>
      <w:rFonts w:asciiTheme="majorHAnsi" w:eastAsiaTheme="majorEastAsia" w:hAnsiTheme="majorHAnsi" w:cstheme="majorBidi"/>
      <w:i/>
      <w:iCs/>
      <w:color w:val="2A4265" w:themeColor="accent1" w:themeShade="BF"/>
    </w:rPr>
  </w:style>
  <w:style w:type="paragraph" w:styleId="Overskrift5">
    <w:name w:val="heading 5"/>
    <w:basedOn w:val="Normal"/>
    <w:next w:val="Normal"/>
    <w:link w:val="Overskrift5Tegn"/>
    <w:uiPriority w:val="9"/>
    <w:semiHidden/>
    <w:qFormat/>
    <w:rsid w:val="00E11330"/>
    <w:pPr>
      <w:keepNext/>
      <w:keepLines/>
      <w:numPr>
        <w:ilvl w:val="4"/>
        <w:numId w:val="18"/>
      </w:numPr>
      <w:spacing w:before="40" w:after="0"/>
      <w:outlineLvl w:val="4"/>
    </w:pPr>
    <w:rPr>
      <w:rFonts w:asciiTheme="majorHAnsi" w:eastAsiaTheme="majorEastAsia" w:hAnsiTheme="majorHAnsi" w:cstheme="majorBidi"/>
      <w:color w:val="2A4265" w:themeColor="accent1" w:themeShade="BF"/>
    </w:rPr>
  </w:style>
  <w:style w:type="paragraph" w:styleId="Overskrift6">
    <w:name w:val="heading 6"/>
    <w:basedOn w:val="Normal"/>
    <w:next w:val="Normal"/>
    <w:link w:val="Overskrift6Tegn"/>
    <w:uiPriority w:val="9"/>
    <w:semiHidden/>
    <w:qFormat/>
    <w:rsid w:val="00E11330"/>
    <w:pPr>
      <w:keepNext/>
      <w:keepLines/>
      <w:numPr>
        <w:ilvl w:val="5"/>
        <w:numId w:val="18"/>
      </w:numPr>
      <w:spacing w:before="40" w:after="0"/>
      <w:outlineLvl w:val="5"/>
    </w:pPr>
    <w:rPr>
      <w:rFonts w:asciiTheme="majorHAnsi" w:eastAsiaTheme="majorEastAsia" w:hAnsiTheme="majorHAnsi" w:cstheme="majorBidi"/>
      <w:color w:val="1B2C43" w:themeColor="accent1" w:themeShade="7F"/>
    </w:rPr>
  </w:style>
  <w:style w:type="paragraph" w:styleId="Overskrift7">
    <w:name w:val="heading 7"/>
    <w:basedOn w:val="Normal"/>
    <w:next w:val="Normal"/>
    <w:link w:val="Overskrift7Tegn"/>
    <w:uiPriority w:val="9"/>
    <w:semiHidden/>
    <w:qFormat/>
    <w:rsid w:val="00E11330"/>
    <w:pPr>
      <w:keepNext/>
      <w:keepLines/>
      <w:numPr>
        <w:ilvl w:val="6"/>
        <w:numId w:val="18"/>
      </w:numPr>
      <w:spacing w:before="40" w:after="0"/>
      <w:outlineLvl w:val="6"/>
    </w:pPr>
    <w:rPr>
      <w:rFonts w:asciiTheme="majorHAnsi" w:eastAsiaTheme="majorEastAsia" w:hAnsiTheme="majorHAnsi" w:cstheme="majorBidi"/>
      <w:i/>
      <w:iCs/>
      <w:color w:val="1B2C43" w:themeColor="accent1" w:themeShade="7F"/>
    </w:rPr>
  </w:style>
  <w:style w:type="paragraph" w:styleId="Overskrift8">
    <w:name w:val="heading 8"/>
    <w:basedOn w:val="Normal"/>
    <w:next w:val="Normal"/>
    <w:link w:val="Overskrift8Tegn"/>
    <w:uiPriority w:val="9"/>
    <w:semiHidden/>
    <w:qFormat/>
    <w:rsid w:val="00E11330"/>
    <w:pPr>
      <w:keepNext/>
      <w:keepLines/>
      <w:numPr>
        <w:ilvl w:val="7"/>
        <w:numId w:val="18"/>
      </w:numPr>
      <w:spacing w:before="40" w:after="0"/>
      <w:outlineLvl w:val="7"/>
    </w:pPr>
    <w:rPr>
      <w:rFonts w:asciiTheme="majorHAnsi" w:eastAsiaTheme="majorEastAsia" w:hAnsiTheme="majorHAnsi" w:cstheme="majorBidi"/>
      <w:color w:val="3C3C3C" w:themeColor="text1" w:themeTint="D8"/>
      <w:sz w:val="21"/>
      <w:szCs w:val="21"/>
    </w:rPr>
  </w:style>
  <w:style w:type="paragraph" w:styleId="Overskrift9">
    <w:name w:val="heading 9"/>
    <w:basedOn w:val="Normal"/>
    <w:next w:val="Normal"/>
    <w:link w:val="Overskrift9Tegn"/>
    <w:uiPriority w:val="9"/>
    <w:semiHidden/>
    <w:qFormat/>
    <w:rsid w:val="00E11330"/>
    <w:pPr>
      <w:keepNext/>
      <w:keepLines/>
      <w:numPr>
        <w:ilvl w:val="8"/>
        <w:numId w:val="18"/>
      </w:numPr>
      <w:spacing w:before="40" w:after="0"/>
      <w:outlineLvl w:val="8"/>
    </w:pPr>
    <w:rPr>
      <w:rFonts w:asciiTheme="majorHAnsi" w:eastAsiaTheme="majorEastAsia" w:hAnsiTheme="majorHAnsi" w:cstheme="majorBidi"/>
      <w:i/>
      <w:iCs/>
      <w:color w:val="3C3C3C" w:themeColor="text1" w:themeTint="D8"/>
      <w:sz w:val="21"/>
      <w:szCs w:val="21"/>
    </w:rPr>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customStyle="1" w:styleId="Talliste">
    <w:name w:val="Talliste"/>
    <w:basedOn w:val="Listeafsnit"/>
    <w:uiPriority w:val="3"/>
    <w:semiHidden/>
    <w:qFormat/>
    <w:rsid w:val="00437141"/>
    <w:pPr>
      <w:widowControl w:val="0"/>
      <w:numPr>
        <w:numId w:val="7"/>
      </w:numPr>
      <w:tabs>
        <w:tab w:val="clear" w:pos="516"/>
        <w:tab w:val="clear" w:pos="517"/>
      </w:tabs>
      <w:spacing w:line="240" w:lineRule="auto"/>
      <w:ind w:right="0"/>
    </w:pPr>
    <w:rPr>
      <w:rFonts w:hAnsi="Segoe UI"/>
    </w:rPr>
  </w:style>
  <w:style w:type="paragraph" w:styleId="Titel">
    <w:name w:val="Title"/>
    <w:basedOn w:val="Normal"/>
    <w:semiHidden/>
    <w:qFormat/>
    <w:rsid w:val="00E11330"/>
    <w:pPr>
      <w:spacing w:after="0" w:line="440" w:lineRule="exact"/>
    </w:pPr>
    <w:rPr>
      <w:rFonts w:asciiTheme="majorHAnsi" w:hAnsiTheme="majorHAnsi"/>
      <w:color w:val="E2FAE1" w:themeColor="accent2"/>
      <w:sz w:val="38"/>
      <w:lang w:val="sv-SE"/>
    </w:rPr>
  </w:style>
  <w:style w:type="paragraph" w:styleId="Listeafsnit">
    <w:name w:val="List Paragraph"/>
    <w:basedOn w:val="Normal"/>
    <w:uiPriority w:val="34"/>
    <w:semiHidden/>
    <w:qFormat/>
    <w:rsid w:val="0022123A"/>
    <w:pPr>
      <w:numPr>
        <w:numId w:val="2"/>
      </w:numPr>
      <w:tabs>
        <w:tab w:val="left" w:pos="516"/>
        <w:tab w:val="left" w:pos="517"/>
      </w:tabs>
      <w:spacing w:before="240"/>
      <w:ind w:right="397"/>
      <w:contextualSpacing/>
    </w:pPr>
    <w:rPr>
      <w:rFonts w:hAnsi="Segoe UI Semibold"/>
      <w:color w:val="231F20"/>
    </w:rPr>
  </w:style>
  <w:style w:type="paragraph" w:customStyle="1" w:styleId="TableParagraph">
    <w:name w:val="Table Paragraph"/>
    <w:basedOn w:val="Normal"/>
    <w:uiPriority w:val="1"/>
    <w:semiHidden/>
    <w:qFormat/>
    <w:rPr>
      <w:lang w:val="en-US"/>
    </w:rPr>
  </w:style>
  <w:style w:type="character" w:customStyle="1" w:styleId="Overskrift2Tegn">
    <w:name w:val="Overskrift 2 Tegn"/>
    <w:basedOn w:val="Standardskrifttypeiafsnit"/>
    <w:link w:val="Overskrift2"/>
    <w:semiHidden/>
    <w:rsid w:val="00A341CE"/>
    <w:rPr>
      <w:rFonts w:eastAsia="Times New Roman" w:cs="Calibri"/>
      <w:b/>
      <w:bCs/>
      <w:caps/>
      <w:color w:val="385988" w:themeColor="accent1"/>
      <w:sz w:val="26"/>
      <w:szCs w:val="24"/>
      <w:lang w:val="sv-SE" w:eastAsia="da-DK"/>
    </w:rPr>
  </w:style>
  <w:style w:type="paragraph" w:customStyle="1" w:styleId="Kategorioverskrift">
    <w:name w:val="Kategorioverskrift"/>
    <w:basedOn w:val="Normal"/>
    <w:semiHidden/>
    <w:qFormat/>
    <w:rsid w:val="005C4EA4"/>
    <w:pPr>
      <w:spacing w:before="280"/>
      <w:outlineLvl w:val="1"/>
    </w:pPr>
    <w:rPr>
      <w:rFonts w:ascii="Segoe UI Semibold"/>
      <w:color w:val="231F20"/>
      <w:spacing w:val="-1"/>
    </w:rPr>
  </w:style>
  <w:style w:type="character" w:styleId="Pladsholdertekst">
    <w:name w:val="Placeholder Text"/>
    <w:basedOn w:val="Standardskrifttypeiafsnit"/>
    <w:uiPriority w:val="99"/>
    <w:semiHidden/>
    <w:rsid w:val="003025AC"/>
    <w:rPr>
      <w:color w:val="808080"/>
    </w:rPr>
  </w:style>
  <w:style w:type="paragraph" w:customStyle="1" w:styleId="Indrykkettekst">
    <w:name w:val="Indrykket tekst"/>
    <w:basedOn w:val="Normal"/>
    <w:uiPriority w:val="5"/>
    <w:semiHidden/>
    <w:qFormat/>
    <w:rsid w:val="00F46C61"/>
    <w:pPr>
      <w:tabs>
        <w:tab w:val="left" w:pos="1701"/>
      </w:tabs>
      <w:spacing w:after="0"/>
      <w:ind w:left="567"/>
    </w:pPr>
  </w:style>
  <w:style w:type="paragraph" w:customStyle="1" w:styleId="Punktlisteindrykket">
    <w:name w:val="Punktliste indrykket"/>
    <w:basedOn w:val="Listeafsnit"/>
    <w:uiPriority w:val="3"/>
    <w:semiHidden/>
    <w:qFormat/>
    <w:rsid w:val="00437141"/>
    <w:pPr>
      <w:numPr>
        <w:numId w:val="4"/>
      </w:numPr>
      <w:spacing w:before="120" w:after="120"/>
    </w:pPr>
  </w:style>
  <w:style w:type="paragraph" w:customStyle="1" w:styleId="Lillemarkeringsoverskriftniv2">
    <w:name w:val="Lille markeringsoverskrift niv. 2"/>
    <w:basedOn w:val="Normal"/>
    <w:next w:val="Normal"/>
    <w:uiPriority w:val="2"/>
    <w:semiHidden/>
    <w:qFormat/>
    <w:rsid w:val="00437141"/>
    <w:pPr>
      <w:keepNext/>
      <w:autoSpaceDE/>
      <w:autoSpaceDN/>
      <w:spacing w:before="240" w:after="0"/>
      <w:outlineLvl w:val="1"/>
    </w:pPr>
    <w:rPr>
      <w:rFonts w:eastAsia="Times New Roman" w:cs="Times New Roman"/>
      <w:b/>
      <w:szCs w:val="24"/>
      <w:lang w:eastAsia="da-DK"/>
    </w:rPr>
  </w:style>
  <w:style w:type="paragraph" w:styleId="Sidehoved">
    <w:name w:val="header"/>
    <w:basedOn w:val="Normal"/>
    <w:link w:val="SidehovedTegn"/>
    <w:uiPriority w:val="99"/>
    <w:semiHidden/>
    <w:rsid w:val="0077164B"/>
    <w:pPr>
      <w:tabs>
        <w:tab w:val="center" w:pos="4986"/>
        <w:tab w:val="right" w:pos="9972"/>
      </w:tabs>
      <w:autoSpaceDE/>
      <w:autoSpaceDN/>
      <w:spacing w:after="0" w:line="240" w:lineRule="auto"/>
    </w:pPr>
    <w:rPr>
      <w:rFonts w:eastAsia="Times New Roman" w:cs="Times New Roman"/>
      <w:sz w:val="16"/>
      <w:szCs w:val="24"/>
      <w:lang w:eastAsia="da-DK"/>
    </w:rPr>
  </w:style>
  <w:style w:type="character" w:customStyle="1" w:styleId="SidehovedTegn">
    <w:name w:val="Sidehoved Tegn"/>
    <w:basedOn w:val="Standardskrifttypeiafsnit"/>
    <w:link w:val="Sidehoved"/>
    <w:uiPriority w:val="99"/>
    <w:semiHidden/>
    <w:rsid w:val="000105A7"/>
    <w:rPr>
      <w:rFonts w:eastAsia="Times New Roman" w:cs="Times New Roman"/>
      <w:color w:val="191919" w:themeColor="text1"/>
      <w:sz w:val="16"/>
      <w:szCs w:val="24"/>
      <w:lang w:val="en-GB" w:eastAsia="da-DK"/>
    </w:rPr>
  </w:style>
  <w:style w:type="paragraph" w:styleId="Sidefod">
    <w:name w:val="footer"/>
    <w:basedOn w:val="Normal"/>
    <w:link w:val="SidefodTegn"/>
    <w:uiPriority w:val="99"/>
    <w:semiHidden/>
    <w:rsid w:val="003334BB"/>
    <w:pPr>
      <w:tabs>
        <w:tab w:val="center" w:pos="4986"/>
        <w:tab w:val="right" w:pos="9972"/>
      </w:tabs>
      <w:autoSpaceDE/>
      <w:autoSpaceDN/>
      <w:spacing w:after="0" w:line="240" w:lineRule="auto"/>
      <w:jc w:val="right"/>
    </w:pPr>
    <w:rPr>
      <w:rFonts w:eastAsia="Times New Roman" w:cs="Times New Roman"/>
      <w:szCs w:val="24"/>
      <w:lang w:eastAsia="da-DK"/>
    </w:rPr>
  </w:style>
  <w:style w:type="character" w:customStyle="1" w:styleId="SidefodTegn">
    <w:name w:val="Sidefod Tegn"/>
    <w:basedOn w:val="Standardskrifttypeiafsnit"/>
    <w:link w:val="Sidefod"/>
    <w:uiPriority w:val="99"/>
    <w:semiHidden/>
    <w:rsid w:val="000105A7"/>
    <w:rPr>
      <w:rFonts w:eastAsia="Times New Roman" w:cs="Times New Roman"/>
      <w:color w:val="191919" w:themeColor="text1"/>
      <w:szCs w:val="24"/>
      <w:lang w:val="en-GB" w:eastAsia="da-DK"/>
    </w:rPr>
  </w:style>
  <w:style w:type="paragraph" w:customStyle="1" w:styleId="Hjlpetekst">
    <w:name w:val="Hjælpetekst"/>
    <w:basedOn w:val="Sidehoved"/>
    <w:uiPriority w:val="99"/>
    <w:semiHidden/>
    <w:qFormat/>
    <w:rsid w:val="00A90DB1"/>
    <w:pPr>
      <w:ind w:right="2720"/>
    </w:pPr>
    <w:rPr>
      <w:i/>
      <w:vanish/>
      <w:color w:val="C00000"/>
      <w:sz w:val="24"/>
    </w:rPr>
  </w:style>
  <w:style w:type="paragraph" w:customStyle="1" w:styleId="Kontaktinfo">
    <w:name w:val="Kontaktinfo"/>
    <w:basedOn w:val="Normal"/>
    <w:uiPriority w:val="3"/>
    <w:semiHidden/>
    <w:qFormat/>
    <w:rsid w:val="00A90DB1"/>
    <w:pPr>
      <w:autoSpaceDE/>
      <w:autoSpaceDN/>
      <w:spacing w:after="0" w:line="240" w:lineRule="exact"/>
    </w:pPr>
    <w:rPr>
      <w:rFonts w:eastAsia="Times New Roman" w:cs="Times New Roman"/>
      <w:color w:val="FFF0BE" w:themeColor="accent4"/>
      <w:sz w:val="15"/>
      <w:szCs w:val="24"/>
      <w:lang w:eastAsia="da-DK"/>
    </w:rPr>
  </w:style>
  <w:style w:type="paragraph" w:customStyle="1" w:styleId="ERSTkontaktinfo">
    <w:name w:val="ERST kontaktinfo"/>
    <w:basedOn w:val="Kontaktinfo"/>
    <w:uiPriority w:val="3"/>
    <w:semiHidden/>
    <w:qFormat/>
    <w:rsid w:val="00A90DB1"/>
    <w:rPr>
      <w:caps/>
    </w:rPr>
  </w:style>
  <w:style w:type="character" w:customStyle="1" w:styleId="Normalkursiv">
    <w:name w:val="Normal kursiv"/>
    <w:basedOn w:val="Standardskrifttypeiafsnit"/>
    <w:uiPriority w:val="1"/>
    <w:semiHidden/>
    <w:qFormat/>
    <w:rsid w:val="00765703"/>
    <w:rPr>
      <w:rFonts w:asciiTheme="minorHAnsi" w:hAnsiTheme="minorHAnsi" w:cstheme="minorHAnsi"/>
      <w:i/>
      <w:iCs/>
    </w:rPr>
  </w:style>
  <w:style w:type="paragraph" w:styleId="Ingenafstand">
    <w:name w:val="No Spacing"/>
    <w:uiPriority w:val="1"/>
    <w:semiHidden/>
    <w:qFormat/>
    <w:rsid w:val="00E11330"/>
    <w:pPr>
      <w:widowControl/>
      <w:autoSpaceDE/>
      <w:autoSpaceDN/>
    </w:pPr>
    <w:rPr>
      <w:lang w:val="da-DK"/>
    </w:rPr>
  </w:style>
  <w:style w:type="paragraph" w:customStyle="1" w:styleId="Indledning">
    <w:name w:val="Indledning"/>
    <w:basedOn w:val="Normal"/>
    <w:uiPriority w:val="2"/>
    <w:semiHidden/>
    <w:qFormat/>
    <w:rsid w:val="002E69F7"/>
    <w:pPr>
      <w:spacing w:line="320" w:lineRule="atLeast"/>
      <w:outlineLvl w:val="1"/>
    </w:pPr>
    <w:rPr>
      <w:rFonts w:eastAsia="Times New Roman" w:cs="Calibri"/>
      <w:sz w:val="26"/>
      <w:szCs w:val="26"/>
      <w:lang w:eastAsia="da-DK"/>
    </w:rPr>
  </w:style>
  <w:style w:type="table" w:styleId="Tabel-Gitter">
    <w:name w:val="Table Grid"/>
    <w:basedOn w:val="Tabel-Normal"/>
    <w:uiPriority w:val="39"/>
    <w:rsid w:val="00E1133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rmularfelt">
    <w:name w:val="Formularfelt"/>
    <w:basedOn w:val="Normal"/>
    <w:uiPriority w:val="3"/>
    <w:semiHidden/>
    <w:qFormat/>
    <w:rsid w:val="00E11330"/>
    <w:pPr>
      <w:spacing w:after="0"/>
    </w:pPr>
  </w:style>
  <w:style w:type="paragraph" w:customStyle="1" w:styleId="Etiket">
    <w:name w:val="Etiket"/>
    <w:basedOn w:val="Normal"/>
    <w:uiPriority w:val="2"/>
    <w:semiHidden/>
    <w:qFormat/>
    <w:rsid w:val="00E11330"/>
    <w:pPr>
      <w:spacing w:before="160" w:after="100"/>
    </w:pPr>
  </w:style>
  <w:style w:type="character" w:styleId="Hyperlink">
    <w:name w:val="Hyperlink"/>
    <w:basedOn w:val="Standardskrifttypeiafsnit"/>
    <w:uiPriority w:val="99"/>
    <w:semiHidden/>
    <w:rsid w:val="0010633A"/>
    <w:rPr>
      <w:rFonts w:asciiTheme="minorHAnsi" w:hAnsiTheme="minorHAnsi"/>
      <w:color w:val="385988" w:themeColor="accent1"/>
      <w:u w:val="single"/>
    </w:rPr>
  </w:style>
  <w:style w:type="character" w:customStyle="1" w:styleId="Overskrift3Tegn">
    <w:name w:val="Overskrift 3 Tegn"/>
    <w:basedOn w:val="Standardskrifttypeiafsnit"/>
    <w:link w:val="Overskrift3"/>
    <w:semiHidden/>
    <w:rsid w:val="00A341CE"/>
    <w:rPr>
      <w:rFonts w:asciiTheme="majorHAnsi" w:eastAsiaTheme="majorEastAsia" w:hAnsiTheme="majorHAnsi" w:cstheme="majorBidi"/>
      <w:b/>
      <w:color w:val="191919" w:themeColor="text1"/>
      <w:szCs w:val="24"/>
      <w:lang w:val="da-DK"/>
    </w:rPr>
  </w:style>
  <w:style w:type="paragraph" w:customStyle="1" w:styleId="Overskrift3efter2">
    <w:name w:val="Overskrift 3 efter 2"/>
    <w:basedOn w:val="Overskrift3"/>
    <w:next w:val="Normal"/>
    <w:semiHidden/>
    <w:qFormat/>
    <w:rsid w:val="00E11330"/>
    <w:pPr>
      <w:spacing w:before="260"/>
    </w:pPr>
    <w:rPr>
      <w:rFonts w:eastAsia="Times New Roman"/>
      <w:lang w:val="sv-SE" w:eastAsia="da-DK"/>
    </w:rPr>
  </w:style>
  <w:style w:type="character" w:customStyle="1" w:styleId="Overskrift4Tegn">
    <w:name w:val="Overskrift 4 Tegn"/>
    <w:basedOn w:val="Standardskrifttypeiafsnit"/>
    <w:link w:val="Overskrift4"/>
    <w:uiPriority w:val="9"/>
    <w:semiHidden/>
    <w:rsid w:val="000105A7"/>
    <w:rPr>
      <w:rFonts w:asciiTheme="majorHAnsi" w:eastAsiaTheme="majorEastAsia" w:hAnsiTheme="majorHAnsi" w:cstheme="majorBidi"/>
      <w:i/>
      <w:iCs/>
      <w:color w:val="2A4265" w:themeColor="accent1" w:themeShade="BF"/>
      <w:lang w:val="en-GB"/>
    </w:rPr>
  </w:style>
  <w:style w:type="character" w:customStyle="1" w:styleId="Overskrift5Tegn">
    <w:name w:val="Overskrift 5 Tegn"/>
    <w:basedOn w:val="Standardskrifttypeiafsnit"/>
    <w:link w:val="Overskrift5"/>
    <w:uiPriority w:val="9"/>
    <w:semiHidden/>
    <w:rsid w:val="000105A7"/>
    <w:rPr>
      <w:rFonts w:asciiTheme="majorHAnsi" w:eastAsiaTheme="majorEastAsia" w:hAnsiTheme="majorHAnsi" w:cstheme="majorBidi"/>
      <w:color w:val="2A4265" w:themeColor="accent1" w:themeShade="BF"/>
      <w:lang w:val="en-GB"/>
    </w:rPr>
  </w:style>
  <w:style w:type="character" w:customStyle="1" w:styleId="Overskrift6Tegn">
    <w:name w:val="Overskrift 6 Tegn"/>
    <w:basedOn w:val="Standardskrifttypeiafsnit"/>
    <w:link w:val="Overskrift6"/>
    <w:uiPriority w:val="9"/>
    <w:semiHidden/>
    <w:rsid w:val="000105A7"/>
    <w:rPr>
      <w:rFonts w:asciiTheme="majorHAnsi" w:eastAsiaTheme="majorEastAsia" w:hAnsiTheme="majorHAnsi" w:cstheme="majorBidi"/>
      <w:color w:val="1B2C43" w:themeColor="accent1" w:themeShade="7F"/>
      <w:lang w:val="en-GB"/>
    </w:rPr>
  </w:style>
  <w:style w:type="character" w:customStyle="1" w:styleId="Overskrift7Tegn">
    <w:name w:val="Overskrift 7 Tegn"/>
    <w:basedOn w:val="Standardskrifttypeiafsnit"/>
    <w:link w:val="Overskrift7"/>
    <w:uiPriority w:val="9"/>
    <w:semiHidden/>
    <w:rsid w:val="000105A7"/>
    <w:rPr>
      <w:rFonts w:asciiTheme="majorHAnsi" w:eastAsiaTheme="majorEastAsia" w:hAnsiTheme="majorHAnsi" w:cstheme="majorBidi"/>
      <w:i/>
      <w:iCs/>
      <w:color w:val="1B2C43" w:themeColor="accent1" w:themeShade="7F"/>
      <w:lang w:val="en-GB"/>
    </w:rPr>
  </w:style>
  <w:style w:type="character" w:customStyle="1" w:styleId="Overskrift8Tegn">
    <w:name w:val="Overskrift 8 Tegn"/>
    <w:basedOn w:val="Standardskrifttypeiafsnit"/>
    <w:link w:val="Overskrift8"/>
    <w:uiPriority w:val="9"/>
    <w:semiHidden/>
    <w:rsid w:val="000105A7"/>
    <w:rPr>
      <w:rFonts w:asciiTheme="majorHAnsi" w:eastAsiaTheme="majorEastAsia" w:hAnsiTheme="majorHAnsi" w:cstheme="majorBidi"/>
      <w:color w:val="3C3C3C" w:themeColor="text1" w:themeTint="D8"/>
      <w:sz w:val="21"/>
      <w:szCs w:val="21"/>
      <w:lang w:val="en-GB"/>
    </w:rPr>
  </w:style>
  <w:style w:type="character" w:customStyle="1" w:styleId="Overskrift9Tegn">
    <w:name w:val="Overskrift 9 Tegn"/>
    <w:basedOn w:val="Standardskrifttypeiafsnit"/>
    <w:link w:val="Overskrift9"/>
    <w:uiPriority w:val="9"/>
    <w:semiHidden/>
    <w:rsid w:val="000105A7"/>
    <w:rPr>
      <w:rFonts w:asciiTheme="majorHAnsi" w:eastAsiaTheme="majorEastAsia" w:hAnsiTheme="majorHAnsi" w:cstheme="majorBidi"/>
      <w:i/>
      <w:iCs/>
      <w:color w:val="3C3C3C" w:themeColor="text1" w:themeTint="D8"/>
      <w:sz w:val="21"/>
      <w:szCs w:val="21"/>
      <w:lang w:val="en-GB"/>
    </w:rPr>
  </w:style>
  <w:style w:type="paragraph" w:customStyle="1" w:styleId="Tjekboks">
    <w:name w:val="Tjekboks"/>
    <w:basedOn w:val="Normal"/>
    <w:uiPriority w:val="5"/>
    <w:semiHidden/>
    <w:qFormat/>
    <w:rsid w:val="00E11330"/>
    <w:pPr>
      <w:tabs>
        <w:tab w:val="left" w:pos="567"/>
      </w:tabs>
      <w:spacing w:after="0" w:line="360" w:lineRule="exact"/>
    </w:pPr>
    <w:rPr>
      <w:lang w:val="sv-SE"/>
    </w:rPr>
  </w:style>
  <w:style w:type="paragraph" w:customStyle="1" w:styleId="Kryds">
    <w:name w:val="Kryds"/>
    <w:basedOn w:val="Tjekboks"/>
    <w:uiPriority w:val="2"/>
    <w:semiHidden/>
    <w:qFormat/>
    <w:rsid w:val="00E11330"/>
    <w:pPr>
      <w:spacing w:line="240" w:lineRule="auto"/>
      <w:jc w:val="center"/>
    </w:pPr>
    <w:rPr>
      <w:lang w:eastAsia="da-DK"/>
    </w:rPr>
  </w:style>
  <w:style w:type="paragraph" w:customStyle="1" w:styleId="Nummererettekst">
    <w:name w:val="Nummereret tekst"/>
    <w:basedOn w:val="Normal"/>
    <w:uiPriority w:val="2"/>
    <w:semiHidden/>
    <w:qFormat/>
    <w:rsid w:val="00E05B16"/>
    <w:pPr>
      <w:numPr>
        <w:ilvl w:val="2"/>
        <w:numId w:val="18"/>
      </w:numPr>
      <w:spacing w:before="180" w:after="180"/>
    </w:pPr>
  </w:style>
  <w:style w:type="paragraph" w:customStyle="1" w:styleId="Normalindrykket">
    <w:name w:val="Normal indrykket"/>
    <w:basedOn w:val="Normal"/>
    <w:uiPriority w:val="2"/>
    <w:semiHidden/>
    <w:qFormat/>
    <w:rsid w:val="002E69F7"/>
    <w:pPr>
      <w:ind w:left="567"/>
    </w:pPr>
  </w:style>
  <w:style w:type="paragraph" w:customStyle="1" w:styleId="Note">
    <w:name w:val="Note"/>
    <w:basedOn w:val="Normalindrykket"/>
    <w:uiPriority w:val="2"/>
    <w:semiHidden/>
    <w:qFormat/>
    <w:rsid w:val="00394110"/>
    <w:pPr>
      <w:spacing w:before="120" w:after="180" w:line="240" w:lineRule="atLeast"/>
    </w:pPr>
    <w:rPr>
      <w:sz w:val="18"/>
    </w:rPr>
  </w:style>
  <w:style w:type="paragraph" w:styleId="NormalWeb">
    <w:name w:val="Normal (Web)"/>
    <w:basedOn w:val="Normal"/>
    <w:uiPriority w:val="99"/>
    <w:semiHidden/>
    <w:rsid w:val="00A3195F"/>
    <w:pPr>
      <w:autoSpaceDE/>
      <w:autoSpaceDN/>
      <w:spacing w:before="100" w:beforeAutospacing="1" w:after="100" w:afterAutospacing="1" w:line="240" w:lineRule="auto"/>
    </w:pPr>
    <w:rPr>
      <w:rFonts w:ascii="Times New Roman" w:eastAsia="Times New Roman" w:hAnsi="Times New Roman" w:cs="Times New Roman"/>
      <w:color w:val="auto"/>
      <w:sz w:val="24"/>
      <w:szCs w:val="24"/>
      <w:lang w:eastAsia="da-DK"/>
    </w:rPr>
  </w:style>
  <w:style w:type="table" w:styleId="Almindeligtabel3">
    <w:name w:val="Plain Table 3"/>
    <w:basedOn w:val="Tabel-Normal"/>
    <w:uiPriority w:val="43"/>
    <w:rsid w:val="00E05B16"/>
    <w:pPr>
      <w:widowControl/>
      <w:autoSpaceDE/>
      <w:autoSpaceDN/>
    </w:pPr>
    <w:rPr>
      <w:lang w:val="da-DK"/>
    </w:rPr>
    <w:tblPr>
      <w:tblStyleRowBandSize w:val="1"/>
      <w:tblStyleColBandSize w:val="1"/>
    </w:tblPr>
    <w:tblStylePr w:type="firstRow">
      <w:rPr>
        <w:b/>
        <w:bCs/>
        <w:caps/>
      </w:rPr>
      <w:tblPr/>
      <w:tcPr>
        <w:tcBorders>
          <w:bottom w:val="single" w:sz="4" w:space="0" w:color="8B8B8B"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8B8B8B"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customStyle="1" w:styleId="Overskrift2udennummer">
    <w:name w:val="Overskrift 2 uden nummer"/>
    <w:basedOn w:val="Overskrift2"/>
    <w:next w:val="Normal"/>
    <w:semiHidden/>
    <w:qFormat/>
    <w:rsid w:val="00E05B16"/>
    <w:pPr>
      <w:numPr>
        <w:ilvl w:val="0"/>
        <w:numId w:val="0"/>
      </w:numPr>
      <w:tabs>
        <w:tab w:val="clear" w:pos="567"/>
      </w:tabs>
    </w:pPr>
  </w:style>
  <w:style w:type="paragraph" w:customStyle="1" w:styleId="Tabelkolonneoverskrift">
    <w:name w:val="Tabelkolonneoverskrift"/>
    <w:basedOn w:val="Normal"/>
    <w:uiPriority w:val="2"/>
    <w:semiHidden/>
    <w:qFormat/>
    <w:rsid w:val="00E05B16"/>
    <w:pPr>
      <w:autoSpaceDE/>
      <w:autoSpaceDN/>
      <w:spacing w:after="120"/>
    </w:pPr>
    <w:rPr>
      <w:rFonts w:asciiTheme="majorHAnsi" w:eastAsia="Times New Roman" w:hAnsiTheme="majorHAnsi" w:cs="Calibri"/>
      <w:b/>
      <w:bCs/>
      <w:caps/>
      <w:color w:val="385988" w:themeColor="text2"/>
      <w:spacing w:val="-4"/>
      <w:szCs w:val="24"/>
      <w:lang w:eastAsia="da-DK"/>
    </w:rPr>
  </w:style>
  <w:style w:type="paragraph" w:customStyle="1" w:styleId="Tabeltalliste">
    <w:name w:val="Tabel talliste"/>
    <w:basedOn w:val="Listeafsnit"/>
    <w:uiPriority w:val="2"/>
    <w:semiHidden/>
    <w:qFormat/>
    <w:rsid w:val="0060578C"/>
    <w:pPr>
      <w:numPr>
        <w:numId w:val="20"/>
      </w:numPr>
      <w:tabs>
        <w:tab w:val="clear" w:pos="516"/>
        <w:tab w:val="clear" w:pos="517"/>
      </w:tabs>
      <w:autoSpaceDE/>
      <w:autoSpaceDN/>
      <w:spacing w:before="90" w:after="90"/>
      <w:ind w:right="0"/>
    </w:pPr>
    <w:rPr>
      <w:rFonts w:eastAsia="Times New Roman" w:hAnsiTheme="minorHAnsi" w:cs="Calibri"/>
      <w:lang w:eastAsia="da-DK"/>
    </w:rPr>
  </w:style>
  <w:style w:type="paragraph" w:customStyle="1" w:styleId="Bokstalliste">
    <w:name w:val="Boks talliste"/>
    <w:basedOn w:val="Normal"/>
    <w:uiPriority w:val="2"/>
    <w:semiHidden/>
    <w:qFormat/>
    <w:rsid w:val="004F44C8"/>
    <w:pPr>
      <w:numPr>
        <w:numId w:val="24"/>
      </w:numPr>
      <w:spacing w:after="120" w:line="260" w:lineRule="atLeast"/>
    </w:pPr>
    <w:rPr>
      <w:sz w:val="20"/>
    </w:rPr>
  </w:style>
  <w:style w:type="paragraph" w:customStyle="1" w:styleId="Boksoverskrift">
    <w:name w:val="Boksoverskrift"/>
    <w:basedOn w:val="Normal"/>
    <w:next w:val="Bokstalliste"/>
    <w:uiPriority w:val="2"/>
    <w:semiHidden/>
    <w:qFormat/>
    <w:rsid w:val="004F44C8"/>
    <w:pPr>
      <w:spacing w:after="180" w:line="260" w:lineRule="atLeast"/>
    </w:pPr>
    <w:rPr>
      <w:rFonts w:asciiTheme="majorHAnsi" w:eastAsia="Times New Roman" w:hAnsiTheme="majorHAnsi" w:cs="Courier New"/>
      <w:b/>
      <w:bCs/>
      <w:sz w:val="20"/>
      <w:szCs w:val="20"/>
      <w:lang w:eastAsia="da-DK"/>
    </w:rPr>
  </w:style>
  <w:style w:type="paragraph" w:customStyle="1" w:styleId="Cirkeltekst">
    <w:name w:val="Cirkeltekst"/>
    <w:basedOn w:val="Bokstalliste"/>
    <w:uiPriority w:val="2"/>
    <w:semiHidden/>
    <w:qFormat/>
    <w:rsid w:val="00024D54"/>
    <w:pPr>
      <w:numPr>
        <w:numId w:val="0"/>
      </w:numPr>
      <w:spacing w:after="0" w:line="240" w:lineRule="atLeast"/>
      <w:jc w:val="center"/>
    </w:pPr>
    <w:rPr>
      <w:rFonts w:eastAsia="Times New Roman" w:cs="Courier New"/>
      <w:szCs w:val="20"/>
      <w:lang w:eastAsia="da-DK"/>
    </w:rPr>
  </w:style>
  <w:style w:type="paragraph" w:customStyle="1" w:styleId="Tiptekst">
    <w:name w:val="Tiptekst"/>
    <w:basedOn w:val="Normal"/>
    <w:uiPriority w:val="2"/>
    <w:semiHidden/>
    <w:qFormat/>
    <w:rsid w:val="00024D54"/>
    <w:pPr>
      <w:spacing w:after="0" w:line="260" w:lineRule="atLeast"/>
    </w:pPr>
    <w:rPr>
      <w:rFonts w:eastAsia="Times New Roman" w:cs="Calibri"/>
      <w:i/>
      <w:iCs/>
      <w:sz w:val="20"/>
      <w:szCs w:val="20"/>
      <w:lang w:eastAsia="da-DK"/>
    </w:rPr>
  </w:style>
  <w:style w:type="paragraph" w:customStyle="1" w:styleId="Tip">
    <w:name w:val="Tip"/>
    <w:basedOn w:val="Normal"/>
    <w:uiPriority w:val="2"/>
    <w:semiHidden/>
    <w:qFormat/>
    <w:rsid w:val="00166625"/>
    <w:pPr>
      <w:shd w:val="clear" w:color="auto" w:fill="385988" w:themeFill="text2"/>
      <w:spacing w:line="280" w:lineRule="exact"/>
      <w:ind w:left="7655"/>
      <w:jc w:val="center"/>
    </w:pPr>
    <w:rPr>
      <w:caps/>
      <w:color w:val="E2FAE1" w:themeColor="accent2"/>
      <w:lang w:eastAsia="da-DK"/>
    </w:rPr>
  </w:style>
  <w:style w:type="paragraph" w:customStyle="1" w:styleId="Normalfrtip">
    <w:name w:val="Normal før tip"/>
    <w:basedOn w:val="Normal"/>
    <w:next w:val="Normal"/>
    <w:uiPriority w:val="2"/>
    <w:semiHidden/>
    <w:qFormat/>
    <w:rsid w:val="00166625"/>
    <w:pPr>
      <w:spacing w:after="1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customXml" Target="../customXml/item4.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customXml" Target="../customXml/item3.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glossaryDocument" Target="glossary/document.xml"/><Relationship Id="rId10" Type="http://schemas.openxmlformats.org/officeDocument/2006/relationships/image" Target="media/image2.sv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4.svg"/><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DefaultPlaceholder_-1854013440"/>
        <w:category>
          <w:name w:val="Generelt"/>
          <w:gallery w:val="placeholder"/>
        </w:category>
        <w:types>
          <w:type w:val="bbPlcHdr"/>
        </w:types>
        <w:behaviors>
          <w:behavior w:val="content"/>
        </w:behaviors>
        <w:guid w:val="{FE46711E-41C9-4FE4-AE10-52681A66D6C5}"/>
      </w:docPartPr>
      <w:docPartBody>
        <w:p w:rsidR="00880B62" w:rsidRDefault="00375C75">
          <w:r w:rsidRPr="004F3E62">
            <w:rPr>
              <w:rStyle w:val="Pladsholdertekst"/>
            </w:rPr>
            <w:t>Klik eller tryk her for at skrive tekst.</w:t>
          </w:r>
        </w:p>
      </w:docPartBody>
    </w:docPart>
    <w:docPart>
      <w:docPartPr>
        <w:name w:val="E73FDBD5C6CE4B48A0FF6C6CA00AF058"/>
        <w:category>
          <w:name w:val="Generelt"/>
          <w:gallery w:val="placeholder"/>
        </w:category>
        <w:types>
          <w:type w:val="bbPlcHdr"/>
        </w:types>
        <w:behaviors>
          <w:behavior w:val="content"/>
        </w:behaviors>
        <w:guid w:val="{A3BC5356-782C-42C0-84E7-94BC649BA12C}"/>
      </w:docPartPr>
      <w:docPartBody>
        <w:p w:rsidR="00C2071E" w:rsidRDefault="00946B97" w:rsidP="00946B97">
          <w:pPr>
            <w:pStyle w:val="E73FDBD5C6CE4B48A0FF6C6CA00AF0584"/>
          </w:pPr>
          <w:r w:rsidRPr="004F3E62">
            <w:rPr>
              <w:rStyle w:val="Pladsholdertekst"/>
            </w:rPr>
            <w:t>Klik eller tryk her for at skrive tekst.</w:t>
          </w:r>
        </w:p>
      </w:docPartBody>
    </w:docPart>
    <w:docPart>
      <w:docPartPr>
        <w:name w:val="A2719C546F374DF79880989D65FB3F2E"/>
        <w:category>
          <w:name w:val="Generelt"/>
          <w:gallery w:val="placeholder"/>
        </w:category>
        <w:types>
          <w:type w:val="bbPlcHdr"/>
        </w:types>
        <w:behaviors>
          <w:behavior w:val="content"/>
        </w:behaviors>
        <w:guid w:val="{BE010385-AA99-463E-A9D2-EF03ED5C43E4}"/>
      </w:docPartPr>
      <w:docPartBody>
        <w:p w:rsidR="00C2071E" w:rsidRDefault="00946B97" w:rsidP="00946B97">
          <w:pPr>
            <w:pStyle w:val="A2719C546F374DF79880989D65FB3F2E2"/>
          </w:pPr>
          <w:r>
            <w:rPr>
              <w:lang w:val="sv-SE"/>
            </w:rPr>
            <w:t xml:space="preserve"> </w:t>
          </w:r>
        </w:p>
      </w:docPartBody>
    </w:docPart>
    <w:docPart>
      <w:docPartPr>
        <w:name w:val="9F4515B487684D3F9AF15BEFE503A7AF"/>
        <w:category>
          <w:name w:val="Generelt"/>
          <w:gallery w:val="placeholder"/>
        </w:category>
        <w:types>
          <w:type w:val="bbPlcHdr"/>
        </w:types>
        <w:behaviors>
          <w:behavior w:val="content"/>
        </w:behaviors>
        <w:guid w:val="{F0F238DA-B167-48C8-B003-A9E94AF09914}"/>
      </w:docPartPr>
      <w:docPartBody>
        <w:p w:rsidR="00C2071E" w:rsidRDefault="00946B97" w:rsidP="00946B97">
          <w:pPr>
            <w:pStyle w:val="9F4515B487684D3F9AF15BEFE503A7AF3"/>
          </w:pPr>
          <w:r>
            <w:rPr>
              <w:rStyle w:val="Pladsholdertekst"/>
            </w:rPr>
            <w:t xml:space="preserve"> </w:t>
          </w:r>
        </w:p>
      </w:docPartBody>
    </w:docPart>
    <w:docPart>
      <w:docPartPr>
        <w:name w:val="94C14AD4718544E3A581F76F6C054765"/>
        <w:category>
          <w:name w:val="Generelt"/>
          <w:gallery w:val="placeholder"/>
        </w:category>
        <w:types>
          <w:type w:val="bbPlcHdr"/>
        </w:types>
        <w:behaviors>
          <w:behavior w:val="content"/>
        </w:behaviors>
        <w:guid w:val="{D649088F-F926-45D2-8770-7A2D55D7C9A1}"/>
      </w:docPartPr>
      <w:docPartBody>
        <w:p w:rsidR="00C2071E" w:rsidRDefault="00946B97" w:rsidP="00946B97">
          <w:pPr>
            <w:pStyle w:val="94C14AD4718544E3A581F76F6C0547653"/>
          </w:pPr>
          <w:r>
            <w:rPr>
              <w:lang w:val="sv-SE"/>
            </w:rPr>
            <w:t xml:space="preserve"> </w:t>
          </w:r>
        </w:p>
      </w:docPartBody>
    </w:docPart>
    <w:docPart>
      <w:docPartPr>
        <w:name w:val="F3500489DFBC4C569BBF778D1F51478E"/>
        <w:category>
          <w:name w:val="Generelt"/>
          <w:gallery w:val="placeholder"/>
        </w:category>
        <w:types>
          <w:type w:val="bbPlcHdr"/>
        </w:types>
        <w:behaviors>
          <w:behavior w:val="content"/>
        </w:behaviors>
        <w:guid w:val="{3A288B26-3E7A-49F6-903E-B286F00E3001}"/>
      </w:docPartPr>
      <w:docPartBody>
        <w:p w:rsidR="00C2071E" w:rsidRDefault="00946B97" w:rsidP="00946B97">
          <w:pPr>
            <w:pStyle w:val="F3500489DFBC4C569BBF778D1F51478E3"/>
          </w:pPr>
          <w:r>
            <w:rPr>
              <w:rStyle w:val="Pladsholdertekst"/>
            </w:rPr>
            <w:t xml:space="preserve"> </w:t>
          </w:r>
        </w:p>
      </w:docPartBody>
    </w:docPart>
    <w:docPart>
      <w:docPartPr>
        <w:name w:val="C2377097F8C24F7C81DE137C5CCA9185"/>
        <w:category>
          <w:name w:val="Generelt"/>
          <w:gallery w:val="placeholder"/>
        </w:category>
        <w:types>
          <w:type w:val="bbPlcHdr"/>
        </w:types>
        <w:behaviors>
          <w:behavior w:val="content"/>
        </w:behaviors>
        <w:guid w:val="{DB66B526-EF10-4A42-AF0C-CAFF797D89F7}"/>
      </w:docPartPr>
      <w:docPartBody>
        <w:p w:rsidR="00C2071E" w:rsidRDefault="00946B97" w:rsidP="00946B97">
          <w:pPr>
            <w:pStyle w:val="C2377097F8C24F7C81DE137C5CCA91853"/>
          </w:pPr>
          <w:r w:rsidRPr="004F3E62">
            <w:rPr>
              <w:rStyle w:val="Pladsholdertekst"/>
            </w:rPr>
            <w:t>Klik eller tryk her for at skrive tekst.</w:t>
          </w:r>
        </w:p>
      </w:docPartBody>
    </w:docPart>
    <w:docPart>
      <w:docPartPr>
        <w:name w:val="92A4E28B46DA4E4AA4061A9A5ECF3723"/>
        <w:category>
          <w:name w:val="Generelt"/>
          <w:gallery w:val="placeholder"/>
        </w:category>
        <w:types>
          <w:type w:val="bbPlcHdr"/>
        </w:types>
        <w:behaviors>
          <w:behavior w:val="content"/>
        </w:behaviors>
        <w:guid w:val="{867C6BB3-0E2A-4F77-92A9-780B051A4D11}"/>
      </w:docPartPr>
      <w:docPartBody>
        <w:p w:rsidR="00C2071E" w:rsidRDefault="00946B97" w:rsidP="00946B97">
          <w:pPr>
            <w:pStyle w:val="92A4E28B46DA4E4AA4061A9A5ECF37233"/>
          </w:pPr>
          <w:r w:rsidRPr="004F3E62">
            <w:rPr>
              <w:rStyle w:val="Pladsholdertekst"/>
            </w:rPr>
            <w:t>Klik eller tryk her for at skrive tekst.</w:t>
          </w:r>
        </w:p>
      </w:docPartBody>
    </w:docPart>
    <w:docPart>
      <w:docPartPr>
        <w:name w:val="8B2A600129E2421EB8BFCFCDFB357227"/>
        <w:category>
          <w:name w:val="Generelt"/>
          <w:gallery w:val="placeholder"/>
        </w:category>
        <w:types>
          <w:type w:val="bbPlcHdr"/>
        </w:types>
        <w:behaviors>
          <w:behavior w:val="content"/>
        </w:behaviors>
        <w:guid w:val="{BA760B4D-48A4-4976-A7DF-7A74F6678945}"/>
      </w:docPartPr>
      <w:docPartBody>
        <w:p w:rsidR="00C2071E" w:rsidRDefault="00946B97" w:rsidP="00946B97">
          <w:pPr>
            <w:pStyle w:val="8B2A600129E2421EB8BFCFCDFB3572273"/>
          </w:pPr>
          <w:r w:rsidRPr="004F3E62">
            <w:rPr>
              <w:rStyle w:val="Pladsholdertekst"/>
            </w:rPr>
            <w:t>Klik eller tryk her for at skrive tekst.</w:t>
          </w:r>
        </w:p>
      </w:docPartBody>
    </w:docPart>
    <w:docPart>
      <w:docPartPr>
        <w:name w:val="9BB75150D9BF427A878D8CF8DC46C9FF"/>
        <w:category>
          <w:name w:val="Generelt"/>
          <w:gallery w:val="placeholder"/>
        </w:category>
        <w:types>
          <w:type w:val="bbPlcHdr"/>
        </w:types>
        <w:behaviors>
          <w:behavior w:val="content"/>
        </w:behaviors>
        <w:guid w:val="{F8BA04C2-577C-4639-9D19-5CE676A655FA}"/>
      </w:docPartPr>
      <w:docPartBody>
        <w:p w:rsidR="00C2071E" w:rsidRDefault="00946B97" w:rsidP="00946B97">
          <w:pPr>
            <w:pStyle w:val="9BB75150D9BF427A878D8CF8DC46C9FF3"/>
          </w:pPr>
          <w:r w:rsidRPr="004F3E62">
            <w:rPr>
              <w:rStyle w:val="Pladsholdertekst"/>
            </w:rPr>
            <w:t>Klik eller tryk her for at skrive tekst.</w:t>
          </w:r>
        </w:p>
      </w:docPartBody>
    </w:docPart>
    <w:docPart>
      <w:docPartPr>
        <w:name w:val="9649D526898F4351909E912428B167EE"/>
        <w:category>
          <w:name w:val="Generelt"/>
          <w:gallery w:val="placeholder"/>
        </w:category>
        <w:types>
          <w:type w:val="bbPlcHdr"/>
        </w:types>
        <w:behaviors>
          <w:behavior w:val="content"/>
        </w:behaviors>
        <w:guid w:val="{88F83CC0-7528-4BE5-BBDD-0EAE96108678}"/>
      </w:docPartPr>
      <w:docPartBody>
        <w:p w:rsidR="00C2071E" w:rsidRDefault="00946B97" w:rsidP="00946B97">
          <w:pPr>
            <w:pStyle w:val="9649D526898F4351909E912428B167EE3"/>
          </w:pPr>
          <w:r w:rsidRPr="004F3E62">
            <w:rPr>
              <w:rStyle w:val="Pladsholdertekst"/>
            </w:rPr>
            <w:t>Klik eller tryk her for at skrive tekst.</w:t>
          </w:r>
        </w:p>
      </w:docPartBody>
    </w:docPart>
    <w:docPart>
      <w:docPartPr>
        <w:name w:val="A9BD2D64C7B4423EAE7858D970C662AE"/>
        <w:category>
          <w:name w:val="Generelt"/>
          <w:gallery w:val="placeholder"/>
        </w:category>
        <w:types>
          <w:type w:val="bbPlcHdr"/>
        </w:types>
        <w:behaviors>
          <w:behavior w:val="content"/>
        </w:behaviors>
        <w:guid w:val="{6A0A73DD-E730-4918-A8D9-F254D1A4E326}"/>
      </w:docPartPr>
      <w:docPartBody>
        <w:p w:rsidR="00C2071E" w:rsidRDefault="00946B97" w:rsidP="00946B97">
          <w:pPr>
            <w:pStyle w:val="A9BD2D64C7B4423EAE7858D970C662AE3"/>
          </w:pPr>
          <w:r w:rsidRPr="004F3E62">
            <w:rPr>
              <w:rStyle w:val="Pladsholdertekst"/>
            </w:rPr>
            <w:t>Klik eller tryk her for at skrive tekst.</w:t>
          </w:r>
        </w:p>
      </w:docPartBody>
    </w:docPart>
    <w:docPart>
      <w:docPartPr>
        <w:name w:val="031BCF15D76149F3A3186573703F4514"/>
        <w:category>
          <w:name w:val="Generelt"/>
          <w:gallery w:val="placeholder"/>
        </w:category>
        <w:types>
          <w:type w:val="bbPlcHdr"/>
        </w:types>
        <w:behaviors>
          <w:behavior w:val="content"/>
        </w:behaviors>
        <w:guid w:val="{89A2EA46-3CEC-486F-B697-0645AEBF875E}"/>
      </w:docPartPr>
      <w:docPartBody>
        <w:p w:rsidR="00C2071E" w:rsidRDefault="00946B97" w:rsidP="00946B97">
          <w:pPr>
            <w:pStyle w:val="031BCF15D76149F3A3186573703F45143"/>
          </w:pPr>
          <w:r w:rsidRPr="004F3E62">
            <w:rPr>
              <w:rStyle w:val="Pladsholdertekst"/>
            </w:rPr>
            <w:t>Klik eller tryk her for at skrive tekst.</w:t>
          </w:r>
        </w:p>
      </w:docPartBody>
    </w:docPart>
    <w:docPart>
      <w:docPartPr>
        <w:name w:val="573458D1D012438083BFE046E4D53E83"/>
        <w:category>
          <w:name w:val="Generelt"/>
          <w:gallery w:val="placeholder"/>
        </w:category>
        <w:types>
          <w:type w:val="bbPlcHdr"/>
        </w:types>
        <w:behaviors>
          <w:behavior w:val="content"/>
        </w:behaviors>
        <w:guid w:val="{629E472B-DF80-414A-8D77-91346A7D86EB}"/>
      </w:docPartPr>
      <w:docPartBody>
        <w:p w:rsidR="00C2071E" w:rsidRDefault="00946B97" w:rsidP="00946B97">
          <w:pPr>
            <w:pStyle w:val="573458D1D012438083BFE046E4D53E833"/>
          </w:pPr>
          <w:r w:rsidRPr="004F3E62">
            <w:rPr>
              <w:rStyle w:val="Pladsholdertekst"/>
            </w:rPr>
            <w:t>Klik eller tryk her for at skrive tekst.</w:t>
          </w:r>
        </w:p>
      </w:docPartBody>
    </w:docPart>
    <w:docPart>
      <w:docPartPr>
        <w:name w:val="0461F59DCBFB4ACC83D56CCDB189FB94"/>
        <w:category>
          <w:name w:val="Generelt"/>
          <w:gallery w:val="placeholder"/>
        </w:category>
        <w:types>
          <w:type w:val="bbPlcHdr"/>
        </w:types>
        <w:behaviors>
          <w:behavior w:val="content"/>
        </w:behaviors>
        <w:guid w:val="{9F365CD1-BACF-47B6-BDC0-7A683A2CB9AB}"/>
      </w:docPartPr>
      <w:docPartBody>
        <w:p w:rsidR="00C2071E" w:rsidRDefault="00946B97" w:rsidP="00946B97">
          <w:pPr>
            <w:pStyle w:val="0461F59DCBFB4ACC83D56CCDB189FB943"/>
          </w:pPr>
          <w:r w:rsidRPr="004F3E62">
            <w:rPr>
              <w:rStyle w:val="Pladsholdertekst"/>
            </w:rPr>
            <w:t>Klik eller tryk her for at skrive tekst.</w:t>
          </w:r>
        </w:p>
      </w:docPartBody>
    </w:docPart>
    <w:docPart>
      <w:docPartPr>
        <w:name w:val="94107D3A865C4DA09A1587D711C25882"/>
        <w:category>
          <w:name w:val="Generelt"/>
          <w:gallery w:val="placeholder"/>
        </w:category>
        <w:types>
          <w:type w:val="bbPlcHdr"/>
        </w:types>
        <w:behaviors>
          <w:behavior w:val="content"/>
        </w:behaviors>
        <w:guid w:val="{1F4D2DC7-9EBB-4914-A872-B45371B2FAF6}"/>
      </w:docPartPr>
      <w:docPartBody>
        <w:p w:rsidR="00C2071E" w:rsidRDefault="00946B97" w:rsidP="00946B97">
          <w:pPr>
            <w:pStyle w:val="94107D3A865C4DA09A1587D711C258823"/>
          </w:pPr>
          <w:r w:rsidRPr="004F3E62">
            <w:rPr>
              <w:rStyle w:val="Pladsholdertekst"/>
            </w:rPr>
            <w:t>Klik eller tryk her for at skrive tekst.</w:t>
          </w:r>
        </w:p>
      </w:docPartBody>
    </w:docPart>
    <w:docPart>
      <w:docPartPr>
        <w:name w:val="32D6697730B4409AA5D3C19FA337AAB5"/>
        <w:category>
          <w:name w:val="Generelt"/>
          <w:gallery w:val="placeholder"/>
        </w:category>
        <w:types>
          <w:type w:val="bbPlcHdr"/>
        </w:types>
        <w:behaviors>
          <w:behavior w:val="content"/>
        </w:behaviors>
        <w:guid w:val="{FD1C6950-1FBB-4BBA-B33B-00BF67709EF6}"/>
      </w:docPartPr>
      <w:docPartBody>
        <w:p w:rsidR="00C2071E" w:rsidRDefault="00946B97" w:rsidP="00946B97">
          <w:pPr>
            <w:pStyle w:val="32D6697730B4409AA5D3C19FA337AAB53"/>
          </w:pPr>
          <w:r w:rsidRPr="004F3E62">
            <w:rPr>
              <w:rStyle w:val="Pladsholdertekst"/>
            </w:rPr>
            <w:t>Klik eller tryk her for at skrive tekst.</w:t>
          </w:r>
        </w:p>
      </w:docPartBody>
    </w:docPart>
    <w:docPart>
      <w:docPartPr>
        <w:name w:val="709E487FAE4744CCB26EEB9E6030B56A"/>
        <w:category>
          <w:name w:val="Generelt"/>
          <w:gallery w:val="placeholder"/>
        </w:category>
        <w:types>
          <w:type w:val="bbPlcHdr"/>
        </w:types>
        <w:behaviors>
          <w:behavior w:val="content"/>
        </w:behaviors>
        <w:guid w:val="{B67CD8CD-661D-4547-A73B-AA9918FD8A51}"/>
      </w:docPartPr>
      <w:docPartBody>
        <w:p w:rsidR="00C2071E" w:rsidRDefault="00AA0DDD" w:rsidP="006235DB">
          <w:pPr>
            <w:pStyle w:val="709E487FAE4744CCB26EEB9E6030B56A"/>
          </w:pPr>
          <w:r w:rsidRPr="00B40D17">
            <w:rPr>
              <w:lang w:val="en-GB"/>
            </w:rPr>
            <w:t xml:space="preserve"> </w:t>
          </w:r>
        </w:p>
      </w:docPartBody>
    </w:docPart>
    <w:docPart>
      <w:docPartPr>
        <w:name w:val="A6555DC0B3CE47C0BF4D890E9CAA77E3"/>
        <w:category>
          <w:name w:val="Generelt"/>
          <w:gallery w:val="placeholder"/>
        </w:category>
        <w:types>
          <w:type w:val="bbPlcHdr"/>
        </w:types>
        <w:behaviors>
          <w:behavior w:val="content"/>
        </w:behaviors>
        <w:guid w:val="{BD2D8CD3-AD20-4680-81C3-C76ED306D8BC}"/>
      </w:docPartPr>
      <w:docPartBody>
        <w:p w:rsidR="00C2071E" w:rsidRDefault="00AA0DDD" w:rsidP="006235DB">
          <w:pPr>
            <w:pStyle w:val="A6555DC0B3CE47C0BF4D890E9CAA77E3"/>
          </w:pPr>
          <w:r w:rsidRPr="00B40D17">
            <w:rPr>
              <w:lang w:val="en-GB"/>
            </w:rPr>
            <w:t xml:space="preserve"> </w:t>
          </w:r>
        </w:p>
      </w:docPartBody>
    </w:docPart>
    <w:docPart>
      <w:docPartPr>
        <w:name w:val="31EC021CA8B148AB8290723CDAC86069"/>
        <w:category>
          <w:name w:val="Generelt"/>
          <w:gallery w:val="placeholder"/>
        </w:category>
        <w:types>
          <w:type w:val="bbPlcHdr"/>
        </w:types>
        <w:behaviors>
          <w:behavior w:val="content"/>
        </w:behaviors>
        <w:guid w:val="{1C6722E6-BBB9-4EB3-A2EC-26A6480EC54F}"/>
      </w:docPartPr>
      <w:docPartBody>
        <w:p w:rsidR="00C2071E" w:rsidRDefault="00AA0DDD" w:rsidP="006235DB">
          <w:pPr>
            <w:pStyle w:val="31EC021CA8B148AB8290723CDAC86069"/>
          </w:pPr>
          <w:r w:rsidRPr="00B40D17">
            <w:rPr>
              <w:lang w:val="en-GB"/>
            </w:rPr>
            <w:t xml:space="preserve"> </w:t>
          </w:r>
        </w:p>
      </w:docPartBody>
    </w:docPart>
    <w:docPart>
      <w:docPartPr>
        <w:name w:val="47063991D7ED4987AE402611F78D5A40"/>
        <w:category>
          <w:name w:val="Generelt"/>
          <w:gallery w:val="placeholder"/>
        </w:category>
        <w:types>
          <w:type w:val="bbPlcHdr"/>
        </w:types>
        <w:behaviors>
          <w:behavior w:val="content"/>
        </w:behaviors>
        <w:guid w:val="{4E6282BE-FC36-4B70-A772-2B2A7160AC1E}"/>
      </w:docPartPr>
      <w:docPartBody>
        <w:p w:rsidR="00C2071E" w:rsidRDefault="00AA0DDD" w:rsidP="006235DB">
          <w:pPr>
            <w:pStyle w:val="47063991D7ED4987AE402611F78D5A40"/>
          </w:pPr>
          <w:r w:rsidRPr="00B40D17">
            <w:rPr>
              <w:lang w:val="en-GB"/>
            </w:rPr>
            <w:t xml:space="preserve"> </w:t>
          </w:r>
        </w:p>
      </w:docPartBody>
    </w:docPart>
    <w:docPart>
      <w:docPartPr>
        <w:name w:val="88FEBA997F9E4962B066E9EB34369A03"/>
        <w:category>
          <w:name w:val="Generelt"/>
          <w:gallery w:val="placeholder"/>
        </w:category>
        <w:types>
          <w:type w:val="bbPlcHdr"/>
        </w:types>
        <w:behaviors>
          <w:behavior w:val="content"/>
        </w:behaviors>
        <w:guid w:val="{238946F5-3E6B-4647-B599-423ADEBFEC02}"/>
      </w:docPartPr>
      <w:docPartBody>
        <w:p w:rsidR="00C2071E" w:rsidRDefault="00AA0DDD" w:rsidP="006235DB">
          <w:pPr>
            <w:pStyle w:val="88FEBA997F9E4962B066E9EB34369A03"/>
          </w:pPr>
          <w:r w:rsidRPr="00B40D17">
            <w:rPr>
              <w:lang w:val="en-GB"/>
            </w:rPr>
            <w:t xml:space="preserve"> </w:t>
          </w:r>
        </w:p>
      </w:docPartBody>
    </w:docPart>
    <w:docPart>
      <w:docPartPr>
        <w:name w:val="701DD923EC8C47A3823817EAE3520AB1"/>
        <w:category>
          <w:name w:val="Generelt"/>
          <w:gallery w:val="placeholder"/>
        </w:category>
        <w:types>
          <w:type w:val="bbPlcHdr"/>
        </w:types>
        <w:behaviors>
          <w:behavior w:val="content"/>
        </w:behaviors>
        <w:guid w:val="{D8B5073B-EF17-4095-8110-399866960B2B}"/>
      </w:docPartPr>
      <w:docPartBody>
        <w:p w:rsidR="00C2071E" w:rsidRDefault="00AA0DDD" w:rsidP="006235DB">
          <w:pPr>
            <w:pStyle w:val="701DD923EC8C47A3823817EAE3520AB1"/>
          </w:pPr>
          <w:r w:rsidRPr="00B40D17">
            <w:rPr>
              <w:lang w:val="en-GB"/>
            </w:rPr>
            <w:t xml:space="preserve"> </w:t>
          </w:r>
        </w:p>
      </w:docPartBody>
    </w:docPart>
    <w:docPart>
      <w:docPartPr>
        <w:name w:val="56165E95749342CDA664B429244FDE50"/>
        <w:category>
          <w:name w:val="Generelt"/>
          <w:gallery w:val="placeholder"/>
        </w:category>
        <w:types>
          <w:type w:val="bbPlcHdr"/>
        </w:types>
        <w:behaviors>
          <w:behavior w:val="content"/>
        </w:behaviors>
        <w:guid w:val="{AB9E4C94-223F-430C-9318-11E54C1C2609}"/>
      </w:docPartPr>
      <w:docPartBody>
        <w:p w:rsidR="00C2071E" w:rsidRDefault="00AA0DDD" w:rsidP="006235DB">
          <w:pPr>
            <w:pStyle w:val="56165E95749342CDA664B429244FDE50"/>
          </w:pPr>
          <w:r w:rsidRPr="00B40D17">
            <w:rPr>
              <w:lang w:val="en-GB"/>
            </w:rPr>
            <w:t xml:space="preserve"> </w:t>
          </w:r>
        </w:p>
      </w:docPartBody>
    </w:docPart>
    <w:docPart>
      <w:docPartPr>
        <w:name w:val="9C9EE6D4304844EC9E0FB5C32455BC8D"/>
        <w:category>
          <w:name w:val="Generelt"/>
          <w:gallery w:val="placeholder"/>
        </w:category>
        <w:types>
          <w:type w:val="bbPlcHdr"/>
        </w:types>
        <w:behaviors>
          <w:behavior w:val="content"/>
        </w:behaviors>
        <w:guid w:val="{80B9725F-D4DE-4FC8-AFD2-FFCA4B9F0906}"/>
      </w:docPartPr>
      <w:docPartBody>
        <w:p w:rsidR="00C2071E" w:rsidRDefault="00AA0DDD" w:rsidP="006235DB">
          <w:pPr>
            <w:pStyle w:val="9C9EE6D4304844EC9E0FB5C32455BC8D"/>
          </w:pPr>
          <w:r w:rsidRPr="00B40D17">
            <w:rPr>
              <w:lang w:val="en-GB"/>
            </w:rPr>
            <w:t xml:space="preserve"> </w:t>
          </w:r>
        </w:p>
      </w:docPartBody>
    </w:docPart>
    <w:docPart>
      <w:docPartPr>
        <w:name w:val="98B85333A4BA4D54AEF6ECB0CD234DBF"/>
        <w:category>
          <w:name w:val="Generelt"/>
          <w:gallery w:val="placeholder"/>
        </w:category>
        <w:types>
          <w:type w:val="bbPlcHdr"/>
        </w:types>
        <w:behaviors>
          <w:behavior w:val="content"/>
        </w:behaviors>
        <w:guid w:val="{64FAAE32-FB38-4A8F-83E1-AE762004766E}"/>
      </w:docPartPr>
      <w:docPartBody>
        <w:p w:rsidR="00C2071E" w:rsidRDefault="00AA0DDD" w:rsidP="006235DB">
          <w:pPr>
            <w:pStyle w:val="98B85333A4BA4D54AEF6ECB0CD234DBF"/>
          </w:pPr>
          <w:r w:rsidRPr="00B40D17">
            <w:rPr>
              <w:lang w:val="en-GB"/>
            </w:rPr>
            <w:t xml:space="preserve"> </w:t>
          </w:r>
        </w:p>
      </w:docPartBody>
    </w:docPart>
    <w:docPart>
      <w:docPartPr>
        <w:name w:val="3258A3F036584AFB9A2CFA7659C86D45"/>
        <w:category>
          <w:name w:val="Generelt"/>
          <w:gallery w:val="placeholder"/>
        </w:category>
        <w:types>
          <w:type w:val="bbPlcHdr"/>
        </w:types>
        <w:behaviors>
          <w:behavior w:val="content"/>
        </w:behaviors>
        <w:guid w:val="{62622212-E5A6-4216-B35B-F19D445B3463}"/>
      </w:docPartPr>
      <w:docPartBody>
        <w:p w:rsidR="00C2071E" w:rsidRDefault="00AA0DDD" w:rsidP="006235DB">
          <w:pPr>
            <w:pStyle w:val="3258A3F036584AFB9A2CFA7659C86D45"/>
          </w:pPr>
          <w:r w:rsidRPr="00B40D17">
            <w:rPr>
              <w:lang w:val="en-GB"/>
            </w:rPr>
            <w:t xml:space="preserve"> </w:t>
          </w:r>
        </w:p>
      </w:docPartBody>
    </w:docPart>
    <w:docPart>
      <w:docPartPr>
        <w:name w:val="88F30366E2C847468B010251926CF4DA"/>
        <w:category>
          <w:name w:val="Generelt"/>
          <w:gallery w:val="placeholder"/>
        </w:category>
        <w:types>
          <w:type w:val="bbPlcHdr"/>
        </w:types>
        <w:behaviors>
          <w:behavior w:val="content"/>
        </w:behaviors>
        <w:guid w:val="{B61BF4B9-D85C-4E2B-BC79-1B81242558E4}"/>
      </w:docPartPr>
      <w:docPartBody>
        <w:p w:rsidR="00C2071E" w:rsidRDefault="00AA0DDD" w:rsidP="006235DB">
          <w:pPr>
            <w:pStyle w:val="88F30366E2C847468B010251926CF4DA"/>
          </w:pPr>
          <w:r w:rsidRPr="00B40D17">
            <w:rPr>
              <w:lang w:val="en-GB"/>
            </w:rPr>
            <w:t xml:space="preserve"> </w:t>
          </w:r>
        </w:p>
      </w:docPartBody>
    </w:docPart>
    <w:docPart>
      <w:docPartPr>
        <w:name w:val="18A63D681A7C44F0B463FBF43C9670BF"/>
        <w:category>
          <w:name w:val="Generelt"/>
          <w:gallery w:val="placeholder"/>
        </w:category>
        <w:types>
          <w:type w:val="bbPlcHdr"/>
        </w:types>
        <w:behaviors>
          <w:behavior w:val="content"/>
        </w:behaviors>
        <w:guid w:val="{E6B27871-7423-48A5-81D4-9840C2A9D3A3}"/>
      </w:docPartPr>
      <w:docPartBody>
        <w:p w:rsidR="00C2071E" w:rsidRDefault="00AA0DDD" w:rsidP="006235DB">
          <w:pPr>
            <w:pStyle w:val="18A63D681A7C44F0B463FBF43C9670BF"/>
          </w:pPr>
          <w:r w:rsidRPr="00B40D17">
            <w:rPr>
              <w:lang w:val="en-GB"/>
            </w:rPr>
            <w:t xml:space="preserve"> </w:t>
          </w:r>
        </w:p>
      </w:docPartBody>
    </w:docPart>
    <w:docPart>
      <w:docPartPr>
        <w:name w:val="48554CF82B79471F9F08E3A043DF63A7"/>
        <w:category>
          <w:name w:val="Generelt"/>
          <w:gallery w:val="placeholder"/>
        </w:category>
        <w:types>
          <w:type w:val="bbPlcHdr"/>
        </w:types>
        <w:behaviors>
          <w:behavior w:val="content"/>
        </w:behaviors>
        <w:guid w:val="{CFC4907F-3D84-49AE-9AB8-B031A8FA2A55}"/>
      </w:docPartPr>
      <w:docPartBody>
        <w:p w:rsidR="00C2071E" w:rsidRDefault="00AA0DDD" w:rsidP="006235DB">
          <w:pPr>
            <w:pStyle w:val="48554CF82B79471F9F08E3A043DF63A7"/>
          </w:pPr>
          <w:r w:rsidRPr="00B40D17">
            <w:rPr>
              <w:lang w:val="en-GB"/>
            </w:rPr>
            <w:t xml:space="preserve"> </w:t>
          </w:r>
        </w:p>
      </w:docPartBody>
    </w:docPart>
    <w:docPart>
      <w:docPartPr>
        <w:name w:val="F7A4EF89D9A34CCBB951192A1D3F4624"/>
        <w:category>
          <w:name w:val="Generelt"/>
          <w:gallery w:val="placeholder"/>
        </w:category>
        <w:types>
          <w:type w:val="bbPlcHdr"/>
        </w:types>
        <w:behaviors>
          <w:behavior w:val="content"/>
        </w:behaviors>
        <w:guid w:val="{01BCF6DF-D094-46BB-BD42-D22ACBF972F3}"/>
      </w:docPartPr>
      <w:docPartBody>
        <w:p w:rsidR="00C2071E" w:rsidRDefault="00AA0DDD" w:rsidP="006235DB">
          <w:pPr>
            <w:pStyle w:val="F7A4EF89D9A34CCBB951192A1D3F4624"/>
          </w:pPr>
          <w:r w:rsidRPr="00B40D17">
            <w:rPr>
              <w:lang w:val="en-GB"/>
            </w:rPr>
            <w:t xml:space="preserve"> </w:t>
          </w:r>
        </w:p>
      </w:docPartBody>
    </w:docPart>
    <w:docPart>
      <w:docPartPr>
        <w:name w:val="B4353B4E5CE446FCB1331C0A18ADB46F"/>
        <w:category>
          <w:name w:val="Generelt"/>
          <w:gallery w:val="placeholder"/>
        </w:category>
        <w:types>
          <w:type w:val="bbPlcHdr"/>
        </w:types>
        <w:behaviors>
          <w:behavior w:val="content"/>
        </w:behaviors>
        <w:guid w:val="{E386B68B-EAB7-4C75-A263-F9051610E0C1}"/>
      </w:docPartPr>
      <w:docPartBody>
        <w:p w:rsidR="00C2071E" w:rsidRDefault="00AA0DDD" w:rsidP="006235DB">
          <w:pPr>
            <w:pStyle w:val="B4353B4E5CE446FCB1331C0A18ADB46F"/>
          </w:pPr>
          <w:r w:rsidRPr="00B40D17">
            <w:rPr>
              <w:lang w:val="en-GB"/>
            </w:rPr>
            <w:t xml:space="preserve"> </w:t>
          </w:r>
        </w:p>
      </w:docPartBody>
    </w:docPart>
    <w:docPart>
      <w:docPartPr>
        <w:name w:val="B49CC2FCFF614B138AF03B8E95C190FE"/>
        <w:category>
          <w:name w:val="Generelt"/>
          <w:gallery w:val="placeholder"/>
        </w:category>
        <w:types>
          <w:type w:val="bbPlcHdr"/>
        </w:types>
        <w:behaviors>
          <w:behavior w:val="content"/>
        </w:behaviors>
        <w:guid w:val="{D0BDEB8E-F8F5-4981-9CDA-599354EBA37B}"/>
      </w:docPartPr>
      <w:docPartBody>
        <w:p w:rsidR="00C2071E" w:rsidRDefault="00AA0DDD" w:rsidP="006235DB">
          <w:pPr>
            <w:pStyle w:val="B49CC2FCFF614B138AF03B8E95C190FE"/>
          </w:pPr>
          <w:r w:rsidRPr="00B40D17">
            <w:rPr>
              <w:lang w:val="en-GB"/>
            </w:rPr>
            <w:t xml:space="preserve"> </w:t>
          </w:r>
        </w:p>
      </w:docPartBody>
    </w:docPart>
    <w:docPart>
      <w:docPartPr>
        <w:name w:val="DA39EFFA45F44C5493092D65BF64133E"/>
        <w:category>
          <w:name w:val="Generelt"/>
          <w:gallery w:val="placeholder"/>
        </w:category>
        <w:types>
          <w:type w:val="bbPlcHdr"/>
        </w:types>
        <w:behaviors>
          <w:behavior w:val="content"/>
        </w:behaviors>
        <w:guid w:val="{B37F9E0F-E996-4EF6-A474-242224086A64}"/>
      </w:docPartPr>
      <w:docPartBody>
        <w:p w:rsidR="001775EC" w:rsidRDefault="00AC5C7B" w:rsidP="00AC5C7B">
          <w:pPr>
            <w:pStyle w:val="DA39EFFA45F44C5493092D65BF64133E"/>
          </w:pPr>
          <w:r>
            <w:rPr>
              <w:lang w:val="sv-SE"/>
            </w:rPr>
            <w:t xml:space="preserve"> </w:t>
          </w:r>
        </w:p>
      </w:docPartBody>
    </w:docPart>
    <w:docPart>
      <w:docPartPr>
        <w:name w:val="9EC642A215EB4455BF9FFB8FA8C7524A"/>
        <w:category>
          <w:name w:val="Generelt"/>
          <w:gallery w:val="placeholder"/>
        </w:category>
        <w:types>
          <w:type w:val="bbPlcHdr"/>
        </w:types>
        <w:behaviors>
          <w:behavior w:val="content"/>
        </w:behaviors>
        <w:guid w:val="{E5DE63EE-5312-4277-AC80-3C3BA43A8D2D}"/>
      </w:docPartPr>
      <w:docPartBody>
        <w:p w:rsidR="001775EC" w:rsidRDefault="00AA0DDD" w:rsidP="006235DB">
          <w:pPr>
            <w:pStyle w:val="9EC642A215EB4455BF9FFB8FA8C7524A"/>
          </w:pPr>
          <w:r w:rsidRPr="00B40D17">
            <w:rPr>
              <w:lang w:val="en-GB"/>
            </w:rPr>
            <w:t xml:space="preserve"> </w:t>
          </w:r>
        </w:p>
      </w:docPartBody>
    </w:docPart>
    <w:docPart>
      <w:docPartPr>
        <w:name w:val="1C72E78BDF5E45E29819DA46E73692E6"/>
        <w:category>
          <w:name w:val="Generelt"/>
          <w:gallery w:val="placeholder"/>
        </w:category>
        <w:types>
          <w:type w:val="bbPlcHdr"/>
        </w:types>
        <w:behaviors>
          <w:behavior w:val="content"/>
        </w:behaviors>
        <w:guid w:val="{403D46DF-79A4-454B-978C-990954153CC8}"/>
      </w:docPartPr>
      <w:docPartBody>
        <w:p w:rsidR="00F13D5B" w:rsidRDefault="006A4193" w:rsidP="006A4193">
          <w:pPr>
            <w:pStyle w:val="1C72E78BDF5E45E29819DA46E73692E6"/>
          </w:pPr>
          <w:r w:rsidRPr="004F3E62">
            <w:rPr>
              <w:rStyle w:val="Pladsholdertekst"/>
            </w:rPr>
            <w:t>Klik eller tryk her for at skrive tekst.</w:t>
          </w:r>
        </w:p>
      </w:docPartBody>
    </w:docPart>
    <w:docPart>
      <w:docPartPr>
        <w:name w:val="E8861742895F4B448D1E699F96C091E8"/>
        <w:category>
          <w:name w:val="Generelt"/>
          <w:gallery w:val="placeholder"/>
        </w:category>
        <w:types>
          <w:type w:val="bbPlcHdr"/>
        </w:types>
        <w:behaviors>
          <w:behavior w:val="content"/>
        </w:behaviors>
        <w:guid w:val="{73F1BD4E-8BDE-413A-9515-F8800A04F1DF}"/>
      </w:docPartPr>
      <w:docPartBody>
        <w:p w:rsidR="00F13D5B" w:rsidRDefault="00AA0DDD" w:rsidP="006235DB">
          <w:pPr>
            <w:pStyle w:val="E8861742895F4B448D1E699F96C091E8"/>
          </w:pPr>
          <w:r w:rsidRPr="00B40D17">
            <w:rPr>
              <w:lang w:val="en-GB"/>
            </w:rPr>
            <w:t xml:space="preserve"> </w:t>
          </w:r>
        </w:p>
      </w:docPartBody>
    </w:docPart>
    <w:docPart>
      <w:docPartPr>
        <w:name w:val="094718AE3A234FC8B1B384711C4ADC08"/>
        <w:category>
          <w:name w:val="Generelt"/>
          <w:gallery w:val="placeholder"/>
        </w:category>
        <w:types>
          <w:type w:val="bbPlcHdr"/>
        </w:types>
        <w:behaviors>
          <w:behavior w:val="content"/>
        </w:behaviors>
        <w:guid w:val="{A97CD5CF-69C4-410D-B373-B5CEEEE018EA}"/>
      </w:docPartPr>
      <w:docPartBody>
        <w:p w:rsidR="00F13D5B" w:rsidRDefault="006A4193" w:rsidP="006A4193">
          <w:pPr>
            <w:pStyle w:val="094718AE3A234FC8B1B384711C4ADC08"/>
          </w:pPr>
          <w:r w:rsidRPr="004F3E62">
            <w:rPr>
              <w:rStyle w:val="Pladsholdertekst"/>
            </w:rPr>
            <w:t>Klik eller tryk her for at skrive tekst.</w:t>
          </w:r>
        </w:p>
      </w:docPartBody>
    </w:docPart>
    <w:docPart>
      <w:docPartPr>
        <w:name w:val="B2EE056F943A48C780B07680BE1AEA76"/>
        <w:category>
          <w:name w:val="Generelt"/>
          <w:gallery w:val="placeholder"/>
        </w:category>
        <w:types>
          <w:type w:val="bbPlcHdr"/>
        </w:types>
        <w:behaviors>
          <w:behavior w:val="content"/>
        </w:behaviors>
        <w:guid w:val="{E69C3688-4E75-451F-9F98-91A6F7B56B57}"/>
      </w:docPartPr>
      <w:docPartBody>
        <w:p w:rsidR="00F13D5B" w:rsidRDefault="00AA0DDD" w:rsidP="006235DB">
          <w:pPr>
            <w:pStyle w:val="B2EE056F943A48C780B07680BE1AEA76"/>
          </w:pPr>
          <w:r w:rsidRPr="00B40D17">
            <w:rPr>
              <w:lang w:val="en-GB"/>
            </w:rPr>
            <w:t xml:space="preserve"> </w:t>
          </w:r>
        </w:p>
      </w:docPartBody>
    </w:docPart>
    <w:docPart>
      <w:docPartPr>
        <w:name w:val="534ECA557C354892955514FFF1075AEB"/>
        <w:category>
          <w:name w:val="Generelt"/>
          <w:gallery w:val="placeholder"/>
        </w:category>
        <w:types>
          <w:type w:val="bbPlcHdr"/>
        </w:types>
        <w:behaviors>
          <w:behavior w:val="content"/>
        </w:behaviors>
        <w:guid w:val="{623AFBA3-6FB4-4C23-87C4-4095ECF5E67F}"/>
      </w:docPartPr>
      <w:docPartBody>
        <w:p w:rsidR="00F13D5B" w:rsidRDefault="006A4193" w:rsidP="006A4193">
          <w:pPr>
            <w:pStyle w:val="534ECA557C354892955514FFF1075AEB"/>
          </w:pPr>
          <w:r w:rsidRPr="004F3E62">
            <w:rPr>
              <w:rStyle w:val="Pladsholdertekst"/>
            </w:rPr>
            <w:t>Klik eller tryk her for at skrive tekst.</w:t>
          </w:r>
        </w:p>
      </w:docPartBody>
    </w:docPart>
    <w:docPart>
      <w:docPartPr>
        <w:name w:val="D6A61609A1BB46CE848A7099C747120C"/>
        <w:category>
          <w:name w:val="Generelt"/>
          <w:gallery w:val="placeholder"/>
        </w:category>
        <w:types>
          <w:type w:val="bbPlcHdr"/>
        </w:types>
        <w:behaviors>
          <w:behavior w:val="content"/>
        </w:behaviors>
        <w:guid w:val="{AC903A9E-2B0B-4302-A4C2-5C349ADE2D44}"/>
      </w:docPartPr>
      <w:docPartBody>
        <w:p w:rsidR="00F13D5B" w:rsidRDefault="00AA0DDD" w:rsidP="006235DB">
          <w:pPr>
            <w:pStyle w:val="D6A61609A1BB46CE848A7099C747120C"/>
          </w:pPr>
          <w:r w:rsidRPr="00B40D17">
            <w:rPr>
              <w:lang w:val="en-GB"/>
            </w:rPr>
            <w:t xml:space="preserve"> </w:t>
          </w:r>
        </w:p>
      </w:docPartBody>
    </w:docPart>
    <w:docPart>
      <w:docPartPr>
        <w:name w:val="379517DC9A4B48C0A7C371F34DCE0770"/>
        <w:category>
          <w:name w:val="Generelt"/>
          <w:gallery w:val="placeholder"/>
        </w:category>
        <w:types>
          <w:type w:val="bbPlcHdr"/>
        </w:types>
        <w:behaviors>
          <w:behavior w:val="content"/>
        </w:behaviors>
        <w:guid w:val="{A7803242-A7FC-419D-B7A1-BEA7C30DF536}"/>
      </w:docPartPr>
      <w:docPartBody>
        <w:p w:rsidR="00F13D5B" w:rsidRDefault="006A4193" w:rsidP="006A4193">
          <w:pPr>
            <w:pStyle w:val="379517DC9A4B48C0A7C371F34DCE0770"/>
          </w:pPr>
          <w:r w:rsidRPr="004F3E62">
            <w:rPr>
              <w:rStyle w:val="Pladsholdertekst"/>
            </w:rPr>
            <w:t>Klik eller tryk her for at skrive tekst.</w:t>
          </w:r>
        </w:p>
      </w:docPartBody>
    </w:docPart>
    <w:docPart>
      <w:docPartPr>
        <w:name w:val="01D0AA4E7F16494284EF61A67993796F"/>
        <w:category>
          <w:name w:val="Generelt"/>
          <w:gallery w:val="placeholder"/>
        </w:category>
        <w:types>
          <w:type w:val="bbPlcHdr"/>
        </w:types>
        <w:behaviors>
          <w:behavior w:val="content"/>
        </w:behaviors>
        <w:guid w:val="{97EB4D3D-8DB8-4C1C-B25A-E7192C7BABCA}"/>
      </w:docPartPr>
      <w:docPartBody>
        <w:p w:rsidR="00F13D5B" w:rsidRDefault="00AA0DDD" w:rsidP="006235DB">
          <w:pPr>
            <w:pStyle w:val="01D0AA4E7F16494284EF61A67993796F"/>
          </w:pPr>
          <w:r w:rsidRPr="00B40D17">
            <w:rPr>
              <w:lang w:val="en-GB"/>
            </w:rPr>
            <w:t xml:space="preserve"> </w:t>
          </w:r>
        </w:p>
      </w:docPartBody>
    </w:docPart>
    <w:docPart>
      <w:docPartPr>
        <w:name w:val="1D2FECBF31A4407DB708E8F64A42A9AC"/>
        <w:category>
          <w:name w:val="Generelt"/>
          <w:gallery w:val="placeholder"/>
        </w:category>
        <w:types>
          <w:type w:val="bbPlcHdr"/>
        </w:types>
        <w:behaviors>
          <w:behavior w:val="content"/>
        </w:behaviors>
        <w:guid w:val="{8B4C3155-E432-467F-A524-5B6498DB210F}"/>
      </w:docPartPr>
      <w:docPartBody>
        <w:p w:rsidR="00F13D5B" w:rsidRDefault="006A4193" w:rsidP="006A4193">
          <w:pPr>
            <w:pStyle w:val="1D2FECBF31A4407DB708E8F64A42A9AC"/>
          </w:pPr>
          <w:r w:rsidRPr="004F3E62">
            <w:rPr>
              <w:rStyle w:val="Pladsholdertekst"/>
            </w:rPr>
            <w:t>Klik eller tryk her for at skrive tekst.</w:t>
          </w:r>
        </w:p>
      </w:docPartBody>
    </w:docPart>
    <w:docPart>
      <w:docPartPr>
        <w:name w:val="639A42AFFDDE455A8B8C0E2455176DFF"/>
        <w:category>
          <w:name w:val="Generelt"/>
          <w:gallery w:val="placeholder"/>
        </w:category>
        <w:types>
          <w:type w:val="bbPlcHdr"/>
        </w:types>
        <w:behaviors>
          <w:behavior w:val="content"/>
        </w:behaviors>
        <w:guid w:val="{A15C449F-45BA-4D88-9E19-19329182E45C}"/>
      </w:docPartPr>
      <w:docPartBody>
        <w:p w:rsidR="00F13D5B" w:rsidRDefault="00AA0DDD" w:rsidP="006235DB">
          <w:pPr>
            <w:pStyle w:val="639A42AFFDDE455A8B8C0E2455176DFF"/>
          </w:pPr>
          <w:r w:rsidRPr="00B40D17">
            <w:rPr>
              <w:lang w:val="en-GB"/>
            </w:rPr>
            <w:t xml:space="preserve"> </w:t>
          </w:r>
        </w:p>
      </w:docPartBody>
    </w:docPart>
    <w:docPart>
      <w:docPartPr>
        <w:name w:val="86969E1CA3D743C5B0F3DA16ECD0D213"/>
        <w:category>
          <w:name w:val="Generelt"/>
          <w:gallery w:val="placeholder"/>
        </w:category>
        <w:types>
          <w:type w:val="bbPlcHdr"/>
        </w:types>
        <w:behaviors>
          <w:behavior w:val="content"/>
        </w:behaviors>
        <w:guid w:val="{A400BB15-AA10-4377-A94B-7F840757DE41}"/>
      </w:docPartPr>
      <w:docPartBody>
        <w:p w:rsidR="00F13D5B" w:rsidRDefault="006A4193" w:rsidP="006A4193">
          <w:pPr>
            <w:pStyle w:val="86969E1CA3D743C5B0F3DA16ECD0D213"/>
          </w:pPr>
          <w:r w:rsidRPr="004F3E62">
            <w:rPr>
              <w:rStyle w:val="Pladsholdertekst"/>
            </w:rPr>
            <w:t>Klik eller tryk her for at skrive tekst.</w:t>
          </w:r>
        </w:p>
      </w:docPartBody>
    </w:docPart>
    <w:docPart>
      <w:docPartPr>
        <w:name w:val="CFA7E83B0887448F94E3FBE4D1436DAD"/>
        <w:category>
          <w:name w:val="Generelt"/>
          <w:gallery w:val="placeholder"/>
        </w:category>
        <w:types>
          <w:type w:val="bbPlcHdr"/>
        </w:types>
        <w:behaviors>
          <w:behavior w:val="content"/>
        </w:behaviors>
        <w:guid w:val="{71E4A378-1AF6-4841-A58A-A897DAE9DC37}"/>
      </w:docPartPr>
      <w:docPartBody>
        <w:p w:rsidR="00F13D5B" w:rsidRDefault="00AA0DDD" w:rsidP="006235DB">
          <w:pPr>
            <w:pStyle w:val="CFA7E83B0887448F94E3FBE4D1436DAD"/>
          </w:pPr>
          <w:r w:rsidRPr="00B40D17">
            <w:rPr>
              <w:lang w:val="en-GB"/>
            </w:rPr>
            <w:t xml:space="preserve"> </w:t>
          </w:r>
        </w:p>
      </w:docPartBody>
    </w:docPart>
    <w:docPart>
      <w:docPartPr>
        <w:name w:val="3F5F2B42693F4FA098293BB39727D728"/>
        <w:category>
          <w:name w:val="Generelt"/>
          <w:gallery w:val="placeholder"/>
        </w:category>
        <w:types>
          <w:type w:val="bbPlcHdr"/>
        </w:types>
        <w:behaviors>
          <w:behavior w:val="content"/>
        </w:behaviors>
        <w:guid w:val="{3DB52B01-9F79-4894-91F6-B3EC5BF7182C}"/>
      </w:docPartPr>
      <w:docPartBody>
        <w:p w:rsidR="00F13D5B" w:rsidRDefault="006A4193" w:rsidP="006A4193">
          <w:pPr>
            <w:pStyle w:val="3F5F2B42693F4FA098293BB39727D728"/>
          </w:pPr>
          <w:r w:rsidRPr="004F3E62">
            <w:rPr>
              <w:rStyle w:val="Pladsholdertekst"/>
            </w:rPr>
            <w:t>Klik eller tryk her for at skrive tekst.</w:t>
          </w:r>
        </w:p>
      </w:docPartBody>
    </w:docPart>
    <w:docPart>
      <w:docPartPr>
        <w:name w:val="54F121A0A5C14DB79E0DD5AC97EB4B60"/>
        <w:category>
          <w:name w:val="Generelt"/>
          <w:gallery w:val="placeholder"/>
        </w:category>
        <w:types>
          <w:type w:val="bbPlcHdr"/>
        </w:types>
        <w:behaviors>
          <w:behavior w:val="content"/>
        </w:behaviors>
        <w:guid w:val="{F9B2655E-4667-458E-AEBC-DEA1016EA9DA}"/>
      </w:docPartPr>
      <w:docPartBody>
        <w:p w:rsidR="00F13D5B" w:rsidRDefault="00AA0DDD" w:rsidP="006235DB">
          <w:pPr>
            <w:pStyle w:val="54F121A0A5C14DB79E0DD5AC97EB4B60"/>
          </w:pPr>
          <w:r w:rsidRPr="00B40D17">
            <w:rPr>
              <w:lang w:val="en-GB"/>
            </w:rPr>
            <w:t xml:space="preserve"> </w:t>
          </w:r>
        </w:p>
      </w:docPartBody>
    </w:docPart>
    <w:docPart>
      <w:docPartPr>
        <w:name w:val="93E506D1F270449C8987CCF12FADB1C3"/>
        <w:category>
          <w:name w:val="Generelt"/>
          <w:gallery w:val="placeholder"/>
        </w:category>
        <w:types>
          <w:type w:val="bbPlcHdr"/>
        </w:types>
        <w:behaviors>
          <w:behavior w:val="content"/>
        </w:behaviors>
        <w:guid w:val="{B60A66AD-BAEC-435A-B684-A487B24AE9EF}"/>
      </w:docPartPr>
      <w:docPartBody>
        <w:p w:rsidR="00F13D5B" w:rsidRDefault="006A4193" w:rsidP="006A4193">
          <w:pPr>
            <w:pStyle w:val="93E506D1F270449C8987CCF12FADB1C3"/>
          </w:pPr>
          <w:r w:rsidRPr="004F3E62">
            <w:rPr>
              <w:rStyle w:val="Pladsholdertekst"/>
            </w:rPr>
            <w:t>Klik eller tryk her for at skrive tekst.</w:t>
          </w:r>
        </w:p>
      </w:docPartBody>
    </w:docPart>
    <w:docPart>
      <w:docPartPr>
        <w:name w:val="803E07CF32FD4977AD69773705F1670A"/>
        <w:category>
          <w:name w:val="Generelt"/>
          <w:gallery w:val="placeholder"/>
        </w:category>
        <w:types>
          <w:type w:val="bbPlcHdr"/>
        </w:types>
        <w:behaviors>
          <w:behavior w:val="content"/>
        </w:behaviors>
        <w:guid w:val="{9AF29CC0-A308-459A-B6D3-C232EDDAB09B}"/>
      </w:docPartPr>
      <w:docPartBody>
        <w:p w:rsidR="00F13D5B" w:rsidRDefault="00AA0DDD" w:rsidP="006235DB">
          <w:pPr>
            <w:pStyle w:val="803E07CF32FD4977AD69773705F1670A"/>
          </w:pPr>
          <w:r w:rsidRPr="00B40D17">
            <w:rPr>
              <w:lang w:val="en-GB"/>
            </w:rPr>
            <w:t xml:space="preserve"> </w:t>
          </w:r>
        </w:p>
      </w:docPartBody>
    </w:docPart>
    <w:docPart>
      <w:docPartPr>
        <w:name w:val="2F5386A81D1844F281BFFCF640112738"/>
        <w:category>
          <w:name w:val="Generelt"/>
          <w:gallery w:val="placeholder"/>
        </w:category>
        <w:types>
          <w:type w:val="bbPlcHdr"/>
        </w:types>
        <w:behaviors>
          <w:behavior w:val="content"/>
        </w:behaviors>
        <w:guid w:val="{236F3917-EC5C-4E6C-ABFC-2638B7050EB5}"/>
      </w:docPartPr>
      <w:docPartBody>
        <w:p w:rsidR="00F13D5B" w:rsidRDefault="006A4193" w:rsidP="006A4193">
          <w:pPr>
            <w:pStyle w:val="2F5386A81D1844F281BFFCF640112738"/>
          </w:pPr>
          <w:r w:rsidRPr="004F3E62">
            <w:rPr>
              <w:rStyle w:val="Pladsholdertekst"/>
            </w:rPr>
            <w:t>Klik eller tryk her for at skrive tekst.</w:t>
          </w:r>
        </w:p>
      </w:docPartBody>
    </w:docPart>
    <w:docPart>
      <w:docPartPr>
        <w:name w:val="677F7C8651E94718B4C4F889CBDB048D"/>
        <w:category>
          <w:name w:val="Generelt"/>
          <w:gallery w:val="placeholder"/>
        </w:category>
        <w:types>
          <w:type w:val="bbPlcHdr"/>
        </w:types>
        <w:behaviors>
          <w:behavior w:val="content"/>
        </w:behaviors>
        <w:guid w:val="{229E5E5C-506D-429D-B8EC-C69CF29F2855}"/>
      </w:docPartPr>
      <w:docPartBody>
        <w:p w:rsidR="00F13D5B" w:rsidRDefault="00AA0DDD" w:rsidP="006235DB">
          <w:pPr>
            <w:pStyle w:val="677F7C8651E94718B4C4F889CBDB048D"/>
          </w:pPr>
          <w:r w:rsidRPr="00B40D17">
            <w:rPr>
              <w:lang w:val="en-GB"/>
            </w:rPr>
            <w:t xml:space="preserve"> </w:t>
          </w:r>
        </w:p>
      </w:docPartBody>
    </w:docPart>
    <w:docPart>
      <w:docPartPr>
        <w:name w:val="B00F91EDEA8C44998F0ECBB531ADEA52"/>
        <w:category>
          <w:name w:val="Generelt"/>
          <w:gallery w:val="placeholder"/>
        </w:category>
        <w:types>
          <w:type w:val="bbPlcHdr"/>
        </w:types>
        <w:behaviors>
          <w:behavior w:val="content"/>
        </w:behaviors>
        <w:guid w:val="{795E78E7-A68A-4086-8711-7F4975D06755}"/>
      </w:docPartPr>
      <w:docPartBody>
        <w:p w:rsidR="00F13D5B" w:rsidRDefault="00AA0DDD" w:rsidP="00AA0DDD">
          <w:pPr>
            <w:pStyle w:val="B00F91EDEA8C44998F0ECBB531ADEA527"/>
          </w:pPr>
          <w:r w:rsidRPr="00B40D17">
            <w:rPr>
              <w:rStyle w:val="Pladsholdertekst"/>
              <w:color w:val="6E6E6E"/>
            </w:rPr>
            <w:t>[Press Enter to add a new numbered item]</w:t>
          </w:r>
        </w:p>
      </w:docPartBody>
    </w:docPart>
    <w:docPart>
      <w:docPartPr>
        <w:name w:val="33F1709CFB95498493925EF25C0B3773"/>
        <w:category>
          <w:name w:val="Generelt"/>
          <w:gallery w:val="placeholder"/>
        </w:category>
        <w:types>
          <w:type w:val="bbPlcHdr"/>
        </w:types>
        <w:behaviors>
          <w:behavior w:val="content"/>
        </w:behaviors>
        <w:guid w:val="{3C4E1F19-D970-4877-8419-4F74995D05A6}"/>
      </w:docPartPr>
      <w:docPartBody>
        <w:p w:rsidR="00F13D5B" w:rsidRDefault="00AA0DDD" w:rsidP="00AA0DDD">
          <w:pPr>
            <w:pStyle w:val="33F1709CFB95498493925EF25C0B37737"/>
          </w:pPr>
          <w:r w:rsidRPr="00B40D17">
            <w:rPr>
              <w:rStyle w:val="Pladsholdertekst"/>
              <w:color w:val="6E6E6E"/>
            </w:rPr>
            <w:t>[Press Enter to add a new numbered item]</w:t>
          </w:r>
        </w:p>
      </w:docPartBody>
    </w:docPart>
    <w:docPart>
      <w:docPartPr>
        <w:name w:val="205A9161848743E69B6CA39AC3128E1B"/>
        <w:category>
          <w:name w:val="Generelt"/>
          <w:gallery w:val="placeholder"/>
        </w:category>
        <w:types>
          <w:type w:val="bbPlcHdr"/>
        </w:types>
        <w:behaviors>
          <w:behavior w:val="content"/>
        </w:behaviors>
        <w:guid w:val="{AE4F9E83-3638-43FD-8A3B-DC3A8486883C}"/>
      </w:docPartPr>
      <w:docPartBody>
        <w:p w:rsidR="00D25C2F" w:rsidRDefault="001F0107" w:rsidP="001F0107">
          <w:pPr>
            <w:pStyle w:val="205A9161848743E69B6CA39AC3128E1B"/>
          </w:pPr>
          <w:r w:rsidRPr="004F3E62">
            <w:rPr>
              <w:rStyle w:val="Pladsholdertekst"/>
            </w:rPr>
            <w:t>Klik eller tryk her for at skrive tekst.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rbel">
    <w:panose1 w:val="020B0503020204020204"/>
    <w:charset w:val="00"/>
    <w:family w:val="swiss"/>
    <w:pitch w:val="variable"/>
    <w:sig w:usb0="A00002EF" w:usb1="4000A44B" w:usb2="00000000" w:usb3="00000000" w:csb0="0000019F" w:csb1="00000000"/>
  </w:font>
  <w:font w:name="Segoe UI Semibold">
    <w:panose1 w:val="020B0702040204020203"/>
    <w:charset w:val="00"/>
    <w:family w:val="swiss"/>
    <w:pitch w:val="variable"/>
    <w:sig w:usb0="E4002EFF" w:usb1="C000E47F"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w:altName w:val="Calibri"/>
    <w:charset w:val="00"/>
    <w:family w:val="roman"/>
    <w:pitch w:val="default"/>
  </w:font>
  <w:font w:name="Aptos Display">
    <w:altName w:val="Calibri"/>
    <w:charset w:val="00"/>
    <w:family w:val="roman"/>
    <w:pitch w:val="default"/>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0648DC"/>
    <w:multiLevelType w:val="multilevel"/>
    <w:tmpl w:val="E37C87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096931A4"/>
    <w:multiLevelType w:val="multilevel"/>
    <w:tmpl w:val="17EC21C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131A72E9"/>
    <w:multiLevelType w:val="multilevel"/>
    <w:tmpl w:val="6A7223E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15BD35FF"/>
    <w:multiLevelType w:val="multilevel"/>
    <w:tmpl w:val="4656BA16"/>
    <w:lvl w:ilvl="0">
      <w:start w:val="1"/>
      <w:numFmt w:val="decimal"/>
      <w:pStyle w:val="B00F91EDEA8C44998F0ECBB531ADEA522"/>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30766E5F"/>
    <w:multiLevelType w:val="multilevel"/>
    <w:tmpl w:val="FB581DDE"/>
    <w:lvl w:ilvl="0">
      <w:start w:val="1"/>
      <w:numFmt w:val="decimal"/>
      <w:pStyle w:val="B00F91EDEA8C44998F0ECBB531ADEA526"/>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30C06610"/>
    <w:multiLevelType w:val="multilevel"/>
    <w:tmpl w:val="67AC962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31D16C18"/>
    <w:multiLevelType w:val="multilevel"/>
    <w:tmpl w:val="4B78908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363B4596"/>
    <w:multiLevelType w:val="multilevel"/>
    <w:tmpl w:val="83A496C8"/>
    <w:lvl w:ilvl="0">
      <w:start w:val="1"/>
      <w:numFmt w:val="decimal"/>
      <w:pStyle w:val="B00F91EDEA8C44998F0ECBB531ADEA52"/>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15:restartNumberingAfterBreak="0">
    <w:nsid w:val="393F7358"/>
    <w:multiLevelType w:val="multilevel"/>
    <w:tmpl w:val="B55E61A2"/>
    <w:lvl w:ilvl="0">
      <w:start w:val="1"/>
      <w:numFmt w:val="decimal"/>
      <w:pStyle w:val="B00F91EDEA8C44998F0ECBB531ADEA52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15:restartNumberingAfterBreak="0">
    <w:nsid w:val="3CA25109"/>
    <w:multiLevelType w:val="multilevel"/>
    <w:tmpl w:val="25EC2D4E"/>
    <w:lvl w:ilvl="0">
      <w:start w:val="1"/>
      <w:numFmt w:val="decimal"/>
      <w:pStyle w:val="B00F91EDEA8C44998F0ECBB531ADEA524"/>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15:restartNumberingAfterBreak="0">
    <w:nsid w:val="480A7310"/>
    <w:multiLevelType w:val="multilevel"/>
    <w:tmpl w:val="FF225D3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15:restartNumberingAfterBreak="0">
    <w:nsid w:val="53F405F1"/>
    <w:multiLevelType w:val="multilevel"/>
    <w:tmpl w:val="5F141D0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15:restartNumberingAfterBreak="0">
    <w:nsid w:val="5A217261"/>
    <w:multiLevelType w:val="multilevel"/>
    <w:tmpl w:val="95C6767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15:restartNumberingAfterBreak="0">
    <w:nsid w:val="5B0C254B"/>
    <w:multiLevelType w:val="multilevel"/>
    <w:tmpl w:val="BAE6B75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5C55027D"/>
    <w:multiLevelType w:val="multilevel"/>
    <w:tmpl w:val="67689D7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 w15:restartNumberingAfterBreak="0">
    <w:nsid w:val="6DFA7200"/>
    <w:multiLevelType w:val="multilevel"/>
    <w:tmpl w:val="89C8512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6" w15:restartNumberingAfterBreak="0">
    <w:nsid w:val="76F27CCD"/>
    <w:multiLevelType w:val="multilevel"/>
    <w:tmpl w:val="4850B60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750780807">
    <w:abstractNumId w:val="10"/>
  </w:num>
  <w:num w:numId="2" w16cid:durableId="894849204">
    <w:abstractNumId w:val="14"/>
  </w:num>
  <w:num w:numId="3" w16cid:durableId="916668115">
    <w:abstractNumId w:val="11"/>
  </w:num>
  <w:num w:numId="4" w16cid:durableId="716197636">
    <w:abstractNumId w:val="1"/>
  </w:num>
  <w:num w:numId="5" w16cid:durableId="1818571995">
    <w:abstractNumId w:val="0"/>
  </w:num>
  <w:num w:numId="6" w16cid:durableId="1466895443">
    <w:abstractNumId w:val="2"/>
  </w:num>
  <w:num w:numId="7" w16cid:durableId="1723089715">
    <w:abstractNumId w:val="15"/>
  </w:num>
  <w:num w:numId="8" w16cid:durableId="1667442283">
    <w:abstractNumId w:val="16"/>
  </w:num>
  <w:num w:numId="9" w16cid:durableId="787088164">
    <w:abstractNumId w:val="5"/>
  </w:num>
  <w:num w:numId="10" w16cid:durableId="1275674671">
    <w:abstractNumId w:val="13"/>
  </w:num>
  <w:num w:numId="11" w16cid:durableId="11885597">
    <w:abstractNumId w:val="12"/>
  </w:num>
  <w:num w:numId="12" w16cid:durableId="210503587">
    <w:abstractNumId w:val="6"/>
  </w:num>
  <w:num w:numId="13" w16cid:durableId="649331556">
    <w:abstractNumId w:val="3"/>
  </w:num>
  <w:num w:numId="14" w16cid:durableId="2025402702">
    <w:abstractNumId w:val="7"/>
  </w:num>
  <w:num w:numId="15" w16cid:durableId="297490460">
    <w:abstractNumId w:val="8"/>
  </w:num>
  <w:num w:numId="16" w16cid:durableId="1258640318">
    <w:abstractNumId w:val="9"/>
  </w:num>
  <w:num w:numId="17" w16cid:durableId="548106305">
    <w:abstractNumId w:val="4"/>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7FC1"/>
    <w:rsid w:val="00014842"/>
    <w:rsid w:val="00046393"/>
    <w:rsid w:val="000F6FDC"/>
    <w:rsid w:val="00117695"/>
    <w:rsid w:val="00136DAF"/>
    <w:rsid w:val="001602A4"/>
    <w:rsid w:val="00160DF5"/>
    <w:rsid w:val="001775EC"/>
    <w:rsid w:val="001B273A"/>
    <w:rsid w:val="001B4F14"/>
    <w:rsid w:val="001B530C"/>
    <w:rsid w:val="001B7CC7"/>
    <w:rsid w:val="001C06F0"/>
    <w:rsid w:val="001C4819"/>
    <w:rsid w:val="001D7144"/>
    <w:rsid w:val="001F0107"/>
    <w:rsid w:val="001F4B75"/>
    <w:rsid w:val="002301BE"/>
    <w:rsid w:val="00267014"/>
    <w:rsid w:val="00282F74"/>
    <w:rsid w:val="00292B64"/>
    <w:rsid w:val="002A7FC1"/>
    <w:rsid w:val="0030000F"/>
    <w:rsid w:val="003055AD"/>
    <w:rsid w:val="003526C0"/>
    <w:rsid w:val="00375C75"/>
    <w:rsid w:val="00392EAE"/>
    <w:rsid w:val="00394B14"/>
    <w:rsid w:val="003B183C"/>
    <w:rsid w:val="00401530"/>
    <w:rsid w:val="00456F74"/>
    <w:rsid w:val="0047442E"/>
    <w:rsid w:val="004F31C5"/>
    <w:rsid w:val="00521A92"/>
    <w:rsid w:val="00532D14"/>
    <w:rsid w:val="005630FC"/>
    <w:rsid w:val="00584C5F"/>
    <w:rsid w:val="0060280C"/>
    <w:rsid w:val="00620908"/>
    <w:rsid w:val="006235DB"/>
    <w:rsid w:val="00641C48"/>
    <w:rsid w:val="0068312B"/>
    <w:rsid w:val="006A4193"/>
    <w:rsid w:val="006B315B"/>
    <w:rsid w:val="00711E61"/>
    <w:rsid w:val="007838F9"/>
    <w:rsid w:val="00833114"/>
    <w:rsid w:val="008502BB"/>
    <w:rsid w:val="0087699E"/>
    <w:rsid w:val="00880B62"/>
    <w:rsid w:val="008B4722"/>
    <w:rsid w:val="008C5F19"/>
    <w:rsid w:val="008D267E"/>
    <w:rsid w:val="009323E2"/>
    <w:rsid w:val="0093438E"/>
    <w:rsid w:val="00946B97"/>
    <w:rsid w:val="00986674"/>
    <w:rsid w:val="009E185D"/>
    <w:rsid w:val="00A460BF"/>
    <w:rsid w:val="00A6106D"/>
    <w:rsid w:val="00A61F0D"/>
    <w:rsid w:val="00A671B8"/>
    <w:rsid w:val="00AA0DDD"/>
    <w:rsid w:val="00AB6304"/>
    <w:rsid w:val="00AC5C7B"/>
    <w:rsid w:val="00AC7ACC"/>
    <w:rsid w:val="00AF64BB"/>
    <w:rsid w:val="00B05284"/>
    <w:rsid w:val="00B4658E"/>
    <w:rsid w:val="00BC18D0"/>
    <w:rsid w:val="00C2071E"/>
    <w:rsid w:val="00C2593E"/>
    <w:rsid w:val="00C711CC"/>
    <w:rsid w:val="00C859D0"/>
    <w:rsid w:val="00D007C0"/>
    <w:rsid w:val="00D25C2F"/>
    <w:rsid w:val="00D76ADC"/>
    <w:rsid w:val="00DD00DF"/>
    <w:rsid w:val="00DD418C"/>
    <w:rsid w:val="00E02062"/>
    <w:rsid w:val="00E160B0"/>
    <w:rsid w:val="00E35197"/>
    <w:rsid w:val="00E43A7E"/>
    <w:rsid w:val="00E71E4E"/>
    <w:rsid w:val="00E81C62"/>
    <w:rsid w:val="00EE19C0"/>
    <w:rsid w:val="00EE22D1"/>
    <w:rsid w:val="00EE6C8E"/>
    <w:rsid w:val="00F12635"/>
    <w:rsid w:val="00F13D5B"/>
    <w:rsid w:val="00F55846"/>
    <w:rsid w:val="00F66986"/>
    <w:rsid w:val="00F77E4B"/>
    <w:rsid w:val="00FB7721"/>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da-DK" w:eastAsia="da-DK"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character" w:styleId="Pladsholdertekst">
    <w:name w:val="Placeholder Text"/>
    <w:basedOn w:val="Standardskrifttypeiafsnit"/>
    <w:uiPriority w:val="99"/>
    <w:semiHidden/>
    <w:rsid w:val="00AA0DDD"/>
    <w:rPr>
      <w:color w:val="808080"/>
    </w:rPr>
  </w:style>
  <w:style w:type="paragraph" w:customStyle="1" w:styleId="A2719C546F374DF79880989D65FB3F2E2">
    <w:name w:val="A2719C546F374DF79880989D65FB3F2E2"/>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9F4515B487684D3F9AF15BEFE503A7AF3">
    <w:name w:val="9F4515B487684D3F9AF15BEFE503A7AF3"/>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94C14AD4718544E3A581F76F6C0547653">
    <w:name w:val="94C14AD4718544E3A581F76F6C0547653"/>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F3500489DFBC4C569BBF778D1F51478E3">
    <w:name w:val="F3500489DFBC4C569BBF778D1F51478E3"/>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C2377097F8C24F7C81DE137C5CCA91853">
    <w:name w:val="C2377097F8C24F7C81DE137C5CCA91853"/>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92A4E28B46DA4E4AA4061A9A5ECF37233">
    <w:name w:val="92A4E28B46DA4E4AA4061A9A5ECF37233"/>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8B2A600129E2421EB8BFCFCDFB3572273">
    <w:name w:val="8B2A600129E2421EB8BFCFCDFB3572273"/>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9BB75150D9BF427A878D8CF8DC46C9FF3">
    <w:name w:val="9BB75150D9BF427A878D8CF8DC46C9FF3"/>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E73FDBD5C6CE4B48A0FF6C6CA00AF0584">
    <w:name w:val="E73FDBD5C6CE4B48A0FF6C6CA00AF0584"/>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9649D526898F4351909E912428B167EE3">
    <w:name w:val="9649D526898F4351909E912428B167EE3"/>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A9BD2D64C7B4423EAE7858D970C662AE3">
    <w:name w:val="A9BD2D64C7B4423EAE7858D970C662AE3"/>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031BCF15D76149F3A3186573703F45143">
    <w:name w:val="031BCF15D76149F3A3186573703F45143"/>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573458D1D012438083BFE046E4D53E833">
    <w:name w:val="573458D1D012438083BFE046E4D53E833"/>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0461F59DCBFB4ACC83D56CCDB189FB943">
    <w:name w:val="0461F59DCBFB4ACC83D56CCDB189FB943"/>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E7F6D8F6D4FD4F6098EFB58EB46F68F23">
    <w:name w:val="E7F6D8F6D4FD4F6098EFB58EB46F68F23"/>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94107D3A865C4DA09A1587D711C258823">
    <w:name w:val="94107D3A865C4DA09A1587D711C258823"/>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32D6697730B4409AA5D3C19FA337AAB53">
    <w:name w:val="32D6697730B4409AA5D3C19FA337AAB53"/>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DA39EFFA45F44C5493092D65BF64133E">
    <w:name w:val="DA39EFFA45F44C5493092D65BF64133E"/>
    <w:rsid w:val="00AC5C7B"/>
    <w:rPr>
      <w:kern w:val="2"/>
      <w14:ligatures w14:val="standardContextual"/>
    </w:rPr>
  </w:style>
  <w:style w:type="paragraph" w:customStyle="1" w:styleId="1C72E78BDF5E45E29819DA46E73692E6">
    <w:name w:val="1C72E78BDF5E45E29819DA46E73692E6"/>
    <w:rsid w:val="006A4193"/>
    <w:pPr>
      <w:spacing w:line="278" w:lineRule="auto"/>
    </w:pPr>
    <w:rPr>
      <w:kern w:val="2"/>
      <w:sz w:val="24"/>
      <w:szCs w:val="24"/>
      <w14:ligatures w14:val="standardContextual"/>
    </w:rPr>
  </w:style>
  <w:style w:type="paragraph" w:customStyle="1" w:styleId="094718AE3A234FC8B1B384711C4ADC08">
    <w:name w:val="094718AE3A234FC8B1B384711C4ADC08"/>
    <w:rsid w:val="006A4193"/>
    <w:pPr>
      <w:spacing w:line="278" w:lineRule="auto"/>
    </w:pPr>
    <w:rPr>
      <w:kern w:val="2"/>
      <w:sz w:val="24"/>
      <w:szCs w:val="24"/>
      <w14:ligatures w14:val="standardContextual"/>
    </w:rPr>
  </w:style>
  <w:style w:type="paragraph" w:customStyle="1" w:styleId="534ECA557C354892955514FFF1075AEB">
    <w:name w:val="534ECA557C354892955514FFF1075AEB"/>
    <w:rsid w:val="006A4193"/>
    <w:pPr>
      <w:spacing w:line="278" w:lineRule="auto"/>
    </w:pPr>
    <w:rPr>
      <w:kern w:val="2"/>
      <w:sz w:val="24"/>
      <w:szCs w:val="24"/>
      <w14:ligatures w14:val="standardContextual"/>
    </w:rPr>
  </w:style>
  <w:style w:type="paragraph" w:customStyle="1" w:styleId="379517DC9A4B48C0A7C371F34DCE0770">
    <w:name w:val="379517DC9A4B48C0A7C371F34DCE0770"/>
    <w:rsid w:val="006A4193"/>
    <w:pPr>
      <w:spacing w:line="278" w:lineRule="auto"/>
    </w:pPr>
    <w:rPr>
      <w:kern w:val="2"/>
      <w:sz w:val="24"/>
      <w:szCs w:val="24"/>
      <w14:ligatures w14:val="standardContextual"/>
    </w:rPr>
  </w:style>
  <w:style w:type="paragraph" w:customStyle="1" w:styleId="1D2FECBF31A4407DB708E8F64A42A9AC">
    <w:name w:val="1D2FECBF31A4407DB708E8F64A42A9AC"/>
    <w:rsid w:val="006A4193"/>
    <w:pPr>
      <w:spacing w:line="278" w:lineRule="auto"/>
    </w:pPr>
    <w:rPr>
      <w:kern w:val="2"/>
      <w:sz w:val="24"/>
      <w:szCs w:val="24"/>
      <w14:ligatures w14:val="standardContextual"/>
    </w:rPr>
  </w:style>
  <w:style w:type="paragraph" w:customStyle="1" w:styleId="86969E1CA3D743C5B0F3DA16ECD0D213">
    <w:name w:val="86969E1CA3D743C5B0F3DA16ECD0D213"/>
    <w:rsid w:val="006A4193"/>
    <w:pPr>
      <w:spacing w:line="278" w:lineRule="auto"/>
    </w:pPr>
    <w:rPr>
      <w:kern w:val="2"/>
      <w:sz w:val="24"/>
      <w:szCs w:val="24"/>
      <w14:ligatures w14:val="standardContextual"/>
    </w:rPr>
  </w:style>
  <w:style w:type="paragraph" w:customStyle="1" w:styleId="3F5F2B42693F4FA098293BB39727D728">
    <w:name w:val="3F5F2B42693F4FA098293BB39727D728"/>
    <w:rsid w:val="006A4193"/>
    <w:pPr>
      <w:spacing w:line="278" w:lineRule="auto"/>
    </w:pPr>
    <w:rPr>
      <w:kern w:val="2"/>
      <w:sz w:val="24"/>
      <w:szCs w:val="24"/>
      <w14:ligatures w14:val="standardContextual"/>
    </w:rPr>
  </w:style>
  <w:style w:type="paragraph" w:customStyle="1" w:styleId="93E506D1F270449C8987CCF12FADB1C3">
    <w:name w:val="93E506D1F270449C8987CCF12FADB1C3"/>
    <w:rsid w:val="006A4193"/>
    <w:pPr>
      <w:spacing w:line="278" w:lineRule="auto"/>
    </w:pPr>
    <w:rPr>
      <w:kern w:val="2"/>
      <w:sz w:val="24"/>
      <w:szCs w:val="24"/>
      <w14:ligatures w14:val="standardContextual"/>
    </w:rPr>
  </w:style>
  <w:style w:type="paragraph" w:customStyle="1" w:styleId="2F5386A81D1844F281BFFCF640112738">
    <w:name w:val="2F5386A81D1844F281BFFCF640112738"/>
    <w:rsid w:val="006A4193"/>
    <w:pPr>
      <w:spacing w:line="278" w:lineRule="auto"/>
    </w:pPr>
    <w:rPr>
      <w:kern w:val="2"/>
      <w:sz w:val="24"/>
      <w:szCs w:val="24"/>
      <w14:ligatures w14:val="standardContextual"/>
    </w:rPr>
  </w:style>
  <w:style w:type="paragraph" w:customStyle="1" w:styleId="205A9161848743E69B6CA39AC3128E1B">
    <w:name w:val="205A9161848743E69B6CA39AC3128E1B"/>
    <w:rsid w:val="001F0107"/>
    <w:pPr>
      <w:spacing w:line="278" w:lineRule="auto"/>
    </w:pPr>
    <w:rPr>
      <w:kern w:val="2"/>
      <w:sz w:val="24"/>
      <w:szCs w:val="24"/>
      <w14:ligatures w14:val="standardContextual"/>
    </w:rPr>
  </w:style>
  <w:style w:type="paragraph" w:customStyle="1" w:styleId="8EF27ED7CFC34B92908BC7CDA20D9AD1">
    <w:name w:val="8EF27ED7CFC34B92908BC7CDA20D9AD1"/>
    <w:rsid w:val="001F0107"/>
    <w:pPr>
      <w:spacing w:line="278" w:lineRule="auto"/>
    </w:pPr>
    <w:rPr>
      <w:kern w:val="2"/>
      <w:sz w:val="24"/>
      <w:szCs w:val="24"/>
      <w14:ligatures w14:val="standardContextual"/>
    </w:rPr>
  </w:style>
  <w:style w:type="paragraph" w:customStyle="1" w:styleId="709E487FAE4744CCB26EEB9E6030B56A">
    <w:name w:val="709E487FAE4744CCB26EEB9E6030B56A"/>
    <w:rsid w:val="006235DB"/>
    <w:pPr>
      <w:autoSpaceDE w:val="0"/>
      <w:autoSpaceDN w:val="0"/>
      <w:spacing w:after="0" w:line="280" w:lineRule="atLeast"/>
    </w:pPr>
    <w:rPr>
      <w:rFonts w:eastAsia="Segoe UI Semibold" w:cs="Segoe UI Semibold"/>
      <w:color w:val="000000" w:themeColor="text1"/>
      <w:lang w:eastAsia="en-US"/>
    </w:rPr>
  </w:style>
  <w:style w:type="paragraph" w:customStyle="1" w:styleId="A6555DC0B3CE47C0BF4D890E9CAA77E3">
    <w:name w:val="A6555DC0B3CE47C0BF4D890E9CAA77E3"/>
    <w:rsid w:val="006235DB"/>
    <w:pPr>
      <w:autoSpaceDE w:val="0"/>
      <w:autoSpaceDN w:val="0"/>
      <w:spacing w:after="0" w:line="280" w:lineRule="atLeast"/>
    </w:pPr>
    <w:rPr>
      <w:rFonts w:eastAsia="Segoe UI Semibold" w:cs="Segoe UI Semibold"/>
      <w:color w:val="000000" w:themeColor="text1"/>
      <w:lang w:eastAsia="en-US"/>
    </w:rPr>
  </w:style>
  <w:style w:type="paragraph" w:customStyle="1" w:styleId="31EC021CA8B148AB8290723CDAC86069">
    <w:name w:val="31EC021CA8B148AB8290723CDAC86069"/>
    <w:rsid w:val="006235DB"/>
    <w:pPr>
      <w:autoSpaceDE w:val="0"/>
      <w:autoSpaceDN w:val="0"/>
      <w:spacing w:after="0" w:line="280" w:lineRule="atLeast"/>
    </w:pPr>
    <w:rPr>
      <w:rFonts w:eastAsia="Segoe UI Semibold" w:cs="Segoe UI Semibold"/>
      <w:color w:val="000000" w:themeColor="text1"/>
      <w:lang w:eastAsia="en-US"/>
    </w:rPr>
  </w:style>
  <w:style w:type="paragraph" w:customStyle="1" w:styleId="9EC642A215EB4455BF9FFB8FA8C7524A">
    <w:name w:val="9EC642A215EB4455BF9FFB8FA8C7524A"/>
    <w:rsid w:val="006235DB"/>
    <w:pPr>
      <w:autoSpaceDE w:val="0"/>
      <w:autoSpaceDN w:val="0"/>
      <w:spacing w:after="0" w:line="280" w:lineRule="atLeast"/>
    </w:pPr>
    <w:rPr>
      <w:rFonts w:eastAsia="Segoe UI Semibold" w:cs="Segoe UI Semibold"/>
      <w:color w:val="000000" w:themeColor="text1"/>
      <w:lang w:eastAsia="en-US"/>
    </w:rPr>
  </w:style>
  <w:style w:type="paragraph" w:customStyle="1" w:styleId="47063991D7ED4987AE402611F78D5A40">
    <w:name w:val="47063991D7ED4987AE402611F78D5A40"/>
    <w:rsid w:val="006235DB"/>
    <w:pPr>
      <w:autoSpaceDE w:val="0"/>
      <w:autoSpaceDN w:val="0"/>
      <w:spacing w:after="0" w:line="280" w:lineRule="atLeast"/>
    </w:pPr>
    <w:rPr>
      <w:rFonts w:eastAsia="Segoe UI Semibold" w:cs="Segoe UI Semibold"/>
      <w:color w:val="000000" w:themeColor="text1"/>
      <w:lang w:eastAsia="en-US"/>
    </w:rPr>
  </w:style>
  <w:style w:type="paragraph" w:customStyle="1" w:styleId="88FEBA997F9E4962B066E9EB34369A03">
    <w:name w:val="88FEBA997F9E4962B066E9EB34369A03"/>
    <w:rsid w:val="006235DB"/>
    <w:pPr>
      <w:autoSpaceDE w:val="0"/>
      <w:autoSpaceDN w:val="0"/>
      <w:spacing w:after="0" w:line="280" w:lineRule="atLeast"/>
    </w:pPr>
    <w:rPr>
      <w:rFonts w:eastAsia="Segoe UI Semibold" w:cs="Segoe UI Semibold"/>
      <w:color w:val="000000" w:themeColor="text1"/>
      <w:lang w:eastAsia="en-US"/>
    </w:rPr>
  </w:style>
  <w:style w:type="paragraph" w:customStyle="1" w:styleId="701DD923EC8C47A3823817EAE3520AB1">
    <w:name w:val="701DD923EC8C47A3823817EAE3520AB1"/>
    <w:rsid w:val="006235DB"/>
    <w:pPr>
      <w:autoSpaceDE w:val="0"/>
      <w:autoSpaceDN w:val="0"/>
      <w:spacing w:after="0" w:line="280" w:lineRule="atLeast"/>
    </w:pPr>
    <w:rPr>
      <w:rFonts w:eastAsia="Segoe UI Semibold" w:cs="Segoe UI Semibold"/>
      <w:color w:val="000000" w:themeColor="text1"/>
      <w:lang w:eastAsia="en-US"/>
    </w:rPr>
  </w:style>
  <w:style w:type="paragraph" w:customStyle="1" w:styleId="56165E95749342CDA664B429244FDE50">
    <w:name w:val="56165E95749342CDA664B429244FDE50"/>
    <w:rsid w:val="006235DB"/>
    <w:pPr>
      <w:autoSpaceDE w:val="0"/>
      <w:autoSpaceDN w:val="0"/>
      <w:spacing w:after="0" w:line="280" w:lineRule="atLeast"/>
    </w:pPr>
    <w:rPr>
      <w:rFonts w:eastAsia="Segoe UI Semibold" w:cs="Segoe UI Semibold"/>
      <w:color w:val="000000" w:themeColor="text1"/>
      <w:lang w:eastAsia="en-US"/>
    </w:rPr>
  </w:style>
  <w:style w:type="paragraph" w:customStyle="1" w:styleId="9C9EE6D4304844EC9E0FB5C32455BC8D">
    <w:name w:val="9C9EE6D4304844EC9E0FB5C32455BC8D"/>
    <w:rsid w:val="006235DB"/>
    <w:pPr>
      <w:autoSpaceDE w:val="0"/>
      <w:autoSpaceDN w:val="0"/>
      <w:spacing w:after="0" w:line="280" w:lineRule="atLeast"/>
    </w:pPr>
    <w:rPr>
      <w:rFonts w:eastAsia="Segoe UI Semibold" w:cs="Segoe UI Semibold"/>
      <w:color w:val="000000" w:themeColor="text1"/>
      <w:lang w:eastAsia="en-US"/>
    </w:rPr>
  </w:style>
  <w:style w:type="paragraph" w:customStyle="1" w:styleId="98B85333A4BA4D54AEF6ECB0CD234DBF">
    <w:name w:val="98B85333A4BA4D54AEF6ECB0CD234DBF"/>
    <w:rsid w:val="006235DB"/>
    <w:pPr>
      <w:autoSpaceDE w:val="0"/>
      <w:autoSpaceDN w:val="0"/>
      <w:spacing w:after="0" w:line="280" w:lineRule="atLeast"/>
    </w:pPr>
    <w:rPr>
      <w:rFonts w:eastAsia="Segoe UI Semibold" w:cs="Segoe UI Semibold"/>
      <w:color w:val="000000" w:themeColor="text1"/>
      <w:lang w:eastAsia="en-US"/>
    </w:rPr>
  </w:style>
  <w:style w:type="paragraph" w:customStyle="1" w:styleId="3258A3F036584AFB9A2CFA7659C86D45">
    <w:name w:val="3258A3F036584AFB9A2CFA7659C86D45"/>
    <w:rsid w:val="006235DB"/>
    <w:pPr>
      <w:autoSpaceDE w:val="0"/>
      <w:autoSpaceDN w:val="0"/>
      <w:spacing w:after="0" w:line="280" w:lineRule="atLeast"/>
    </w:pPr>
    <w:rPr>
      <w:rFonts w:eastAsia="Segoe UI Semibold" w:cs="Segoe UI Semibold"/>
      <w:color w:val="000000" w:themeColor="text1"/>
      <w:lang w:eastAsia="en-US"/>
    </w:rPr>
  </w:style>
  <w:style w:type="paragraph" w:customStyle="1" w:styleId="88F30366E2C847468B010251926CF4DA">
    <w:name w:val="88F30366E2C847468B010251926CF4DA"/>
    <w:rsid w:val="006235DB"/>
    <w:pPr>
      <w:autoSpaceDE w:val="0"/>
      <w:autoSpaceDN w:val="0"/>
      <w:spacing w:after="0" w:line="280" w:lineRule="atLeast"/>
    </w:pPr>
    <w:rPr>
      <w:rFonts w:eastAsia="Segoe UI Semibold" w:cs="Segoe UI Semibold"/>
      <w:color w:val="000000" w:themeColor="text1"/>
      <w:lang w:eastAsia="en-US"/>
    </w:rPr>
  </w:style>
  <w:style w:type="paragraph" w:customStyle="1" w:styleId="18A63D681A7C44F0B463FBF43C9670BF">
    <w:name w:val="18A63D681A7C44F0B463FBF43C9670BF"/>
    <w:rsid w:val="006235DB"/>
    <w:pPr>
      <w:autoSpaceDE w:val="0"/>
      <w:autoSpaceDN w:val="0"/>
      <w:spacing w:after="0" w:line="280" w:lineRule="atLeast"/>
    </w:pPr>
    <w:rPr>
      <w:rFonts w:eastAsia="Segoe UI Semibold" w:cs="Segoe UI Semibold"/>
      <w:color w:val="000000" w:themeColor="text1"/>
      <w:lang w:eastAsia="en-US"/>
    </w:rPr>
  </w:style>
  <w:style w:type="paragraph" w:customStyle="1" w:styleId="48554CF82B79471F9F08E3A043DF63A7">
    <w:name w:val="48554CF82B79471F9F08E3A043DF63A7"/>
    <w:rsid w:val="006235DB"/>
    <w:pPr>
      <w:autoSpaceDE w:val="0"/>
      <w:autoSpaceDN w:val="0"/>
      <w:spacing w:after="0" w:line="280" w:lineRule="atLeast"/>
    </w:pPr>
    <w:rPr>
      <w:rFonts w:eastAsia="Segoe UI Semibold" w:cs="Segoe UI Semibold"/>
      <w:color w:val="000000" w:themeColor="text1"/>
      <w:lang w:eastAsia="en-US"/>
    </w:rPr>
  </w:style>
  <w:style w:type="paragraph" w:customStyle="1" w:styleId="F7A4EF89D9A34CCBB951192A1D3F4624">
    <w:name w:val="F7A4EF89D9A34CCBB951192A1D3F4624"/>
    <w:rsid w:val="006235DB"/>
    <w:pPr>
      <w:autoSpaceDE w:val="0"/>
      <w:autoSpaceDN w:val="0"/>
      <w:spacing w:after="0" w:line="280" w:lineRule="atLeast"/>
    </w:pPr>
    <w:rPr>
      <w:rFonts w:eastAsia="Segoe UI Semibold" w:cs="Segoe UI Semibold"/>
      <w:color w:val="000000" w:themeColor="text1"/>
      <w:lang w:eastAsia="en-US"/>
    </w:rPr>
  </w:style>
  <w:style w:type="paragraph" w:customStyle="1" w:styleId="CCCF38E3E7A541699E891A4DA2940495">
    <w:name w:val="CCCF38E3E7A541699E891A4DA2940495"/>
    <w:rsid w:val="006235DB"/>
    <w:pPr>
      <w:autoSpaceDE w:val="0"/>
      <w:autoSpaceDN w:val="0"/>
      <w:spacing w:after="0" w:line="280" w:lineRule="atLeast"/>
    </w:pPr>
    <w:rPr>
      <w:rFonts w:eastAsia="Segoe UI Semibold" w:cs="Segoe UI Semibold"/>
      <w:color w:val="000000" w:themeColor="text1"/>
      <w:lang w:eastAsia="en-US"/>
    </w:rPr>
  </w:style>
  <w:style w:type="paragraph" w:customStyle="1" w:styleId="B4353B4E5CE446FCB1331C0A18ADB46F">
    <w:name w:val="B4353B4E5CE446FCB1331C0A18ADB46F"/>
    <w:rsid w:val="006235DB"/>
    <w:pPr>
      <w:autoSpaceDE w:val="0"/>
      <w:autoSpaceDN w:val="0"/>
      <w:spacing w:after="0" w:line="280" w:lineRule="atLeast"/>
    </w:pPr>
    <w:rPr>
      <w:rFonts w:eastAsia="Segoe UI Semibold" w:cs="Segoe UI Semibold"/>
      <w:color w:val="000000" w:themeColor="text1"/>
      <w:lang w:eastAsia="en-US"/>
    </w:rPr>
  </w:style>
  <w:style w:type="paragraph" w:customStyle="1" w:styleId="B49CC2FCFF614B138AF03B8E95C190FE">
    <w:name w:val="B49CC2FCFF614B138AF03B8E95C190FE"/>
    <w:rsid w:val="006235DB"/>
    <w:pPr>
      <w:autoSpaceDE w:val="0"/>
      <w:autoSpaceDN w:val="0"/>
      <w:spacing w:after="0" w:line="280" w:lineRule="atLeast"/>
    </w:pPr>
    <w:rPr>
      <w:rFonts w:eastAsia="Segoe UI Semibold" w:cs="Segoe UI Semibold"/>
      <w:color w:val="000000" w:themeColor="text1"/>
      <w:lang w:eastAsia="en-US"/>
    </w:rPr>
  </w:style>
  <w:style w:type="paragraph" w:customStyle="1" w:styleId="E8861742895F4B448D1E699F96C091E8">
    <w:name w:val="E8861742895F4B448D1E699F96C091E8"/>
    <w:rsid w:val="006235DB"/>
    <w:pPr>
      <w:autoSpaceDE w:val="0"/>
      <w:autoSpaceDN w:val="0"/>
      <w:spacing w:after="0" w:line="280" w:lineRule="atLeast"/>
    </w:pPr>
    <w:rPr>
      <w:rFonts w:eastAsia="Segoe UI Semibold" w:cs="Segoe UI Semibold"/>
      <w:color w:val="000000" w:themeColor="text1"/>
      <w:lang w:eastAsia="en-US"/>
    </w:rPr>
  </w:style>
  <w:style w:type="paragraph" w:customStyle="1" w:styleId="B2EE056F943A48C780B07680BE1AEA76">
    <w:name w:val="B2EE056F943A48C780B07680BE1AEA76"/>
    <w:rsid w:val="006235DB"/>
    <w:pPr>
      <w:autoSpaceDE w:val="0"/>
      <w:autoSpaceDN w:val="0"/>
      <w:spacing w:after="0" w:line="280" w:lineRule="atLeast"/>
    </w:pPr>
    <w:rPr>
      <w:rFonts w:eastAsia="Segoe UI Semibold" w:cs="Segoe UI Semibold"/>
      <w:color w:val="000000" w:themeColor="text1"/>
      <w:lang w:eastAsia="en-US"/>
    </w:rPr>
  </w:style>
  <w:style w:type="paragraph" w:customStyle="1" w:styleId="D6A61609A1BB46CE848A7099C747120C">
    <w:name w:val="D6A61609A1BB46CE848A7099C747120C"/>
    <w:rsid w:val="006235DB"/>
    <w:pPr>
      <w:autoSpaceDE w:val="0"/>
      <w:autoSpaceDN w:val="0"/>
      <w:spacing w:after="0" w:line="280" w:lineRule="atLeast"/>
    </w:pPr>
    <w:rPr>
      <w:rFonts w:eastAsia="Segoe UI Semibold" w:cs="Segoe UI Semibold"/>
      <w:color w:val="000000" w:themeColor="text1"/>
      <w:lang w:eastAsia="en-US"/>
    </w:rPr>
  </w:style>
  <w:style w:type="paragraph" w:customStyle="1" w:styleId="01D0AA4E7F16494284EF61A67993796F">
    <w:name w:val="01D0AA4E7F16494284EF61A67993796F"/>
    <w:rsid w:val="006235DB"/>
    <w:pPr>
      <w:autoSpaceDE w:val="0"/>
      <w:autoSpaceDN w:val="0"/>
      <w:spacing w:after="0" w:line="280" w:lineRule="atLeast"/>
    </w:pPr>
    <w:rPr>
      <w:rFonts w:eastAsia="Segoe UI Semibold" w:cs="Segoe UI Semibold"/>
      <w:color w:val="000000" w:themeColor="text1"/>
      <w:lang w:eastAsia="en-US"/>
    </w:rPr>
  </w:style>
  <w:style w:type="paragraph" w:customStyle="1" w:styleId="639A42AFFDDE455A8B8C0E2455176DFF">
    <w:name w:val="639A42AFFDDE455A8B8C0E2455176DFF"/>
    <w:rsid w:val="006235DB"/>
    <w:pPr>
      <w:autoSpaceDE w:val="0"/>
      <w:autoSpaceDN w:val="0"/>
      <w:spacing w:after="0" w:line="280" w:lineRule="atLeast"/>
    </w:pPr>
    <w:rPr>
      <w:rFonts w:eastAsia="Segoe UI Semibold" w:cs="Segoe UI Semibold"/>
      <w:color w:val="000000" w:themeColor="text1"/>
      <w:lang w:eastAsia="en-US"/>
    </w:rPr>
  </w:style>
  <w:style w:type="paragraph" w:customStyle="1" w:styleId="520222C96BD4489B885E1A517A181D40">
    <w:name w:val="520222C96BD4489B885E1A517A181D40"/>
    <w:rsid w:val="006235DB"/>
    <w:pPr>
      <w:autoSpaceDE w:val="0"/>
      <w:autoSpaceDN w:val="0"/>
      <w:spacing w:after="0" w:line="280" w:lineRule="atLeast"/>
    </w:pPr>
    <w:rPr>
      <w:rFonts w:eastAsia="Segoe UI Semibold" w:cs="Segoe UI Semibold"/>
      <w:color w:val="000000" w:themeColor="text1"/>
      <w:lang w:eastAsia="en-US"/>
    </w:rPr>
  </w:style>
  <w:style w:type="paragraph" w:customStyle="1" w:styleId="CFA7E83B0887448F94E3FBE4D1436DAD">
    <w:name w:val="CFA7E83B0887448F94E3FBE4D1436DAD"/>
    <w:rsid w:val="006235DB"/>
    <w:pPr>
      <w:autoSpaceDE w:val="0"/>
      <w:autoSpaceDN w:val="0"/>
      <w:spacing w:after="0" w:line="280" w:lineRule="atLeast"/>
    </w:pPr>
    <w:rPr>
      <w:rFonts w:eastAsia="Segoe UI Semibold" w:cs="Segoe UI Semibold"/>
      <w:color w:val="000000" w:themeColor="text1"/>
      <w:lang w:eastAsia="en-US"/>
    </w:rPr>
  </w:style>
  <w:style w:type="paragraph" w:customStyle="1" w:styleId="54F121A0A5C14DB79E0DD5AC97EB4B60">
    <w:name w:val="54F121A0A5C14DB79E0DD5AC97EB4B60"/>
    <w:rsid w:val="006235DB"/>
    <w:pPr>
      <w:autoSpaceDE w:val="0"/>
      <w:autoSpaceDN w:val="0"/>
      <w:spacing w:after="0" w:line="280" w:lineRule="atLeast"/>
    </w:pPr>
    <w:rPr>
      <w:rFonts w:eastAsia="Segoe UI Semibold" w:cs="Segoe UI Semibold"/>
      <w:color w:val="000000" w:themeColor="text1"/>
      <w:lang w:eastAsia="en-US"/>
    </w:rPr>
  </w:style>
  <w:style w:type="paragraph" w:customStyle="1" w:styleId="803E07CF32FD4977AD69773705F1670A">
    <w:name w:val="803E07CF32FD4977AD69773705F1670A"/>
    <w:rsid w:val="006235DB"/>
    <w:pPr>
      <w:autoSpaceDE w:val="0"/>
      <w:autoSpaceDN w:val="0"/>
      <w:spacing w:after="0" w:line="280" w:lineRule="atLeast"/>
    </w:pPr>
    <w:rPr>
      <w:rFonts w:eastAsia="Segoe UI Semibold" w:cs="Segoe UI Semibold"/>
      <w:color w:val="000000" w:themeColor="text1"/>
      <w:lang w:eastAsia="en-US"/>
    </w:rPr>
  </w:style>
  <w:style w:type="paragraph" w:customStyle="1" w:styleId="677F7C8651E94718B4C4F889CBDB048D">
    <w:name w:val="677F7C8651E94718B4C4F889CBDB048D"/>
    <w:rsid w:val="006235DB"/>
    <w:pPr>
      <w:autoSpaceDE w:val="0"/>
      <w:autoSpaceDN w:val="0"/>
      <w:spacing w:after="0" w:line="280" w:lineRule="atLeast"/>
    </w:pPr>
    <w:rPr>
      <w:rFonts w:eastAsia="Segoe UI Semibold" w:cs="Segoe UI Semibold"/>
      <w:color w:val="000000" w:themeColor="text1"/>
      <w:lang w:eastAsia="en-US"/>
    </w:rPr>
  </w:style>
  <w:style w:type="paragraph" w:customStyle="1" w:styleId="B00F91EDEA8C44998F0ECBB531ADEA52">
    <w:name w:val="B00F91EDEA8C44998F0ECBB531ADEA52"/>
    <w:rsid w:val="006235DB"/>
    <w:pPr>
      <w:numPr>
        <w:numId w:val="14"/>
      </w:numPr>
      <w:tabs>
        <w:tab w:val="num" w:pos="340"/>
      </w:tabs>
      <w:spacing w:before="90" w:after="90" w:line="280" w:lineRule="atLeast"/>
      <w:ind w:left="340" w:hanging="340"/>
      <w:contextualSpacing/>
    </w:pPr>
    <w:rPr>
      <w:rFonts w:eastAsia="Times New Roman" w:cs="Calibri"/>
      <w:color w:val="231F20"/>
    </w:rPr>
  </w:style>
  <w:style w:type="paragraph" w:customStyle="1" w:styleId="33F1709CFB95498493925EF25C0B3773">
    <w:name w:val="33F1709CFB95498493925EF25C0B3773"/>
    <w:rsid w:val="006235DB"/>
    <w:pPr>
      <w:tabs>
        <w:tab w:val="num" w:pos="340"/>
        <w:tab w:val="num" w:pos="720"/>
      </w:tabs>
      <w:spacing w:before="90" w:after="90" w:line="280" w:lineRule="atLeast"/>
      <w:ind w:left="340" w:hanging="340"/>
      <w:contextualSpacing/>
    </w:pPr>
    <w:rPr>
      <w:rFonts w:eastAsia="Times New Roman" w:cs="Calibri"/>
      <w:color w:val="231F20"/>
    </w:rPr>
  </w:style>
  <w:style w:type="paragraph" w:customStyle="1" w:styleId="709E487FAE4744CCB26EEB9E6030B56A2">
    <w:name w:val="709E487FAE4744CCB26EEB9E6030B56A2"/>
    <w:rsid w:val="00F77E4B"/>
    <w:pPr>
      <w:autoSpaceDE w:val="0"/>
      <w:autoSpaceDN w:val="0"/>
      <w:spacing w:after="0" w:line="280" w:lineRule="atLeast"/>
    </w:pPr>
    <w:rPr>
      <w:rFonts w:eastAsia="Segoe UI Semibold" w:cs="Segoe UI Semibold"/>
      <w:color w:val="000000" w:themeColor="text1"/>
      <w:lang w:eastAsia="en-US"/>
    </w:rPr>
  </w:style>
  <w:style w:type="paragraph" w:customStyle="1" w:styleId="A6555DC0B3CE47C0BF4D890E9CAA77E32">
    <w:name w:val="A6555DC0B3CE47C0BF4D890E9CAA77E32"/>
    <w:rsid w:val="00F77E4B"/>
    <w:pPr>
      <w:autoSpaceDE w:val="0"/>
      <w:autoSpaceDN w:val="0"/>
      <w:spacing w:after="0" w:line="280" w:lineRule="atLeast"/>
    </w:pPr>
    <w:rPr>
      <w:rFonts w:eastAsia="Segoe UI Semibold" w:cs="Segoe UI Semibold"/>
      <w:color w:val="000000" w:themeColor="text1"/>
      <w:lang w:eastAsia="en-US"/>
    </w:rPr>
  </w:style>
  <w:style w:type="paragraph" w:customStyle="1" w:styleId="31EC021CA8B148AB8290723CDAC860692">
    <w:name w:val="31EC021CA8B148AB8290723CDAC860692"/>
    <w:rsid w:val="00F77E4B"/>
    <w:pPr>
      <w:autoSpaceDE w:val="0"/>
      <w:autoSpaceDN w:val="0"/>
      <w:spacing w:after="0" w:line="280" w:lineRule="atLeast"/>
    </w:pPr>
    <w:rPr>
      <w:rFonts w:eastAsia="Segoe UI Semibold" w:cs="Segoe UI Semibold"/>
      <w:color w:val="000000" w:themeColor="text1"/>
      <w:lang w:eastAsia="en-US"/>
    </w:rPr>
  </w:style>
  <w:style w:type="paragraph" w:customStyle="1" w:styleId="9EC642A215EB4455BF9FFB8FA8C7524A2">
    <w:name w:val="9EC642A215EB4455BF9FFB8FA8C7524A2"/>
    <w:rsid w:val="00F77E4B"/>
    <w:pPr>
      <w:autoSpaceDE w:val="0"/>
      <w:autoSpaceDN w:val="0"/>
      <w:spacing w:after="0" w:line="280" w:lineRule="atLeast"/>
    </w:pPr>
    <w:rPr>
      <w:rFonts w:eastAsia="Segoe UI Semibold" w:cs="Segoe UI Semibold"/>
      <w:color w:val="000000" w:themeColor="text1"/>
      <w:lang w:eastAsia="en-US"/>
    </w:rPr>
  </w:style>
  <w:style w:type="paragraph" w:customStyle="1" w:styleId="47063991D7ED4987AE402611F78D5A402">
    <w:name w:val="47063991D7ED4987AE402611F78D5A402"/>
    <w:rsid w:val="00F77E4B"/>
    <w:pPr>
      <w:autoSpaceDE w:val="0"/>
      <w:autoSpaceDN w:val="0"/>
      <w:spacing w:after="0" w:line="280" w:lineRule="atLeast"/>
    </w:pPr>
    <w:rPr>
      <w:rFonts w:eastAsia="Segoe UI Semibold" w:cs="Segoe UI Semibold"/>
      <w:color w:val="000000" w:themeColor="text1"/>
      <w:lang w:eastAsia="en-US"/>
    </w:rPr>
  </w:style>
  <w:style w:type="paragraph" w:customStyle="1" w:styleId="88FEBA997F9E4962B066E9EB34369A032">
    <w:name w:val="88FEBA997F9E4962B066E9EB34369A032"/>
    <w:rsid w:val="00F77E4B"/>
    <w:pPr>
      <w:autoSpaceDE w:val="0"/>
      <w:autoSpaceDN w:val="0"/>
      <w:spacing w:after="0" w:line="280" w:lineRule="atLeast"/>
    </w:pPr>
    <w:rPr>
      <w:rFonts w:eastAsia="Segoe UI Semibold" w:cs="Segoe UI Semibold"/>
      <w:color w:val="000000" w:themeColor="text1"/>
      <w:lang w:eastAsia="en-US"/>
    </w:rPr>
  </w:style>
  <w:style w:type="paragraph" w:customStyle="1" w:styleId="701DD923EC8C47A3823817EAE3520AB12">
    <w:name w:val="701DD923EC8C47A3823817EAE3520AB12"/>
    <w:rsid w:val="00F77E4B"/>
    <w:pPr>
      <w:autoSpaceDE w:val="0"/>
      <w:autoSpaceDN w:val="0"/>
      <w:spacing w:after="0" w:line="280" w:lineRule="atLeast"/>
    </w:pPr>
    <w:rPr>
      <w:rFonts w:eastAsia="Segoe UI Semibold" w:cs="Segoe UI Semibold"/>
      <w:color w:val="000000" w:themeColor="text1"/>
      <w:lang w:eastAsia="en-US"/>
    </w:rPr>
  </w:style>
  <w:style w:type="paragraph" w:customStyle="1" w:styleId="56165E95749342CDA664B429244FDE502">
    <w:name w:val="56165E95749342CDA664B429244FDE502"/>
    <w:rsid w:val="00F77E4B"/>
    <w:pPr>
      <w:autoSpaceDE w:val="0"/>
      <w:autoSpaceDN w:val="0"/>
      <w:spacing w:after="0" w:line="280" w:lineRule="atLeast"/>
    </w:pPr>
    <w:rPr>
      <w:rFonts w:eastAsia="Segoe UI Semibold" w:cs="Segoe UI Semibold"/>
      <w:color w:val="000000" w:themeColor="text1"/>
      <w:lang w:eastAsia="en-US"/>
    </w:rPr>
  </w:style>
  <w:style w:type="paragraph" w:customStyle="1" w:styleId="9C9EE6D4304844EC9E0FB5C32455BC8D2">
    <w:name w:val="9C9EE6D4304844EC9E0FB5C32455BC8D2"/>
    <w:rsid w:val="00F77E4B"/>
    <w:pPr>
      <w:autoSpaceDE w:val="0"/>
      <w:autoSpaceDN w:val="0"/>
      <w:spacing w:after="0" w:line="280" w:lineRule="atLeast"/>
    </w:pPr>
    <w:rPr>
      <w:rFonts w:eastAsia="Segoe UI Semibold" w:cs="Segoe UI Semibold"/>
      <w:color w:val="000000" w:themeColor="text1"/>
      <w:lang w:eastAsia="en-US"/>
    </w:rPr>
  </w:style>
  <w:style w:type="paragraph" w:customStyle="1" w:styleId="98B85333A4BA4D54AEF6ECB0CD234DBF2">
    <w:name w:val="98B85333A4BA4D54AEF6ECB0CD234DBF2"/>
    <w:rsid w:val="00F77E4B"/>
    <w:pPr>
      <w:autoSpaceDE w:val="0"/>
      <w:autoSpaceDN w:val="0"/>
      <w:spacing w:after="0" w:line="280" w:lineRule="atLeast"/>
    </w:pPr>
    <w:rPr>
      <w:rFonts w:eastAsia="Segoe UI Semibold" w:cs="Segoe UI Semibold"/>
      <w:color w:val="000000" w:themeColor="text1"/>
      <w:lang w:eastAsia="en-US"/>
    </w:rPr>
  </w:style>
  <w:style w:type="paragraph" w:customStyle="1" w:styleId="3258A3F036584AFB9A2CFA7659C86D452">
    <w:name w:val="3258A3F036584AFB9A2CFA7659C86D452"/>
    <w:rsid w:val="00F77E4B"/>
    <w:pPr>
      <w:autoSpaceDE w:val="0"/>
      <w:autoSpaceDN w:val="0"/>
      <w:spacing w:after="0" w:line="280" w:lineRule="atLeast"/>
    </w:pPr>
    <w:rPr>
      <w:rFonts w:eastAsia="Segoe UI Semibold" w:cs="Segoe UI Semibold"/>
      <w:color w:val="000000" w:themeColor="text1"/>
      <w:lang w:eastAsia="en-US"/>
    </w:rPr>
  </w:style>
  <w:style w:type="paragraph" w:customStyle="1" w:styleId="88F30366E2C847468B010251926CF4DA2">
    <w:name w:val="88F30366E2C847468B010251926CF4DA2"/>
    <w:rsid w:val="00F77E4B"/>
    <w:pPr>
      <w:autoSpaceDE w:val="0"/>
      <w:autoSpaceDN w:val="0"/>
      <w:spacing w:after="0" w:line="280" w:lineRule="atLeast"/>
    </w:pPr>
    <w:rPr>
      <w:rFonts w:eastAsia="Segoe UI Semibold" w:cs="Segoe UI Semibold"/>
      <w:color w:val="000000" w:themeColor="text1"/>
      <w:lang w:eastAsia="en-US"/>
    </w:rPr>
  </w:style>
  <w:style w:type="paragraph" w:customStyle="1" w:styleId="18A63D681A7C44F0B463FBF43C9670BF2">
    <w:name w:val="18A63D681A7C44F0B463FBF43C9670BF2"/>
    <w:rsid w:val="00F77E4B"/>
    <w:pPr>
      <w:autoSpaceDE w:val="0"/>
      <w:autoSpaceDN w:val="0"/>
      <w:spacing w:after="0" w:line="280" w:lineRule="atLeast"/>
    </w:pPr>
    <w:rPr>
      <w:rFonts w:eastAsia="Segoe UI Semibold" w:cs="Segoe UI Semibold"/>
      <w:color w:val="000000" w:themeColor="text1"/>
      <w:lang w:eastAsia="en-US"/>
    </w:rPr>
  </w:style>
  <w:style w:type="paragraph" w:customStyle="1" w:styleId="48554CF82B79471F9F08E3A043DF63A72">
    <w:name w:val="48554CF82B79471F9F08E3A043DF63A72"/>
    <w:rsid w:val="00F77E4B"/>
    <w:pPr>
      <w:autoSpaceDE w:val="0"/>
      <w:autoSpaceDN w:val="0"/>
      <w:spacing w:after="0" w:line="280" w:lineRule="atLeast"/>
    </w:pPr>
    <w:rPr>
      <w:rFonts w:eastAsia="Segoe UI Semibold" w:cs="Segoe UI Semibold"/>
      <w:color w:val="000000" w:themeColor="text1"/>
      <w:lang w:eastAsia="en-US"/>
    </w:rPr>
  </w:style>
  <w:style w:type="paragraph" w:customStyle="1" w:styleId="F7A4EF89D9A34CCBB951192A1D3F46242">
    <w:name w:val="F7A4EF89D9A34CCBB951192A1D3F46242"/>
    <w:rsid w:val="00F77E4B"/>
    <w:pPr>
      <w:autoSpaceDE w:val="0"/>
      <w:autoSpaceDN w:val="0"/>
      <w:spacing w:after="0" w:line="280" w:lineRule="atLeast"/>
    </w:pPr>
    <w:rPr>
      <w:rFonts w:eastAsia="Segoe UI Semibold" w:cs="Segoe UI Semibold"/>
      <w:color w:val="000000" w:themeColor="text1"/>
      <w:lang w:eastAsia="en-US"/>
    </w:rPr>
  </w:style>
  <w:style w:type="paragraph" w:customStyle="1" w:styleId="CCCF38E3E7A541699E891A4DA29404952">
    <w:name w:val="CCCF38E3E7A541699E891A4DA29404952"/>
    <w:rsid w:val="00F77E4B"/>
    <w:pPr>
      <w:autoSpaceDE w:val="0"/>
      <w:autoSpaceDN w:val="0"/>
      <w:spacing w:after="0" w:line="280" w:lineRule="atLeast"/>
    </w:pPr>
    <w:rPr>
      <w:rFonts w:eastAsia="Segoe UI Semibold" w:cs="Segoe UI Semibold"/>
      <w:color w:val="000000" w:themeColor="text1"/>
      <w:lang w:eastAsia="en-US"/>
    </w:rPr>
  </w:style>
  <w:style w:type="paragraph" w:customStyle="1" w:styleId="B4353B4E5CE446FCB1331C0A18ADB46F2">
    <w:name w:val="B4353B4E5CE446FCB1331C0A18ADB46F2"/>
    <w:rsid w:val="00F77E4B"/>
    <w:pPr>
      <w:autoSpaceDE w:val="0"/>
      <w:autoSpaceDN w:val="0"/>
      <w:spacing w:after="0" w:line="280" w:lineRule="atLeast"/>
    </w:pPr>
    <w:rPr>
      <w:rFonts w:eastAsia="Segoe UI Semibold" w:cs="Segoe UI Semibold"/>
      <w:color w:val="000000" w:themeColor="text1"/>
      <w:lang w:eastAsia="en-US"/>
    </w:rPr>
  </w:style>
  <w:style w:type="paragraph" w:customStyle="1" w:styleId="B49CC2FCFF614B138AF03B8E95C190FE2">
    <w:name w:val="B49CC2FCFF614B138AF03B8E95C190FE2"/>
    <w:rsid w:val="00F77E4B"/>
    <w:pPr>
      <w:autoSpaceDE w:val="0"/>
      <w:autoSpaceDN w:val="0"/>
      <w:spacing w:after="0" w:line="280" w:lineRule="atLeast"/>
    </w:pPr>
    <w:rPr>
      <w:rFonts w:eastAsia="Segoe UI Semibold" w:cs="Segoe UI Semibold"/>
      <w:color w:val="000000" w:themeColor="text1"/>
      <w:lang w:eastAsia="en-US"/>
    </w:rPr>
  </w:style>
  <w:style w:type="paragraph" w:customStyle="1" w:styleId="E8861742895F4B448D1E699F96C091E82">
    <w:name w:val="E8861742895F4B448D1E699F96C091E82"/>
    <w:rsid w:val="00F77E4B"/>
    <w:pPr>
      <w:autoSpaceDE w:val="0"/>
      <w:autoSpaceDN w:val="0"/>
      <w:spacing w:after="0" w:line="280" w:lineRule="atLeast"/>
    </w:pPr>
    <w:rPr>
      <w:rFonts w:eastAsia="Segoe UI Semibold" w:cs="Segoe UI Semibold"/>
      <w:color w:val="000000" w:themeColor="text1"/>
      <w:lang w:eastAsia="en-US"/>
    </w:rPr>
  </w:style>
  <w:style w:type="paragraph" w:customStyle="1" w:styleId="B2EE056F943A48C780B07680BE1AEA762">
    <w:name w:val="B2EE056F943A48C780B07680BE1AEA762"/>
    <w:rsid w:val="00F77E4B"/>
    <w:pPr>
      <w:autoSpaceDE w:val="0"/>
      <w:autoSpaceDN w:val="0"/>
      <w:spacing w:after="0" w:line="280" w:lineRule="atLeast"/>
    </w:pPr>
    <w:rPr>
      <w:rFonts w:eastAsia="Segoe UI Semibold" w:cs="Segoe UI Semibold"/>
      <w:color w:val="000000" w:themeColor="text1"/>
      <w:lang w:eastAsia="en-US"/>
    </w:rPr>
  </w:style>
  <w:style w:type="paragraph" w:customStyle="1" w:styleId="D6A61609A1BB46CE848A7099C747120C2">
    <w:name w:val="D6A61609A1BB46CE848A7099C747120C2"/>
    <w:rsid w:val="00F77E4B"/>
    <w:pPr>
      <w:autoSpaceDE w:val="0"/>
      <w:autoSpaceDN w:val="0"/>
      <w:spacing w:after="0" w:line="280" w:lineRule="atLeast"/>
    </w:pPr>
    <w:rPr>
      <w:rFonts w:eastAsia="Segoe UI Semibold" w:cs="Segoe UI Semibold"/>
      <w:color w:val="000000" w:themeColor="text1"/>
      <w:lang w:eastAsia="en-US"/>
    </w:rPr>
  </w:style>
  <w:style w:type="paragraph" w:customStyle="1" w:styleId="01D0AA4E7F16494284EF61A67993796F2">
    <w:name w:val="01D0AA4E7F16494284EF61A67993796F2"/>
    <w:rsid w:val="00F77E4B"/>
    <w:pPr>
      <w:autoSpaceDE w:val="0"/>
      <w:autoSpaceDN w:val="0"/>
      <w:spacing w:after="0" w:line="280" w:lineRule="atLeast"/>
    </w:pPr>
    <w:rPr>
      <w:rFonts w:eastAsia="Segoe UI Semibold" w:cs="Segoe UI Semibold"/>
      <w:color w:val="000000" w:themeColor="text1"/>
      <w:lang w:eastAsia="en-US"/>
    </w:rPr>
  </w:style>
  <w:style w:type="paragraph" w:customStyle="1" w:styleId="639A42AFFDDE455A8B8C0E2455176DFF2">
    <w:name w:val="639A42AFFDDE455A8B8C0E2455176DFF2"/>
    <w:rsid w:val="00F77E4B"/>
    <w:pPr>
      <w:autoSpaceDE w:val="0"/>
      <w:autoSpaceDN w:val="0"/>
      <w:spacing w:after="0" w:line="280" w:lineRule="atLeast"/>
    </w:pPr>
    <w:rPr>
      <w:rFonts w:eastAsia="Segoe UI Semibold" w:cs="Segoe UI Semibold"/>
      <w:color w:val="000000" w:themeColor="text1"/>
      <w:lang w:eastAsia="en-US"/>
    </w:rPr>
  </w:style>
  <w:style w:type="paragraph" w:customStyle="1" w:styleId="520222C96BD4489B885E1A517A181D402">
    <w:name w:val="520222C96BD4489B885E1A517A181D402"/>
    <w:rsid w:val="00F77E4B"/>
    <w:pPr>
      <w:autoSpaceDE w:val="0"/>
      <w:autoSpaceDN w:val="0"/>
      <w:spacing w:after="0" w:line="280" w:lineRule="atLeast"/>
    </w:pPr>
    <w:rPr>
      <w:rFonts w:eastAsia="Segoe UI Semibold" w:cs="Segoe UI Semibold"/>
      <w:color w:val="000000" w:themeColor="text1"/>
      <w:lang w:eastAsia="en-US"/>
    </w:rPr>
  </w:style>
  <w:style w:type="paragraph" w:customStyle="1" w:styleId="CFA7E83B0887448F94E3FBE4D1436DAD2">
    <w:name w:val="CFA7E83B0887448F94E3FBE4D1436DAD2"/>
    <w:rsid w:val="00F77E4B"/>
    <w:pPr>
      <w:autoSpaceDE w:val="0"/>
      <w:autoSpaceDN w:val="0"/>
      <w:spacing w:after="0" w:line="280" w:lineRule="atLeast"/>
    </w:pPr>
    <w:rPr>
      <w:rFonts w:eastAsia="Segoe UI Semibold" w:cs="Segoe UI Semibold"/>
      <w:color w:val="000000" w:themeColor="text1"/>
      <w:lang w:eastAsia="en-US"/>
    </w:rPr>
  </w:style>
  <w:style w:type="paragraph" w:customStyle="1" w:styleId="54F121A0A5C14DB79E0DD5AC97EB4B602">
    <w:name w:val="54F121A0A5C14DB79E0DD5AC97EB4B602"/>
    <w:rsid w:val="00F77E4B"/>
    <w:pPr>
      <w:autoSpaceDE w:val="0"/>
      <w:autoSpaceDN w:val="0"/>
      <w:spacing w:after="0" w:line="280" w:lineRule="atLeast"/>
    </w:pPr>
    <w:rPr>
      <w:rFonts w:eastAsia="Segoe UI Semibold" w:cs="Segoe UI Semibold"/>
      <w:color w:val="000000" w:themeColor="text1"/>
      <w:lang w:eastAsia="en-US"/>
    </w:rPr>
  </w:style>
  <w:style w:type="paragraph" w:customStyle="1" w:styleId="803E07CF32FD4977AD69773705F1670A2">
    <w:name w:val="803E07CF32FD4977AD69773705F1670A2"/>
    <w:rsid w:val="00F77E4B"/>
    <w:pPr>
      <w:autoSpaceDE w:val="0"/>
      <w:autoSpaceDN w:val="0"/>
      <w:spacing w:after="0" w:line="280" w:lineRule="atLeast"/>
    </w:pPr>
    <w:rPr>
      <w:rFonts w:eastAsia="Segoe UI Semibold" w:cs="Segoe UI Semibold"/>
      <w:color w:val="000000" w:themeColor="text1"/>
      <w:lang w:eastAsia="en-US"/>
    </w:rPr>
  </w:style>
  <w:style w:type="paragraph" w:customStyle="1" w:styleId="677F7C8651E94718B4C4F889CBDB048D2">
    <w:name w:val="677F7C8651E94718B4C4F889CBDB048D2"/>
    <w:rsid w:val="00F77E4B"/>
    <w:pPr>
      <w:autoSpaceDE w:val="0"/>
      <w:autoSpaceDN w:val="0"/>
      <w:spacing w:after="0" w:line="280" w:lineRule="atLeast"/>
    </w:pPr>
    <w:rPr>
      <w:rFonts w:eastAsia="Segoe UI Semibold" w:cs="Segoe UI Semibold"/>
      <w:color w:val="000000" w:themeColor="text1"/>
      <w:lang w:eastAsia="en-US"/>
    </w:rPr>
  </w:style>
  <w:style w:type="paragraph" w:customStyle="1" w:styleId="B00F91EDEA8C44998F0ECBB531ADEA522">
    <w:name w:val="B00F91EDEA8C44998F0ECBB531ADEA522"/>
    <w:rsid w:val="00F77E4B"/>
    <w:pPr>
      <w:numPr>
        <w:numId w:val="13"/>
      </w:numPr>
      <w:tabs>
        <w:tab w:val="num" w:pos="340"/>
      </w:tabs>
      <w:spacing w:before="90" w:after="90" w:line="280" w:lineRule="atLeast"/>
      <w:ind w:left="340" w:hanging="340"/>
      <w:contextualSpacing/>
    </w:pPr>
    <w:rPr>
      <w:rFonts w:eastAsia="Times New Roman" w:cs="Calibri"/>
      <w:color w:val="231F20"/>
    </w:rPr>
  </w:style>
  <w:style w:type="paragraph" w:customStyle="1" w:styleId="33F1709CFB95498493925EF25C0B37732">
    <w:name w:val="33F1709CFB95498493925EF25C0B37732"/>
    <w:rsid w:val="00F77E4B"/>
    <w:pPr>
      <w:tabs>
        <w:tab w:val="num" w:pos="340"/>
        <w:tab w:val="num" w:pos="720"/>
      </w:tabs>
      <w:spacing w:before="90" w:after="90" w:line="280" w:lineRule="atLeast"/>
      <w:ind w:left="340" w:hanging="340"/>
      <w:contextualSpacing/>
    </w:pPr>
    <w:rPr>
      <w:rFonts w:eastAsia="Times New Roman" w:cs="Calibri"/>
      <w:color w:val="231F20"/>
    </w:rPr>
  </w:style>
  <w:style w:type="paragraph" w:customStyle="1" w:styleId="B00F91EDEA8C44998F0ECBB531ADEA521">
    <w:name w:val="B00F91EDEA8C44998F0ECBB531ADEA521"/>
    <w:rsid w:val="00641C48"/>
    <w:pPr>
      <w:numPr>
        <w:numId w:val="15"/>
      </w:numPr>
      <w:tabs>
        <w:tab w:val="num" w:pos="340"/>
      </w:tabs>
      <w:spacing w:before="90" w:after="90" w:line="280" w:lineRule="atLeast"/>
      <w:ind w:left="340" w:hanging="340"/>
      <w:contextualSpacing/>
    </w:pPr>
    <w:rPr>
      <w:rFonts w:eastAsia="Times New Roman" w:cs="Calibri"/>
      <w:color w:val="231F20"/>
      <w:lang w:val="en-GB"/>
    </w:rPr>
  </w:style>
  <w:style w:type="paragraph" w:customStyle="1" w:styleId="33F1709CFB95498493925EF25C0B37731">
    <w:name w:val="33F1709CFB95498493925EF25C0B37731"/>
    <w:rsid w:val="00641C48"/>
    <w:pPr>
      <w:tabs>
        <w:tab w:val="num" w:pos="340"/>
        <w:tab w:val="num" w:pos="720"/>
      </w:tabs>
      <w:spacing w:before="90" w:after="90" w:line="280" w:lineRule="atLeast"/>
      <w:ind w:left="340" w:hanging="340"/>
      <w:contextualSpacing/>
    </w:pPr>
    <w:rPr>
      <w:rFonts w:eastAsia="Times New Roman" w:cs="Calibri"/>
      <w:color w:val="231F20"/>
      <w:lang w:val="en-GB"/>
    </w:rPr>
  </w:style>
  <w:style w:type="paragraph" w:customStyle="1" w:styleId="B00F91EDEA8C44998F0ECBB531ADEA523">
    <w:name w:val="B00F91EDEA8C44998F0ECBB531ADEA523"/>
    <w:rsid w:val="00641C48"/>
    <w:pPr>
      <w:tabs>
        <w:tab w:val="num" w:pos="340"/>
        <w:tab w:val="num" w:pos="720"/>
      </w:tabs>
      <w:spacing w:before="90" w:after="90" w:line="280" w:lineRule="atLeast"/>
      <w:ind w:left="340" w:hanging="340"/>
      <w:contextualSpacing/>
    </w:pPr>
    <w:rPr>
      <w:rFonts w:eastAsia="Times New Roman" w:cs="Calibri"/>
      <w:color w:val="231F20"/>
      <w:lang w:val="en-GB"/>
    </w:rPr>
  </w:style>
  <w:style w:type="paragraph" w:customStyle="1" w:styleId="33F1709CFB95498493925EF25C0B37733">
    <w:name w:val="33F1709CFB95498493925EF25C0B37733"/>
    <w:rsid w:val="00641C48"/>
    <w:pPr>
      <w:tabs>
        <w:tab w:val="num" w:pos="340"/>
        <w:tab w:val="num" w:pos="720"/>
      </w:tabs>
      <w:spacing w:before="90" w:after="90" w:line="280" w:lineRule="atLeast"/>
      <w:ind w:left="340" w:hanging="340"/>
      <w:contextualSpacing/>
    </w:pPr>
    <w:rPr>
      <w:rFonts w:eastAsia="Times New Roman" w:cs="Calibri"/>
      <w:color w:val="231F20"/>
      <w:lang w:val="en-GB"/>
    </w:rPr>
  </w:style>
  <w:style w:type="paragraph" w:customStyle="1" w:styleId="B00F91EDEA8C44998F0ECBB531ADEA524">
    <w:name w:val="B00F91EDEA8C44998F0ECBB531ADEA524"/>
    <w:rsid w:val="004F31C5"/>
    <w:pPr>
      <w:numPr>
        <w:numId w:val="16"/>
      </w:numPr>
      <w:tabs>
        <w:tab w:val="num" w:pos="340"/>
      </w:tabs>
      <w:spacing w:before="90" w:after="90" w:line="280" w:lineRule="atLeast"/>
      <w:ind w:left="340" w:hanging="340"/>
      <w:contextualSpacing/>
    </w:pPr>
    <w:rPr>
      <w:rFonts w:eastAsia="Times New Roman" w:cs="Calibri"/>
      <w:color w:val="231F20"/>
      <w:lang w:val="en-GB"/>
    </w:rPr>
  </w:style>
  <w:style w:type="paragraph" w:customStyle="1" w:styleId="33F1709CFB95498493925EF25C0B37734">
    <w:name w:val="33F1709CFB95498493925EF25C0B37734"/>
    <w:rsid w:val="004F31C5"/>
    <w:pPr>
      <w:tabs>
        <w:tab w:val="num" w:pos="340"/>
        <w:tab w:val="num" w:pos="720"/>
      </w:tabs>
      <w:spacing w:before="90" w:after="90" w:line="280" w:lineRule="atLeast"/>
      <w:ind w:left="340" w:hanging="340"/>
      <w:contextualSpacing/>
    </w:pPr>
    <w:rPr>
      <w:rFonts w:eastAsia="Times New Roman" w:cs="Calibri"/>
      <w:color w:val="231F20"/>
      <w:lang w:val="en-GB"/>
    </w:rPr>
  </w:style>
  <w:style w:type="paragraph" w:customStyle="1" w:styleId="B00F91EDEA8C44998F0ECBB531ADEA525">
    <w:name w:val="B00F91EDEA8C44998F0ECBB531ADEA525"/>
    <w:rsid w:val="004F31C5"/>
    <w:pPr>
      <w:tabs>
        <w:tab w:val="num" w:pos="340"/>
        <w:tab w:val="num" w:pos="720"/>
      </w:tabs>
      <w:spacing w:before="90" w:after="90" w:line="280" w:lineRule="atLeast"/>
      <w:ind w:left="340" w:hanging="340"/>
      <w:contextualSpacing/>
    </w:pPr>
    <w:rPr>
      <w:rFonts w:eastAsia="Times New Roman" w:cs="Calibri"/>
      <w:color w:val="231F20"/>
      <w:lang w:val="en-GB"/>
    </w:rPr>
  </w:style>
  <w:style w:type="paragraph" w:customStyle="1" w:styleId="33F1709CFB95498493925EF25C0B37735">
    <w:name w:val="33F1709CFB95498493925EF25C0B37735"/>
    <w:rsid w:val="004F31C5"/>
    <w:pPr>
      <w:tabs>
        <w:tab w:val="num" w:pos="340"/>
        <w:tab w:val="num" w:pos="720"/>
      </w:tabs>
      <w:spacing w:before="90" w:after="90" w:line="280" w:lineRule="atLeast"/>
      <w:ind w:left="340" w:hanging="340"/>
      <w:contextualSpacing/>
    </w:pPr>
    <w:rPr>
      <w:rFonts w:eastAsia="Times New Roman" w:cs="Calibri"/>
      <w:color w:val="231F20"/>
      <w:lang w:val="en-GB"/>
    </w:rPr>
  </w:style>
  <w:style w:type="paragraph" w:customStyle="1" w:styleId="B00F91EDEA8C44998F0ECBB531ADEA526">
    <w:name w:val="B00F91EDEA8C44998F0ECBB531ADEA526"/>
    <w:rsid w:val="00AA0DDD"/>
    <w:pPr>
      <w:numPr>
        <w:numId w:val="17"/>
      </w:numPr>
      <w:tabs>
        <w:tab w:val="num" w:pos="340"/>
      </w:tabs>
      <w:spacing w:before="90" w:after="90" w:line="280" w:lineRule="atLeast"/>
      <w:ind w:left="340" w:hanging="340"/>
      <w:contextualSpacing/>
    </w:pPr>
    <w:rPr>
      <w:rFonts w:eastAsia="Times New Roman" w:cs="Calibri"/>
      <w:color w:val="231F20"/>
      <w:lang w:val="en-GB"/>
    </w:rPr>
  </w:style>
  <w:style w:type="paragraph" w:customStyle="1" w:styleId="33F1709CFB95498493925EF25C0B37736">
    <w:name w:val="33F1709CFB95498493925EF25C0B37736"/>
    <w:rsid w:val="00AA0DDD"/>
    <w:pPr>
      <w:tabs>
        <w:tab w:val="num" w:pos="340"/>
        <w:tab w:val="num" w:pos="720"/>
      </w:tabs>
      <w:spacing w:before="90" w:after="90" w:line="280" w:lineRule="atLeast"/>
      <w:ind w:left="340" w:hanging="340"/>
      <w:contextualSpacing/>
    </w:pPr>
    <w:rPr>
      <w:rFonts w:eastAsia="Times New Roman" w:cs="Calibri"/>
      <w:color w:val="231F20"/>
      <w:lang w:val="en-GB"/>
    </w:rPr>
  </w:style>
  <w:style w:type="paragraph" w:customStyle="1" w:styleId="B00F91EDEA8C44998F0ECBB531ADEA527">
    <w:name w:val="B00F91EDEA8C44998F0ECBB531ADEA527"/>
    <w:rsid w:val="00AA0DDD"/>
    <w:pPr>
      <w:tabs>
        <w:tab w:val="num" w:pos="340"/>
        <w:tab w:val="num" w:pos="720"/>
      </w:tabs>
      <w:spacing w:before="90" w:after="90" w:line="280" w:lineRule="atLeast"/>
      <w:ind w:left="340" w:hanging="340"/>
      <w:contextualSpacing/>
    </w:pPr>
    <w:rPr>
      <w:rFonts w:eastAsia="Times New Roman" w:cs="Calibri"/>
      <w:color w:val="231F20"/>
      <w:lang w:val="en-GB"/>
    </w:rPr>
  </w:style>
  <w:style w:type="paragraph" w:customStyle="1" w:styleId="33F1709CFB95498493925EF25C0B37737">
    <w:name w:val="33F1709CFB95498493925EF25C0B37737"/>
    <w:rsid w:val="00AA0DDD"/>
    <w:pPr>
      <w:tabs>
        <w:tab w:val="num" w:pos="340"/>
        <w:tab w:val="num" w:pos="720"/>
      </w:tabs>
      <w:spacing w:before="90" w:after="90" w:line="280" w:lineRule="atLeast"/>
      <w:ind w:left="340" w:hanging="340"/>
      <w:contextualSpacing/>
    </w:pPr>
    <w:rPr>
      <w:rFonts w:eastAsia="Times New Roman" w:cs="Calibri"/>
      <w:color w:val="231F20"/>
      <w:lang w:val="en-GB"/>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NM KA formularer">
      <a:dk1>
        <a:srgbClr val="191919"/>
      </a:dk1>
      <a:lt1>
        <a:sysClr val="window" lastClr="FFFFFF"/>
      </a:lt1>
      <a:dk2>
        <a:srgbClr val="385988"/>
      </a:dk2>
      <a:lt2>
        <a:srgbClr val="ECEDEE"/>
      </a:lt2>
      <a:accent1>
        <a:srgbClr val="385988"/>
      </a:accent1>
      <a:accent2>
        <a:srgbClr val="E2FAE1"/>
      </a:accent2>
      <a:accent3>
        <a:srgbClr val="385988"/>
      </a:accent3>
      <a:accent4>
        <a:srgbClr val="FFF0BE"/>
      </a:accent4>
      <a:accent5>
        <a:srgbClr val="ECEDEE"/>
      </a:accent5>
      <a:accent6>
        <a:srgbClr val="E2FAE1"/>
      </a:accent6>
      <a:hlink>
        <a:srgbClr val="385988"/>
      </a:hlink>
      <a:folHlink>
        <a:srgbClr val="385988"/>
      </a:folHlink>
    </a:clrScheme>
    <a:fontScheme name="NM formularer">
      <a:majorFont>
        <a:latin typeface="Corbel"/>
        <a:ea typeface=""/>
        <a:cs typeface=""/>
      </a:majorFont>
      <a:minorFont>
        <a:latin typeface="Corbe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configuration xmlns:c="http://ns.axespdf.com/word/configuration">
  <c:group id="Styles">
    <c:group id="Tabelkolonneoverskrift">
      <c:property id="RoleID" type="string">ParagraphHeaderCell</c:property>
      <c:property id="Scope" type="integer">1</c:property>
    </c:group>
  </c:group>
  <c:group id="Content">
    <c:group id="a7c82380-4221-4ad6-a2f8-8e0d42eb4eff">
      <c:property id="RoleID" type="string">FigureArtifact</c:property>
    </c:group>
    <c:group id="31908de9-a790-4758-a8d9-47a992272359">
      <c:property id="RoleID" type="string">TableLayoutTable</c:property>
      <c:property id="Direction" type="integer">1</c:property>
    </c:group>
    <c:group id="74d74dc2-cf23-4d9b-ae8f-a11703720166">
      <c:property id="RoleID" type="string">TableLayoutTable</c:property>
      <c:property id="Direction" type="integer">1</c:property>
    </c:group>
    <c:group id="234ec494-2b60-43ad-bd19-681a12406bd0">
      <c:property id="RoleID" type="string">TableLayoutTable</c:property>
      <c:property id="Direction" type="integer">1</c:property>
    </c:group>
    <c:group id="a2659bee-d35e-4d82-a114-e145566860d2">
      <c:property id="RoleID" type="string">TableLayoutTable</c:property>
      <c:property id="Direction" type="integer">1</c:property>
    </c:group>
    <c:group id="c5448918-9d48-4009-9ebb-e248f3d734bf">
      <c:property id="RoleID" type="string">TableLayoutTable</c:property>
      <c:property id="Direction" type="integer">1</c:property>
    </c:group>
    <c:group id="ca8688a5-80db-4c07-a490-d03cf5dbbe8b">
      <c:property id="RoleID" type="string">TableLayoutTable</c:property>
      <c:property id="Direction" type="integer">1</c:property>
    </c:group>
    <c:group id="b57837f9-3409-4b56-a3eb-22c6c0a89309">
      <c:property id="RoleID" type="string">TableLayoutTable</c:property>
      <c:property id="Direction" type="integer">1</c:property>
    </c:group>
    <c:group id="cc909658-d56e-403a-a4da-521920747acc">
      <c:property id="RoleID" type="string">TableLayoutTable</c:property>
      <c:property id="Direction" type="integer">1</c:property>
    </c:group>
    <c:group id="c0e99032-77e8-4ded-8d63-7abb25c3488a">
      <c:property id="RoleID" type="string">TableLayoutTable</c:property>
      <c:property id="Direction" type="integer">1</c:property>
    </c:group>
    <c:group id="30c5aa57-cb9b-4f42-9b83-dad3fa5fff29">
      <c:property id="RoleID" type="string">TableLayoutTable</c:property>
      <c:property id="Direction" type="integer">1</c:property>
    </c:group>
    <c:group id="fd7039aa-ccfd-4cb8-ae4f-005d63ad5a0c">
      <c:property id="RoleID" type="string">TableLayoutTable</c:property>
      <c:property id="Direction" type="integer">1</c:property>
    </c:group>
    <c:group id="e49b9dc0-a007-46d2-a7b4-0fe4e066a6e1">
      <c:property id="RoleID" type="string">TableLayoutTable</c:property>
      <c:property id="Direction" type="integer">1</c:property>
    </c:group>
    <c:group id="72f89e03-661b-406b-9834-1369979bda0f">
      <c:property id="RoleID" type="string">TableLayoutTable</c:property>
      <c:property id="Direction" type="integer">1</c:property>
    </c:group>
    <c:group id="ac463fda-ebc4-4500-a8ec-be3f5f3c1312">
      <c:property id="RoleID" type="string">TableLayoutTable</c:property>
      <c:property id="Direction" type="integer">1</c:property>
    </c:group>
    <c:group id="0a4b341c-0fb6-4396-ba2b-bdc2d3b63a54">
      <c:property id="RoleID" type="string">TableLayoutTable</c:property>
      <c:property id="Direction" type="integer">1</c:property>
    </c:group>
    <c:group id="553c5fe8-14d5-4540-827a-34a22a9adba3">
      <c:property id="RoleID" type="string">TableLayoutTable</c:property>
      <c:property id="Direction" type="integer">1</c:property>
    </c:group>
    <c:group id="3ddda713-bc34-4848-bae9-001918b3870d">
      <c:property id="RoleID" type="string">TableLayoutTable</c:property>
      <c:property id="Direction" type="integer">1</c:property>
    </c:group>
    <c:group id="b6118b79-f660-4ab7-a508-fcac3b2d86d8">
      <c:property id="RoleID" type="string">TableLayoutTable</c:property>
      <c:property id="Direction" type="integer">1</c:property>
    </c:group>
    <c:group id="94b71155-7426-4e5e-beb7-66941e501288">
      <c:property id="RoleID" type="string">TableLayoutTable</c:property>
      <c:property id="Direction" type="integer">1</c:property>
    </c:group>
    <c:group id="37091f6b-2614-4fc7-a6da-2fec76772f36">
      <c:property id="RoleID" type="string">TableLayoutTable</c:property>
    </c:group>
    <c:group id="286456ce-d1e4-4228-8389-f266e7d74b23">
      <c:property id="RoleID" type="string">TableLayoutTable</c:property>
      <c:property id="Direction" type="integer">1</c:property>
    </c:group>
    <c:group id="652eed7b-dc30-40df-81b2-7903dda87715">
      <c:property id="RoleID" type="string">TableLayoutTable</c:property>
      <c:property id="Direction" type="integer">1</c:property>
    </c:group>
    <c:group id="3666b3f2-d8f6-4fab-8fa8-cd6e511cb381">
      <c:property id="RoleID" type="string">TableLayoutTable</c:property>
      <c:property id="Direction" type="integer">1</c:property>
    </c:group>
    <c:group id="b9d6aed5-d9d4-410f-b078-df8871e58b2a">
      <c:property id="RoleID" type="string">TableLayoutTable</c:property>
      <c:property id="Direction" type="integer">1</c:property>
    </c:group>
    <c:group id="cb1d93d1-7ea1-4997-9e3a-19f1e54126ab">
      <c:property id="RoleID" type="string">TableTable</c:property>
    </c:group>
  </c:group>
  <c:group id="InitialView">
    <c:property id="MagnificationFactor" type="float">100</c:property>
  </c:group>
</c:configuration>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kument" ma:contentTypeID="0x01010069A27C8BC4FF814B80B4CE83598355D9" ma:contentTypeVersion="14" ma:contentTypeDescription="Opret et nyt dokument." ma:contentTypeScope="" ma:versionID="a03e614f66a762e1e0abfc392dab47e9">
  <xsd:schema xmlns:xsd="http://www.w3.org/2001/XMLSchema" xmlns:xs="http://www.w3.org/2001/XMLSchema" xmlns:p="http://schemas.microsoft.com/office/2006/metadata/properties" xmlns:ns2="67a593e1-5ef2-4229-8314-3b3fbeeda55a" xmlns:ns3="cbb7c6bd-507d-4033-9261-afac356a73ee" targetNamespace="http://schemas.microsoft.com/office/2006/metadata/properties" ma:root="true" ma:fieldsID="6e5ffe5c32d67a0285665134a36438bd" ns2:_="" ns3:_="">
    <xsd:import namespace="67a593e1-5ef2-4229-8314-3b3fbeeda55a"/>
    <xsd:import namespace="cbb7c6bd-507d-4033-9261-afac356a73ee"/>
    <xsd:element name="properties">
      <xsd:complexType>
        <xsd:sequence>
          <xsd:element name="documentManagement">
            <xsd:complexType>
              <xsd:all>
                <xsd:element ref="ns2:MediaServiceMetadata" minOccurs="0"/>
                <xsd:element ref="ns2:MediaServiceFastMetadata" minOccurs="0"/>
                <xsd:element ref="ns2:Manus"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LengthInSeconds" minOccurs="0"/>
                <xsd:element ref="ns2:MediaServiceOCR"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a593e1-5ef2-4229-8314-3b3fbeeda55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anus" ma:index="10" nillable="true" ma:displayName="Manus" ma:description="Dessa frågor kan användas i testet" ma:format="Dropdown" ma:internalName="Manus">
      <xsd:simpleType>
        <xsd:restriction base="dms:Note">
          <xsd:maxLength value="255"/>
        </xsd:restriction>
      </xsd:simpleType>
    </xsd:element>
    <xsd:element name="lcf76f155ced4ddcb4097134ff3c332f" ma:index="12" nillable="true" ma:taxonomy="true" ma:internalName="lcf76f155ced4ddcb4097134ff3c332f" ma:taxonomyFieldName="MediaServiceImageTags" ma:displayName="Billedmærker" ma:readOnly="false" ma:fieldId="{5cf76f15-5ced-4ddc-b409-7134ff3c332f}" ma:taxonomyMulti="true" ma:sspId="511ca070-c001-464c-8047-b402787012be" ma:termSetId="09814cd3-568e-fe90-9814-8d621ff8fb84" ma:anchorId="fba54fb3-c3e1-fe81-a776-ca4b69148c4d" ma:open="true" ma:isKeyword="false">
      <xsd:complexType>
        <xsd:sequence>
          <xsd:element ref="pc:Terms" minOccurs="0" maxOccurs="1"/>
        </xsd:sequence>
      </xsd:complex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element name="MediaServiceObjectDetectorVersions" ma:index="20"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bb7c6bd-507d-4033-9261-afac356a73ee"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2b6dca2a-a5f4-4f2b-81f1-874fa9fdea48}" ma:internalName="TaxCatchAll" ma:showField="CatchAllData" ma:web="cbb7c6bd-507d-4033-9261-afac356a73e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dhol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1DC346E-1E53-4240-8B42-5A1E98DB1C08}">
  <ds:schemaRefs>
    <ds:schemaRef ds:uri="http://ns.axespdf.com/word/configuration"/>
  </ds:schemaRefs>
</ds:datastoreItem>
</file>

<file path=customXml/itemProps2.xml><?xml version="1.0" encoding="utf-8"?>
<ds:datastoreItem xmlns:ds="http://schemas.openxmlformats.org/officeDocument/2006/customXml" ds:itemID="{C5EBD393-8D6A-49BC-A774-D14C710E35ED}">
  <ds:schemaRefs>
    <ds:schemaRef ds:uri="http://schemas.openxmlformats.org/officeDocument/2006/bibliography"/>
  </ds:schemaRefs>
</ds:datastoreItem>
</file>

<file path=customXml/itemProps3.xml><?xml version="1.0" encoding="utf-8"?>
<ds:datastoreItem xmlns:ds="http://schemas.openxmlformats.org/officeDocument/2006/customXml" ds:itemID="{D0151F15-7F65-446C-972E-41C8D9B12CD9}"/>
</file>

<file path=customXml/itemProps4.xml><?xml version="1.0" encoding="utf-8"?>
<ds:datastoreItem xmlns:ds="http://schemas.openxmlformats.org/officeDocument/2006/customXml" ds:itemID="{8B9D38E1-2681-470C-8039-3627DEC5286F}"/>
</file>

<file path=docProps/app.xml><?xml version="1.0" encoding="utf-8"?>
<Properties xmlns="http://schemas.openxmlformats.org/officeDocument/2006/extended-properties" xmlns:vt="http://schemas.openxmlformats.org/officeDocument/2006/docPropsVTypes">
  <Template>NM_FormularKA4_ENG.dotx</Template>
  <TotalTime>464</TotalTime>
  <Pages>8</Pages>
  <Words>1861</Words>
  <Characters>11354</Characters>
  <Application>Microsoft Office Word</Application>
  <DocSecurity>0</DocSecurity>
  <Lines>94</Lines>
  <Paragraphs>26</Paragraphs>
  <ScaleCrop>false</ScaleCrop>
  <HeadingPairs>
    <vt:vector size="2" baseType="variant">
      <vt:variant>
        <vt:lpstr>Titel</vt:lpstr>
      </vt:variant>
      <vt:variant>
        <vt:i4>1</vt:i4>
      </vt:variant>
    </vt:vector>
  </HeadingPairs>
  <TitlesOfParts>
    <vt:vector size="1" baseType="lpstr">
      <vt:lpstr>Impact assessment - KA4</vt:lpstr>
    </vt:vector>
  </TitlesOfParts>
  <Company/>
  <LinksUpToDate>false</LinksUpToDate>
  <CharactersWithSpaces>13189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Impact assessment - KA4</dc:title>
  <dc:creator/>
  <dc:description>Skabelon udarbejdet af Word Specialisten v/Helle Nielsen</dc:description>
  <cp:lastModifiedBy>Helle Møller Nielsen</cp:lastModifiedBy>
  <cp:revision>101</cp:revision>
  <dcterms:created xsi:type="dcterms:W3CDTF">2023-06-12T11:58:00Z</dcterms:created>
  <dcterms:modified xsi:type="dcterms:W3CDTF">2024-09-03T06:47:00Z</dcterms:modified>
</cp:coreProperties>
</file>