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0105A7" w:rsidRDefault="009527B4" w:rsidP="009527B4">
          <w:pPr>
            <w:spacing w:after="480"/>
            <w:ind w:left="-595"/>
          </w:pPr>
          <w:r w:rsidRPr="000105A7">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0105A7">
            <w:rPr>
              <w:noProof/>
            </w:rPr>
            <w:t xml:space="preserve"> </w:t>
          </w:r>
          <w:r w:rsidR="00B73025" w:rsidRPr="000105A7">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6131A5CA" w:rsidR="00BC3AA7" w:rsidRPr="000105A7" w:rsidRDefault="00E647C0" w:rsidP="007A6BE7">
          <w:pPr>
            <w:pStyle w:val="Overskrift1"/>
          </w:pPr>
          <w:r w:rsidRPr="000105A7">
            <w:t>Impact assessment</w:t>
          </w:r>
          <w:r w:rsidR="002E69F7" w:rsidRPr="000105A7">
            <w:t xml:space="preserve"> – KA1</w:t>
          </w:r>
        </w:p>
        <w:p w14:paraId="67FEAC51" w14:textId="7808C797" w:rsidR="00E11330" w:rsidRPr="000105A7" w:rsidRDefault="00D22349" w:rsidP="00D22349">
          <w:pPr>
            <w:pStyle w:val="Normalfrtip"/>
          </w:pPr>
          <w:r w:rsidRPr="000105A7">
            <w:t>Use this version of the form if the activity you are assessing is people-oriented and not considered relevant for children and/or young people, who are not expected to be directly involved in the activity</w:t>
          </w:r>
          <w:r w:rsidR="00E11330" w:rsidRPr="000105A7">
            <w:t xml:space="preserve">. </w:t>
          </w:r>
        </w:p>
        <w:bookmarkStart w:id="0" w:name="Tip1"/>
        <w:p w14:paraId="33DF9AF9" w14:textId="1F6BEBAE" w:rsidR="009A1304" w:rsidRPr="000105A7" w:rsidRDefault="009A1304" w:rsidP="009A1304">
          <w:pPr>
            <w:pStyle w:val="Tip"/>
            <w:rPr>
              <w:rFonts w:cs="Courier New"/>
              <w:b/>
              <w:bCs/>
              <w:sz w:val="20"/>
              <w:szCs w:val="20"/>
            </w:rPr>
          </w:pPr>
          <w:r w:rsidRPr="000105A7">
            <w:fldChar w:fldCharType="begin"/>
          </w:r>
          <w:r w:rsidRPr="000105A7">
            <w:instrText>HYPERLINK  \l "Tip1" \o "</w:instrText>
          </w:r>
          <w:r w:rsidR="00E647C0" w:rsidRPr="000105A7">
            <w:rPr>
              <w:b/>
              <w:sz w:val="20"/>
              <w:lang w:bidi="en-GB"/>
            </w:rPr>
            <w:instrText xml:space="preserve"> Five pieces of good advice</w:instrText>
          </w:r>
          <w:r w:rsidRPr="000105A7">
            <w:rPr>
              <w:rFonts w:cs="Courier New"/>
              <w:b/>
              <w:bCs/>
              <w:sz w:val="20"/>
              <w:szCs w:val="20"/>
            </w:rPr>
            <w:instrText>:</w:instrText>
          </w:r>
        </w:p>
        <w:p w14:paraId="24491D92" w14:textId="4E39F711" w:rsidR="009A1304" w:rsidRPr="000105A7" w:rsidRDefault="009A1304" w:rsidP="009A1304">
          <w:pPr>
            <w:pStyle w:val="Tip"/>
            <w:rPr>
              <w:sz w:val="20"/>
              <w:szCs w:val="20"/>
            </w:rPr>
          </w:pPr>
          <w:r w:rsidRPr="000105A7">
            <w:rPr>
              <w:sz w:val="20"/>
              <w:szCs w:val="20"/>
            </w:rPr>
            <w:instrText xml:space="preserve">1. </w:instrText>
          </w:r>
          <w:r w:rsidR="00E647C0" w:rsidRPr="000105A7">
            <w:rPr>
              <w:sz w:val="20"/>
              <w:lang w:bidi="en-GB"/>
            </w:rPr>
            <w:instrText xml:space="preserve">See the assessment as a reflective learning exercise rather than a test with </w:instrText>
          </w:r>
          <w:r w:rsidR="00D22349" w:rsidRPr="000105A7">
            <w:rPr>
              <w:sz w:val="20"/>
              <w:lang w:bidi="en-GB"/>
            </w:rPr>
            <w:instrText>'</w:instrText>
          </w:r>
          <w:r w:rsidR="00E647C0" w:rsidRPr="000105A7">
            <w:rPr>
              <w:sz w:val="20"/>
              <w:lang w:bidi="en-GB"/>
            </w:rPr>
            <w:instrText>right</w:instrText>
          </w:r>
          <w:r w:rsidR="00D22349" w:rsidRPr="000105A7">
            <w:rPr>
              <w:sz w:val="20"/>
              <w:lang w:bidi="en-GB"/>
            </w:rPr>
            <w:instrText>'</w:instrText>
          </w:r>
          <w:r w:rsidR="00E647C0" w:rsidRPr="000105A7">
            <w:rPr>
              <w:sz w:val="20"/>
              <w:lang w:bidi="en-GB"/>
            </w:rPr>
            <w:instrText xml:space="preserve"> or </w:instrText>
          </w:r>
          <w:r w:rsidR="00D22349" w:rsidRPr="000105A7">
            <w:rPr>
              <w:sz w:val="20"/>
              <w:lang w:bidi="en-GB"/>
            </w:rPr>
            <w:instrText>'</w:instrText>
          </w:r>
          <w:r w:rsidR="00E647C0" w:rsidRPr="000105A7">
            <w:rPr>
              <w:sz w:val="20"/>
              <w:lang w:bidi="en-GB"/>
            </w:rPr>
            <w:instrText>wrong</w:instrText>
          </w:r>
          <w:r w:rsidR="00D22349" w:rsidRPr="000105A7">
            <w:rPr>
              <w:sz w:val="20"/>
              <w:lang w:bidi="en-GB"/>
            </w:rPr>
            <w:instrText>'</w:instrText>
          </w:r>
          <w:r w:rsidR="00E647C0" w:rsidRPr="000105A7">
            <w:rPr>
              <w:sz w:val="20"/>
              <w:lang w:bidi="en-GB"/>
            </w:rPr>
            <w:instrText xml:space="preserve"> answers</w:instrText>
          </w:r>
        </w:p>
        <w:p w14:paraId="24003F16" w14:textId="4A018A37" w:rsidR="009A1304" w:rsidRPr="000105A7" w:rsidRDefault="009A1304" w:rsidP="009A1304">
          <w:pPr>
            <w:pStyle w:val="Tip"/>
            <w:rPr>
              <w:sz w:val="20"/>
              <w:szCs w:val="20"/>
            </w:rPr>
          </w:pPr>
          <w:r w:rsidRPr="000105A7">
            <w:rPr>
              <w:sz w:val="20"/>
              <w:szCs w:val="20"/>
            </w:rPr>
            <w:instrText xml:space="preserve">2. </w:instrText>
          </w:r>
          <w:r w:rsidR="00E647C0" w:rsidRPr="000105A7">
            <w:rPr>
              <w:sz w:val="20"/>
              <w:lang w:bidi="en-GB"/>
            </w:rPr>
            <w:instrText>Involve other colleagues and seek out people to talk to</w:instrText>
          </w:r>
        </w:p>
        <w:p w14:paraId="3880E8B0" w14:textId="528DDADE" w:rsidR="009A1304" w:rsidRPr="000105A7" w:rsidRDefault="009A1304" w:rsidP="009A1304">
          <w:pPr>
            <w:pStyle w:val="Tip"/>
            <w:rPr>
              <w:sz w:val="20"/>
              <w:szCs w:val="20"/>
            </w:rPr>
          </w:pPr>
          <w:r w:rsidRPr="000105A7">
            <w:rPr>
              <w:sz w:val="20"/>
              <w:szCs w:val="20"/>
            </w:rPr>
            <w:instrText xml:space="preserve">3. </w:instrText>
          </w:r>
          <w:r w:rsidR="00E647C0" w:rsidRPr="000105A7">
            <w:rPr>
              <w:sz w:val="20"/>
              <w:lang w:bidi="en-GB"/>
            </w:rPr>
            <w:instrText>Be humble and critical of your own assumptions</w:instrText>
          </w:r>
        </w:p>
        <w:p w14:paraId="446B7C88" w14:textId="3CC65109" w:rsidR="009A1304" w:rsidRPr="000105A7" w:rsidRDefault="009A1304" w:rsidP="009A1304">
          <w:pPr>
            <w:pStyle w:val="Tip"/>
            <w:rPr>
              <w:sz w:val="20"/>
              <w:szCs w:val="20"/>
            </w:rPr>
          </w:pPr>
          <w:r w:rsidRPr="000105A7">
            <w:rPr>
              <w:sz w:val="20"/>
              <w:szCs w:val="20"/>
            </w:rPr>
            <w:instrText xml:space="preserve">4. </w:instrText>
          </w:r>
          <w:r w:rsidR="00E647C0" w:rsidRPr="000105A7">
            <w:rPr>
              <w:sz w:val="20"/>
              <w:lang w:bidi="en-GB"/>
            </w:rPr>
            <w:instrText>Seek knowledge and inspiration</w:instrText>
          </w:r>
        </w:p>
        <w:p w14:paraId="6A954A04" w14:textId="1966D5C6" w:rsidR="009A1304" w:rsidRPr="000105A7" w:rsidRDefault="009A1304" w:rsidP="009A1304">
          <w:pPr>
            <w:pStyle w:val="Tip"/>
            <w:rPr>
              <w:sz w:val="20"/>
              <w:szCs w:val="20"/>
            </w:rPr>
          </w:pPr>
          <w:r w:rsidRPr="000105A7">
            <w:rPr>
              <w:sz w:val="20"/>
              <w:szCs w:val="20"/>
            </w:rPr>
            <w:instrText xml:space="preserve">5. </w:instrText>
          </w:r>
          <w:r w:rsidR="00E647C0" w:rsidRPr="000105A7">
            <w:rPr>
              <w:sz w:val="20"/>
              <w:lang w:bidi="en-GB"/>
            </w:rPr>
            <w:instrText>Note the results in the appendix and use this as a tool in your work</w:instrText>
          </w:r>
        </w:p>
        <w:p w14:paraId="7C4568C5" w14:textId="77777777" w:rsidR="009A1304" w:rsidRPr="000105A7" w:rsidRDefault="009A1304" w:rsidP="009A1304">
          <w:pPr>
            <w:pStyle w:val="Tip"/>
          </w:pPr>
          <w:r w:rsidRPr="000105A7">
            <w:rPr>
              <w:sz w:val="20"/>
              <w:szCs w:val="20"/>
            </w:rPr>
            <w:instrText>-------------------------------------------</w:instrText>
          </w:r>
          <w:r w:rsidRPr="000105A7">
            <w:instrText xml:space="preserve">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0"/>
        <w:p w14:paraId="6D4523F0" w14:textId="6F5D5BFE" w:rsidR="00E11330" w:rsidRPr="000105A7" w:rsidRDefault="00D22349" w:rsidP="00E11330">
          <w:pPr>
            <w:pStyle w:val="Etiket"/>
          </w:pPr>
          <w:r w:rsidRPr="000105A7">
            <w:t>Name of activity</w:t>
          </w:r>
          <w:r w:rsidR="00E11330"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0105A7"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0105A7" w:rsidRDefault="00624E36" w:rsidP="003334BB">
                        <w:pPr>
                          <w:pStyle w:val="Formularfelt"/>
                        </w:pPr>
                        <w:r w:rsidRPr="000105A7">
                          <w:t xml:space="preserve"> </w:t>
                        </w:r>
                      </w:p>
                    </w:sdtContent>
                  </w:sdt>
                </w:tc>
              </w:tr>
            </w:sdtContent>
          </w:sdt>
        </w:tbl>
        <w:p w14:paraId="536E41FC" w14:textId="05D1DB41" w:rsidR="00E11330" w:rsidRPr="000105A7" w:rsidRDefault="00D22349" w:rsidP="00E11330">
          <w:pPr>
            <w:pStyle w:val="Etiket"/>
          </w:pPr>
          <w:r w:rsidRPr="000105A7">
            <w:t>Date</w:t>
          </w:r>
          <w:r w:rsidR="00E11330"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0105A7"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0105A7" w:rsidRDefault="00624E36" w:rsidP="00192621">
                        <w:pPr>
                          <w:pStyle w:val="Formularfelt"/>
                        </w:pPr>
                        <w:r w:rsidRPr="000105A7">
                          <w:t xml:space="preserve"> </w:t>
                        </w:r>
                      </w:p>
                    </w:sdtContent>
                  </w:sdt>
                </w:tc>
              </w:tr>
            </w:sdtContent>
          </w:sdt>
        </w:tbl>
        <w:p w14:paraId="043A9258" w14:textId="225D4644" w:rsidR="00E11330" w:rsidRPr="000105A7" w:rsidRDefault="00D22349" w:rsidP="00E11330">
          <w:pPr>
            <w:pStyle w:val="Etiket"/>
          </w:pPr>
          <w:r w:rsidRPr="000105A7">
            <w:t>Filled in by</w:t>
          </w:r>
          <w:r w:rsidR="003334BB"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0105A7"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0105A7" w:rsidRDefault="00624E36" w:rsidP="00192621">
                        <w:pPr>
                          <w:pStyle w:val="Formularfelt"/>
                        </w:pPr>
                        <w:r w:rsidRPr="000105A7">
                          <w:t xml:space="preserve"> </w:t>
                        </w:r>
                      </w:p>
                    </w:sdtContent>
                  </w:sdt>
                </w:tc>
              </w:tr>
            </w:sdtContent>
          </w:sdt>
        </w:tbl>
        <w:p w14:paraId="2A2F648C" w14:textId="77777777" w:rsidR="00D22349" w:rsidRPr="000105A7" w:rsidRDefault="00D22349" w:rsidP="00D22349">
          <w:pPr>
            <w:spacing w:before="240" w:after="0"/>
            <w:rPr>
              <w:rFonts w:ascii="Corbel" w:eastAsia="Times New Roman" w:hAnsi="Corbel" w:cs="Calibri"/>
              <w:i/>
              <w:iCs/>
              <w:noProof/>
              <w:szCs w:val="24"/>
              <w:lang w:eastAsia="da-DK"/>
            </w:rPr>
          </w:pPr>
          <w:r w:rsidRPr="000105A7">
            <w:rPr>
              <w:i/>
              <w:iCs/>
              <w:noProof/>
              <w:lang w:bidi="en-GB"/>
            </w:rPr>
            <w:t>A brief comment before you begin</w:t>
          </w:r>
        </w:p>
        <w:p w14:paraId="0579A4D5" w14:textId="77310867" w:rsidR="00E11330" w:rsidRPr="000105A7" w:rsidRDefault="00D22349" w:rsidP="00D22349">
          <w:pPr>
            <w:pStyle w:val="Normalfrtip"/>
          </w:pPr>
          <w:r w:rsidRPr="000105A7">
            <w:rPr>
              <w:b/>
              <w:lang w:bidi="en-GB"/>
            </w:rPr>
            <w:t xml:space="preserve">Remember </w:t>
          </w:r>
          <w:r w:rsidRPr="000105A7">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0105A7">
            <w:t>.</w:t>
          </w:r>
        </w:p>
        <w:bookmarkStart w:id="1" w:name="Tip2"/>
        <w:p w14:paraId="75F77A80" w14:textId="5F3BD2FE" w:rsidR="009A1304" w:rsidRPr="000105A7" w:rsidRDefault="009A1304" w:rsidP="00887C7E">
          <w:pPr>
            <w:pStyle w:val="Tip"/>
            <w:spacing w:after="0"/>
          </w:pPr>
          <w:r w:rsidRPr="000105A7">
            <w:fldChar w:fldCharType="begin"/>
          </w:r>
          <w:r w:rsidRPr="000105A7">
            <w:instrText>HYPERLINK  \l "Tip</w:instrText>
          </w:r>
          <w:r w:rsidR="009067D8" w:rsidRPr="000105A7">
            <w:instrText>2</w:instrText>
          </w:r>
          <w:r w:rsidRPr="000105A7">
            <w:instrText>" \o "</w:instrText>
          </w:r>
          <w:r w:rsidR="00E647C0" w:rsidRPr="000105A7">
            <w:rPr>
              <w:sz w:val="20"/>
              <w:lang w:bidi="en-GB"/>
            </w:rPr>
            <w:instrText xml:space="preserve">The word </w:instrText>
          </w:r>
          <w:r w:rsidR="00E647C0" w:rsidRPr="000105A7">
            <w:rPr>
              <w:b/>
              <w:i/>
              <w:sz w:val="20"/>
              <w:lang w:bidi="en-GB"/>
            </w:rPr>
            <w:instrText>activity</w:instrText>
          </w:r>
          <w:r w:rsidR="00E647C0" w:rsidRPr="000105A7">
            <w:rPr>
              <w:b/>
              <w:sz w:val="20"/>
              <w:lang w:bidi="en-GB"/>
            </w:rPr>
            <w:instrText xml:space="preserve"> </w:instrText>
          </w:r>
          <w:r w:rsidR="00E647C0" w:rsidRPr="000105A7">
            <w:rPr>
              <w:sz w:val="20"/>
              <w:lang w:bidi="en-GB"/>
            </w:rPr>
            <w:instrText>covers of any type of defined task or process within your organisation – networks, surveys, projects, action plans, tenders, conferences, etc.</w:instrText>
          </w:r>
        </w:p>
        <w:p w14:paraId="32237756" w14:textId="77777777" w:rsidR="009A1304" w:rsidRPr="000105A7" w:rsidRDefault="009A1304" w:rsidP="00887C7E">
          <w:pPr>
            <w:pStyle w:val="Tip"/>
            <w:spacing w:after="0"/>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1"/>
        <w:p w14:paraId="45C69556" w14:textId="5104F901" w:rsidR="00E11330" w:rsidRPr="000105A7" w:rsidRDefault="00D22349" w:rsidP="007A6BE7">
          <w:pPr>
            <w:pStyle w:val="Overskrift2"/>
            <w:rPr>
              <w:lang w:val="en-GB"/>
            </w:rPr>
          </w:pPr>
          <w:r w:rsidRPr="000105A7">
            <w:rPr>
              <w:lang w:val="en-GB"/>
            </w:rPr>
            <w:t>Introduction</w:t>
          </w:r>
        </w:p>
        <w:p w14:paraId="09E811B2" w14:textId="4007590D" w:rsidR="00E11330" w:rsidRPr="000105A7" w:rsidRDefault="00D22349" w:rsidP="007A6BE7">
          <w:pPr>
            <w:pStyle w:val="Nummererettekst"/>
          </w:pPr>
          <w:r w:rsidRPr="000105A7">
            <w:t>Have you conducted an impact assessment before</w:t>
          </w:r>
          <w:r w:rsidR="002E69F7" w:rsidRPr="000105A7">
            <w:t>?</w:t>
          </w:r>
        </w:p>
        <w:p w14:paraId="01850162" w14:textId="1F89302B" w:rsidR="00E11330" w:rsidRPr="000105A7"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0105A7">
                <w:rPr>
                  <w:rFonts w:ascii="MS Gothic" w:eastAsia="MS Gothic" w:hAnsi="MS Gothic"/>
                  <w:color w:val="385988" w:themeColor="accent1"/>
                  <w:sz w:val="32"/>
                  <w:szCs w:val="32"/>
                  <w:lang w:val="en-GB"/>
                </w:rPr>
                <w:t>☐</w:t>
              </w:r>
            </w:sdtContent>
          </w:sdt>
          <w:r w:rsidR="00E11330" w:rsidRPr="000105A7">
            <w:rPr>
              <w:lang w:val="en-GB"/>
            </w:rPr>
            <w:tab/>
          </w:r>
          <w:r w:rsidR="00D22349" w:rsidRPr="000105A7">
            <w:rPr>
              <w:lang w:val="en-GB"/>
            </w:rPr>
            <w:t>No – this is the first time</w:t>
          </w:r>
        </w:p>
        <w:p w14:paraId="567924D5" w14:textId="2BD0FB59" w:rsidR="0077164B" w:rsidRPr="000105A7"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0105A7">
                <w:rPr>
                  <w:rFonts w:ascii="MS Gothic" w:eastAsia="MS Gothic" w:hAnsi="MS Gothic"/>
                  <w:color w:val="385988" w:themeColor="accent1"/>
                  <w:sz w:val="32"/>
                  <w:szCs w:val="32"/>
                  <w:lang w:val="en-GB"/>
                </w:rPr>
                <w:t>☐</w:t>
              </w:r>
            </w:sdtContent>
          </w:sdt>
          <w:r w:rsidR="00E11330" w:rsidRPr="000105A7">
            <w:rPr>
              <w:lang w:val="en-GB"/>
            </w:rPr>
            <w:tab/>
          </w:r>
          <w:r w:rsidR="00D22349" w:rsidRPr="000105A7">
            <w:rPr>
              <w:lang w:val="en-GB"/>
            </w:rPr>
            <w:t>Yes – but only a couple of times</w:t>
          </w:r>
        </w:p>
        <w:p w14:paraId="7037B0F7" w14:textId="4B1CC6BE" w:rsidR="002E69F7" w:rsidRPr="000105A7"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0105A7">
                <w:rPr>
                  <w:rFonts w:ascii="MS Gothic" w:eastAsia="MS Gothic" w:hAnsi="MS Gothic"/>
                  <w:color w:val="385988" w:themeColor="accent1"/>
                  <w:sz w:val="32"/>
                  <w:szCs w:val="32"/>
                  <w:lang w:val="en-GB"/>
                </w:rPr>
                <w:t>☐</w:t>
              </w:r>
            </w:sdtContent>
          </w:sdt>
          <w:r w:rsidR="002E69F7" w:rsidRPr="000105A7">
            <w:rPr>
              <w:lang w:val="en-GB"/>
            </w:rPr>
            <w:tab/>
          </w:r>
          <w:r w:rsidR="00D22349" w:rsidRPr="000105A7">
            <w:rPr>
              <w:lang w:val="en-GB"/>
            </w:rPr>
            <w:t>Yes – several times</w:t>
          </w:r>
        </w:p>
        <w:p w14:paraId="63C4CEB1" w14:textId="44AB9C80" w:rsidR="002E69F7" w:rsidRPr="000105A7" w:rsidRDefault="000E7C55" w:rsidP="002E69F7">
          <w:pPr>
            <w:pStyle w:val="Tjekboks"/>
            <w:keepNext/>
            <w:spacing w:after="180"/>
            <w:rPr>
              <w:lang w:val="en-GB" w:eastAsia="da-DK"/>
            </w:rPr>
          </w:pPr>
          <w:r w:rsidRPr="000105A7">
            <w:rPr>
              <w:sz w:val="24"/>
              <w:lang w:val="en-GB" w:bidi="en-GB"/>
            </w:rPr>
            <w:lastRenderedPageBreak/>
            <w:t>Elaborate if necessary</w:t>
          </w:r>
          <w:r w:rsidR="002E69F7" w:rsidRPr="000105A7">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0105A7"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0105A7" w:rsidRDefault="0077164B" w:rsidP="009222AD">
                        <w:pPr>
                          <w:pStyle w:val="Formularfelt"/>
                        </w:pPr>
                        <w:r w:rsidRPr="000105A7">
                          <w:t xml:space="preserve"> </w:t>
                        </w:r>
                      </w:p>
                    </w:sdtContent>
                  </w:sdt>
                </w:tc>
              </w:tr>
            </w:sdtContent>
          </w:sdt>
        </w:tbl>
        <w:p w14:paraId="56D26180" w14:textId="39B1EA2A" w:rsidR="00493B9C" w:rsidRPr="000105A7" w:rsidRDefault="000E7C55" w:rsidP="00E05B16">
          <w:pPr>
            <w:pStyle w:val="Nummererettekst"/>
          </w:pPr>
          <w:r w:rsidRPr="000105A7">
            <w:t>Briefly describe the activity to be assessed</w:t>
          </w:r>
          <w:r w:rsidR="00166625"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0105A7"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0105A7" w:rsidRDefault="00624E36" w:rsidP="00192621">
                        <w:pPr>
                          <w:pStyle w:val="Formularfelt"/>
                        </w:pPr>
                        <w:r w:rsidRPr="000105A7">
                          <w:t xml:space="preserve"> </w:t>
                        </w:r>
                      </w:p>
                    </w:sdtContent>
                  </w:sdt>
                </w:tc>
              </w:tr>
            </w:sdtContent>
          </w:sdt>
        </w:tbl>
        <w:p w14:paraId="068D71F9" w14:textId="72923F4A" w:rsidR="003334BB" w:rsidRPr="000105A7" w:rsidRDefault="000E7C55" w:rsidP="007A6BE7">
          <w:pPr>
            <w:pStyle w:val="Overskrift2"/>
            <w:rPr>
              <w:lang w:val="en-GB"/>
            </w:rPr>
          </w:pPr>
          <w:r w:rsidRPr="000105A7">
            <w:rPr>
              <w:lang w:val="en-GB"/>
            </w:rPr>
            <w:t>THE CLIMATE AND ENVIRONMENT</w:t>
          </w:r>
        </w:p>
        <w:p w14:paraId="66BA8A9E" w14:textId="6D6720B7" w:rsidR="00166625" w:rsidRPr="000105A7" w:rsidRDefault="000E7C55" w:rsidP="000E7C55">
          <w:pPr>
            <w:pStyle w:val="Normalfrtip"/>
            <w:rPr>
              <w:rFonts w:ascii="Corbel" w:eastAsia="Calibri" w:hAnsi="Corbel" w:cs="Calibri"/>
              <w:szCs w:val="24"/>
            </w:rPr>
          </w:pPr>
          <w:r w:rsidRPr="000105A7">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0105A7" w:rsidRDefault="009A1304" w:rsidP="009A1304">
          <w:pPr>
            <w:pStyle w:val="Tip"/>
          </w:pPr>
          <w:r w:rsidRPr="000105A7">
            <w:fldChar w:fldCharType="begin"/>
          </w:r>
          <w:r w:rsidRPr="000105A7">
            <w:instrText>HYPERLINK  \l "Tip</w:instrText>
          </w:r>
          <w:r w:rsidR="009067D8" w:rsidRPr="000105A7">
            <w:instrText>3</w:instrText>
          </w:r>
          <w:r w:rsidRPr="000105A7">
            <w:instrText>" \o "</w:instrText>
          </w:r>
          <w:r w:rsidR="00786E0E" w:rsidRPr="000105A7">
            <w:rPr>
              <w:b/>
              <w:sz w:val="18"/>
              <w:szCs w:val="18"/>
              <w:lang w:bidi="en-GB"/>
            </w:rPr>
            <w:instrText xml:space="preserve"> NB </w:instrText>
          </w:r>
          <w:r w:rsidR="00786E0E" w:rsidRPr="000105A7">
            <w:rPr>
              <w:sz w:val="18"/>
              <w:szCs w:val="18"/>
              <w:lang w:bidi="en-GB"/>
            </w:rPr>
            <w:instrText xml:space="preserve">– The climate and environment are </w:instrText>
          </w:r>
          <w:r w:rsidR="00786E0E" w:rsidRPr="000105A7">
            <w:rPr>
              <w:b/>
              <w:sz w:val="18"/>
              <w:szCs w:val="18"/>
              <w:lang w:bidi="en-GB"/>
            </w:rPr>
            <w:instrText>relevant to both processes and themes</w:instrText>
          </w:r>
          <w:r w:rsidR="00786E0E" w:rsidRPr="000105A7">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0105A7">
            <w:rPr>
              <w:sz w:val="18"/>
              <w:szCs w:val="18"/>
            </w:rPr>
            <w:instrText xml:space="preserve"> </w:instrText>
          </w:r>
          <w:r w:rsidR="00786E0E" w:rsidRPr="000105A7">
            <w:rPr>
              <w:sz w:val="18"/>
              <w:szCs w:val="18"/>
              <w:lang w:bidi="en-GB"/>
            </w:rPr>
            <w:instrText>or  the Social and Health sector (MR-S) integrating a focus on the advantages of plant-based diets into its work.</w:instrText>
          </w:r>
        </w:p>
        <w:p w14:paraId="4052E3D2" w14:textId="00AB338C" w:rsidR="009A1304" w:rsidRPr="000105A7" w:rsidRDefault="009A1304" w:rsidP="009A1304">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2"/>
        <w:p w14:paraId="7E34B5CE" w14:textId="121136F2" w:rsidR="00166625" w:rsidRPr="000105A7" w:rsidRDefault="000E7C55" w:rsidP="00166625">
          <w:r w:rsidRPr="000105A7">
            <w:rPr>
              <w:lang w:bidi="en-GB"/>
            </w:rPr>
            <w:t xml:space="preserve">You will </w:t>
          </w:r>
          <w:r w:rsidRPr="000105A7">
            <w:t>now</w:t>
          </w:r>
          <w:r w:rsidRPr="000105A7">
            <w:rPr>
              <w:lang w:bidi="en-GB"/>
            </w:rPr>
            <w:t xml:space="preserve"> be asked seven questions about the climate and environment. Note the most important insights that come to mind and how you will apply them in practice</w:t>
          </w:r>
          <w:r w:rsidR="00166625" w:rsidRPr="000105A7">
            <w:t>.</w:t>
          </w:r>
        </w:p>
        <w:p w14:paraId="3F9D6C59" w14:textId="4E6D1084" w:rsidR="002E69F7" w:rsidRPr="000105A7" w:rsidRDefault="000E7C55" w:rsidP="002E69F7">
          <w:pPr>
            <w:pStyle w:val="Overskrift3"/>
          </w:pPr>
          <w:r w:rsidRPr="000105A7">
            <w:t>Clear your head</w:t>
          </w:r>
          <w:r w:rsidR="002E69F7" w:rsidRPr="000105A7">
            <w:t>:</w:t>
          </w:r>
        </w:p>
        <w:p w14:paraId="33DD66E8" w14:textId="77777777" w:rsidR="000E7C55" w:rsidRPr="000105A7" w:rsidRDefault="000E7C55" w:rsidP="000E7C55">
          <w:pPr>
            <w:pStyle w:val="Nummererettekst"/>
            <w:spacing w:after="0"/>
          </w:pPr>
          <w:r w:rsidRPr="000105A7">
            <w:t>Start by clearing your head: What links do you see between your sector and the climate and environment?</w:t>
          </w:r>
        </w:p>
        <w:p w14:paraId="149136BB" w14:textId="7AD76227" w:rsidR="002E69F7" w:rsidRPr="000105A7" w:rsidRDefault="000E7C55" w:rsidP="000E7C55">
          <w:pPr>
            <w:pStyle w:val="Normalindrykket"/>
            <w:rPr>
              <w:rFonts w:eastAsia="Times New Roman" w:cs="Calibri"/>
              <w:lang w:eastAsia="da-DK"/>
            </w:rPr>
          </w:pPr>
          <w:r w:rsidRPr="000105A7">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0105A7">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0105A7" w14:paraId="6F699064" w14:textId="77777777" w:rsidTr="00D62EA1">
                <w:tc>
                  <w:tcPr>
                    <w:tcW w:w="7939" w:type="dxa"/>
                    <w:shd w:val="clear" w:color="auto" w:fill="ECEDEE" w:themeFill="background2"/>
                  </w:tcPr>
                  <w:p w14:paraId="5E293F2D" w14:textId="60E5FD12" w:rsidR="00024D54" w:rsidRPr="000105A7" w:rsidRDefault="000E7C55" w:rsidP="00024D54">
                    <w:pPr>
                      <w:pStyle w:val="Tiptekst"/>
                    </w:pPr>
                    <w:r w:rsidRPr="000105A7">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0105A7">
                      <w:t>.</w:t>
                    </w:r>
                  </w:p>
                </w:tc>
              </w:tr>
            </w:sdtContent>
          </w:sdt>
        </w:tbl>
        <w:p w14:paraId="49DDEBC5" w14:textId="1AE91E52" w:rsidR="003334BB" w:rsidRPr="000105A7" w:rsidRDefault="000E7C55" w:rsidP="00024D54">
          <w:pPr>
            <w:pStyle w:val="Normalindrykket"/>
            <w:spacing w:before="240"/>
          </w:pPr>
          <w:r w:rsidRPr="000105A7">
            <w:t>Note current/relevant points of interest and issues regarding the environment and climate that you have identified immediately</w:t>
          </w:r>
          <w:r w:rsidR="002E69F7"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0105A7"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0105A7" w:rsidRDefault="00624E36" w:rsidP="00192621">
                        <w:pPr>
                          <w:pStyle w:val="Formularfelt"/>
                        </w:pPr>
                        <w:r w:rsidRPr="000105A7">
                          <w:t xml:space="preserve"> </w:t>
                        </w:r>
                      </w:p>
                    </w:sdtContent>
                  </w:sdt>
                </w:tc>
              </w:tr>
            </w:sdtContent>
          </w:sdt>
        </w:tbl>
        <w:p w14:paraId="4EEF3E0B" w14:textId="2AA5CCE8" w:rsidR="002E69F7" w:rsidRPr="000105A7" w:rsidRDefault="00A250E1" w:rsidP="00370CFF">
          <w:pPr>
            <w:pStyle w:val="Overskrift3"/>
          </w:pPr>
          <w:r w:rsidRPr="000105A7">
            <w:lastRenderedPageBreak/>
            <w:t>Interfaces between the theme of the activity and the climate/environment</w:t>
          </w:r>
          <w:r w:rsidR="002E69F7" w:rsidRPr="000105A7">
            <w:t>:</w:t>
          </w:r>
        </w:p>
        <w:p w14:paraId="4B2C1246" w14:textId="69A679A5" w:rsidR="002E69F7" w:rsidRPr="000105A7" w:rsidRDefault="00A250E1" w:rsidP="007A6BE7">
          <w:pPr>
            <w:pStyle w:val="Nummererettekst"/>
          </w:pPr>
          <w:r w:rsidRPr="000105A7">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0105A7"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0105A7" w:rsidRDefault="00624E36" w:rsidP="00192621">
                        <w:pPr>
                          <w:pStyle w:val="Formularfelt"/>
                        </w:pPr>
                        <w:r w:rsidRPr="000105A7">
                          <w:t xml:space="preserve"> </w:t>
                        </w:r>
                      </w:p>
                    </w:sdtContent>
                  </w:sdt>
                </w:tc>
              </w:tr>
            </w:sdtContent>
          </w:sdt>
        </w:tbl>
        <w:p w14:paraId="7983483D" w14:textId="44D91FE7" w:rsidR="00370CFF" w:rsidRPr="000105A7" w:rsidRDefault="00A250E1" w:rsidP="00370CFF">
          <w:pPr>
            <w:pStyle w:val="Overskrift3"/>
          </w:pPr>
          <w:r w:rsidRPr="000105A7">
            <w:t>Climate and environmental effects</w:t>
          </w:r>
          <w:r w:rsidR="00370CFF" w:rsidRPr="000105A7">
            <w:t xml:space="preserve">: </w:t>
          </w:r>
        </w:p>
        <w:p w14:paraId="3C77507C" w14:textId="6B7472F0" w:rsidR="00370CFF" w:rsidRPr="006B31B0" w:rsidRDefault="00A250E1" w:rsidP="007A6BE7">
          <w:pPr>
            <w:pStyle w:val="Nummererettekst"/>
          </w:pPr>
          <w:r w:rsidRPr="000105A7">
            <w:t xml:space="preserve">In what areas does the activity have potential environmental effects – both negative and positive? </w:t>
          </w:r>
          <w:r w:rsidRPr="000105A7">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0105A7"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0105A7" w:rsidRDefault="00624E36" w:rsidP="00192621">
                        <w:pPr>
                          <w:pStyle w:val="Formularfelt"/>
                        </w:pPr>
                        <w:r w:rsidRPr="000105A7">
                          <w:t xml:space="preserve"> </w:t>
                        </w:r>
                      </w:p>
                    </w:sdtContent>
                  </w:sdt>
                </w:tc>
              </w:tr>
            </w:sdtContent>
          </w:sdt>
        </w:tbl>
        <w:p w14:paraId="06CFE4DA" w14:textId="36040D8A" w:rsidR="00370CFF" w:rsidRPr="000105A7" w:rsidRDefault="00A250E1" w:rsidP="00370CFF">
          <w:pPr>
            <w:pStyle w:val="Overskrift3"/>
          </w:pPr>
          <w:r w:rsidRPr="000105A7">
            <w:t>Procurement</w:t>
          </w:r>
          <w:r w:rsidR="00370CFF" w:rsidRPr="000105A7">
            <w:t xml:space="preserve">: </w:t>
          </w:r>
        </w:p>
        <w:p w14:paraId="708B4075" w14:textId="41F588F3" w:rsidR="00370CFF" w:rsidRPr="000105A7" w:rsidRDefault="00A250E1" w:rsidP="007A6BE7">
          <w:pPr>
            <w:pStyle w:val="Nummererettekst"/>
          </w:pPr>
          <w:r w:rsidRPr="000105A7">
            <w:t>What environmental considerations can you take into account when procuring goods and/or services for the activity</w:t>
          </w:r>
          <w:r w:rsidRPr="000105A7">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0105A7"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0105A7" w:rsidRDefault="00624E36" w:rsidP="00192621">
                        <w:pPr>
                          <w:pStyle w:val="Formularfelt"/>
                        </w:pPr>
                        <w:r w:rsidRPr="000105A7">
                          <w:t xml:space="preserve"> </w:t>
                        </w:r>
                      </w:p>
                    </w:sdtContent>
                  </w:sdt>
                </w:tc>
              </w:tr>
            </w:sdtContent>
          </w:sdt>
        </w:tbl>
        <w:p w14:paraId="68BBF321" w14:textId="77777777" w:rsidR="00370CFF" w:rsidRPr="000105A7" w:rsidRDefault="00370CFF" w:rsidP="00370CFF">
          <w:pPr>
            <w:pStyle w:val="Overskrift3"/>
            <w:rPr>
              <w:rFonts w:eastAsia="Times New Roman"/>
              <w:lang w:eastAsia="da-DK"/>
            </w:rPr>
          </w:pPr>
          <w:r w:rsidRPr="000105A7">
            <w:rPr>
              <w:rFonts w:eastAsia="Times New Roman"/>
              <w:lang w:eastAsia="da-DK"/>
            </w:rPr>
            <w:t>Transport:</w:t>
          </w:r>
        </w:p>
        <w:p w14:paraId="0D6B1BBF" w14:textId="6A82E97A" w:rsidR="00370CFF" w:rsidRPr="000105A7" w:rsidRDefault="00A250E1" w:rsidP="007A6BE7">
          <w:pPr>
            <w:pStyle w:val="Nummererettekst"/>
          </w:pPr>
          <w:r w:rsidRPr="000105A7">
            <w:t>What are the environmental considerations regarding transport for the activity</w:t>
          </w:r>
          <w:r w:rsidRPr="000105A7">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0105A7"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0105A7" w:rsidRDefault="00624E36" w:rsidP="007A6014">
                        <w:pPr>
                          <w:pStyle w:val="Formularfelt"/>
                        </w:pPr>
                        <w:r w:rsidRPr="000105A7">
                          <w:t xml:space="preserve"> </w:t>
                        </w:r>
                      </w:p>
                    </w:sdtContent>
                  </w:sdt>
                </w:tc>
              </w:tr>
            </w:sdtContent>
          </w:sdt>
        </w:tbl>
        <w:bookmarkEnd w:id="3"/>
        <w:p w14:paraId="61D747FF" w14:textId="3EDD340D" w:rsidR="00370CFF" w:rsidRPr="000105A7" w:rsidRDefault="00A250E1" w:rsidP="00370CFF">
          <w:pPr>
            <w:pStyle w:val="Overskrift3"/>
          </w:pPr>
          <w:r w:rsidRPr="000105A7">
            <w:t>Knowledge of the environment and climate</w:t>
          </w:r>
          <w:r w:rsidR="00370CFF" w:rsidRPr="000105A7">
            <w:t xml:space="preserve">: </w:t>
          </w:r>
        </w:p>
        <w:p w14:paraId="1AF1F4A7" w14:textId="16898331" w:rsidR="00370CFF" w:rsidRPr="000105A7" w:rsidRDefault="00A250E1" w:rsidP="007A6BE7">
          <w:pPr>
            <w:pStyle w:val="Nummererettekst"/>
          </w:pPr>
          <w:r w:rsidRPr="000105A7">
            <w:t xml:space="preserve">Reflect on the knowledge on which the activity is based. Does it include knowledge of the climate and environment? What data and analyses are available and relevant to your area and the activity in question? </w:t>
          </w:r>
          <w:r w:rsidRPr="000105A7">
            <w:rPr>
              <w:i/>
              <w:iCs/>
            </w:rPr>
            <w:t>For example, Nordic reports and guidance about organising sustainable events</w:t>
          </w:r>
          <w:r w:rsidR="00370CFF" w:rsidRPr="000105A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0105A7"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0105A7" w:rsidRDefault="00624E36" w:rsidP="00192621">
                        <w:pPr>
                          <w:pStyle w:val="Formularfelt"/>
                        </w:pPr>
                        <w:r w:rsidRPr="000105A7">
                          <w:t xml:space="preserve"> </w:t>
                        </w:r>
                      </w:p>
                    </w:sdtContent>
                  </w:sdt>
                </w:tc>
              </w:tr>
            </w:sdtContent>
          </w:sdt>
        </w:tbl>
        <w:p w14:paraId="71645DD7" w14:textId="3BDB42C6" w:rsidR="00370CFF" w:rsidRPr="000105A7" w:rsidRDefault="004062EE" w:rsidP="00370CFF">
          <w:pPr>
            <w:pStyle w:val="Overskrift3"/>
          </w:pPr>
          <w:r w:rsidRPr="000105A7">
            <w:lastRenderedPageBreak/>
            <w:t>Knowledge gaps</w:t>
          </w:r>
          <w:r w:rsidR="00370CFF" w:rsidRPr="000105A7">
            <w:t>:</w:t>
          </w:r>
        </w:p>
        <w:p w14:paraId="3270E656" w14:textId="48A81769" w:rsidR="00370CFF" w:rsidRPr="000105A7" w:rsidRDefault="004062EE" w:rsidP="007A6BE7">
          <w:pPr>
            <w:pStyle w:val="Nummererettekst"/>
          </w:pPr>
          <w:r w:rsidRPr="000105A7">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0105A7"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0105A7" w:rsidRDefault="00624E36" w:rsidP="00192621">
                        <w:pPr>
                          <w:pStyle w:val="Formularfelt"/>
                        </w:pPr>
                        <w:r w:rsidRPr="000105A7">
                          <w:t xml:space="preserve"> </w:t>
                        </w:r>
                      </w:p>
                    </w:sdtContent>
                  </w:sdt>
                </w:tc>
              </w:tr>
            </w:sdtContent>
          </w:sdt>
        </w:tbl>
        <w:p w14:paraId="136E93EC" w14:textId="1DB9ABA4" w:rsidR="001E34F4" w:rsidRPr="000105A7" w:rsidRDefault="00942661" w:rsidP="001E34F4">
          <w:pPr>
            <w:pStyle w:val="Overskrift3"/>
          </w:pPr>
          <w:r w:rsidRPr="000105A7">
            <w:t>Conclusions and next steps</w:t>
          </w:r>
          <w:r w:rsidR="001E34F4" w:rsidRPr="000105A7">
            <w:t xml:space="preserve">: </w:t>
          </w:r>
        </w:p>
        <w:p w14:paraId="142D8E9E" w14:textId="28136491" w:rsidR="001E34F4" w:rsidRPr="000105A7" w:rsidRDefault="00942661" w:rsidP="00B97DC8">
          <w:pPr>
            <w:pStyle w:val="Nummererettekst"/>
          </w:pPr>
          <w:r w:rsidRPr="000105A7">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0105A7">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0105A7"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0105A7" w:rsidRDefault="00624E36" w:rsidP="00192621">
                        <w:pPr>
                          <w:pStyle w:val="Formularfelt"/>
                        </w:pPr>
                        <w:r w:rsidRPr="000105A7">
                          <w:t xml:space="preserve"> </w:t>
                        </w:r>
                      </w:p>
                    </w:sdtContent>
                  </w:sdt>
                </w:tc>
              </w:tr>
            </w:sdtContent>
          </w:sdt>
        </w:tbl>
        <w:p w14:paraId="53CD922B" w14:textId="567D1ECE" w:rsidR="003334BB" w:rsidRPr="000105A7" w:rsidRDefault="007A7F57" w:rsidP="00E05B16">
          <w:pPr>
            <w:pStyle w:val="Overskrift2"/>
            <w:rPr>
              <w:kern w:val="36"/>
              <w:lang w:val="en-GB"/>
            </w:rPr>
          </w:pPr>
          <w:r w:rsidRPr="000105A7">
            <w:rPr>
              <w:lang w:val="en-GB" w:bidi="en-GB"/>
            </w:rPr>
            <w:t>EQUALITY AND ACCESSIBILITY</w:t>
          </w:r>
        </w:p>
        <w:p w14:paraId="79E798A0" w14:textId="53A679F0" w:rsidR="00A3195F" w:rsidRPr="000105A7" w:rsidRDefault="007A7F57" w:rsidP="004F7ECF">
          <w:pPr>
            <w:pStyle w:val="Normalfrtip"/>
          </w:pPr>
          <w:r w:rsidRPr="000105A7">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0105A7">
            <w:t>.</w:t>
          </w:r>
        </w:p>
        <w:bookmarkStart w:id="4" w:name="Tip4"/>
        <w:p w14:paraId="358D3585" w14:textId="31022D6F" w:rsidR="004F7ECF" w:rsidRPr="000105A7" w:rsidRDefault="004F7ECF" w:rsidP="004F7ECF">
          <w:pPr>
            <w:pStyle w:val="Tip"/>
          </w:pPr>
          <w:r w:rsidRPr="000105A7">
            <w:fldChar w:fldCharType="begin"/>
          </w:r>
          <w:r w:rsidRPr="000105A7">
            <w:instrText>HYPERLINK  \l "Tip4" \o "</w:instrText>
          </w:r>
          <w:r w:rsidR="000B5F4B" w:rsidRPr="000105A7">
            <w:rPr>
              <w:b/>
              <w:sz w:val="20"/>
              <w:lang w:bidi="en-GB"/>
            </w:rPr>
            <w:instrText xml:space="preserve"> NB </w:instrText>
          </w:r>
          <w:r w:rsidR="000B5F4B" w:rsidRPr="000105A7">
            <w:rPr>
              <w:sz w:val="20"/>
              <w:lang w:bidi="en-GB"/>
            </w:rPr>
            <w:instrText xml:space="preserve">– Equality and accessibility are </w:instrText>
          </w:r>
          <w:r w:rsidR="000B5F4B" w:rsidRPr="000105A7">
            <w:rPr>
              <w:b/>
              <w:sz w:val="20"/>
              <w:lang w:bidi="en-GB"/>
            </w:rPr>
            <w:instrText>relevant to both processes and themes</w:instrText>
          </w:r>
          <w:r w:rsidR="000B5F4B" w:rsidRPr="000105A7">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0105A7" w:rsidRDefault="004F7ECF" w:rsidP="004F7ECF">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4"/>
        <w:p w14:paraId="0EF78F29" w14:textId="43DCBAE2" w:rsidR="00A3195F" w:rsidRPr="000105A7" w:rsidRDefault="007A7F57" w:rsidP="00A3195F">
          <w:r w:rsidRPr="000105A7">
            <w:t>You will now be asked to reflect on 1</w:t>
          </w:r>
          <w:r w:rsidR="00B60DB3">
            <w:t>2</w:t>
          </w:r>
          <w:r w:rsidRPr="000105A7">
            <w:t xml:space="preserve"> questions related primarily to gender equality, but also other identity markers and accessibility considerations. Note the most important insights that arise along the way and how you will make use of them</w:t>
          </w:r>
          <w:r w:rsidR="00A3195F" w:rsidRPr="000105A7">
            <w:t>.</w:t>
          </w:r>
        </w:p>
        <w:p w14:paraId="12EFB169" w14:textId="75165EF7" w:rsidR="00A3195F" w:rsidRPr="000105A7" w:rsidRDefault="007A7F57" w:rsidP="00A3195F">
          <w:pPr>
            <w:pStyle w:val="Overskrift3"/>
          </w:pPr>
          <w:r w:rsidRPr="000105A7">
            <w:t>Clear your head</w:t>
          </w:r>
          <w:r w:rsidR="00A3195F" w:rsidRPr="000105A7">
            <w:t xml:space="preserve">: </w:t>
          </w:r>
        </w:p>
        <w:p w14:paraId="11FF9859" w14:textId="174B3DC2" w:rsidR="00A3195F" w:rsidRPr="000105A7" w:rsidRDefault="007A7F57" w:rsidP="007A7F57">
          <w:pPr>
            <w:pStyle w:val="Nummererettekst"/>
            <w:spacing w:after="0"/>
          </w:pPr>
          <w:r w:rsidRPr="000105A7">
            <w:t>Start by clearing your head: What links do you see between your sector, the activity in question and gender equality</w:t>
          </w:r>
          <w:r w:rsidR="00A3195F" w:rsidRPr="000105A7">
            <w:t>?</w:t>
          </w:r>
        </w:p>
        <w:p w14:paraId="15844781" w14:textId="415BF3C4" w:rsidR="00A3195F" w:rsidRPr="000105A7" w:rsidRDefault="007A7F57" w:rsidP="00BF1773">
          <w:pPr>
            <w:pStyle w:val="Normalfrtip"/>
            <w:ind w:left="567"/>
          </w:pPr>
          <w:r w:rsidRPr="000105A7">
            <w:t xml:space="preserve">Set aside 10–20 minutes to gather your thoughts on where and how themes related to equality and accessibility (including disability considerations) are relevant to both your sector more broadly and the specific theme of the activity in question. You may wish to </w:t>
          </w:r>
          <w:r w:rsidRPr="000105A7">
            <w:lastRenderedPageBreak/>
            <w:t>consult with colleagues who have expertise in equality and accessibility or search the internet (see search tips below)</w:t>
          </w:r>
        </w:p>
        <w:bookmarkStart w:id="5" w:name="Tip5"/>
        <w:p w14:paraId="48C55593" w14:textId="1B3C0B34" w:rsidR="004F7ECF" w:rsidRPr="000105A7" w:rsidRDefault="004F7ECF" w:rsidP="004F7ECF">
          <w:pPr>
            <w:pStyle w:val="Tip"/>
          </w:pPr>
          <w:r w:rsidRPr="000105A7">
            <w:fldChar w:fldCharType="begin"/>
          </w:r>
          <w:r w:rsidRPr="000105A7">
            <w:instrText>HYPERLINK  \l "Tip5" \o "</w:instrText>
          </w:r>
          <w:r w:rsidR="000B5F4B" w:rsidRPr="000105A7">
            <w:rPr>
              <w:b/>
              <w:sz w:val="20"/>
              <w:lang w:bidi="en-GB"/>
            </w:rPr>
            <w:instrText>Remember</w:instrText>
          </w:r>
          <w:r w:rsidR="000B5F4B" w:rsidRPr="000105A7">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0105A7" w:rsidRDefault="004F7ECF" w:rsidP="004F7ECF">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0105A7" w14:paraId="41089ED5" w14:textId="77777777" w:rsidTr="00D62EA1">
                <w:tc>
                  <w:tcPr>
                    <w:tcW w:w="7939" w:type="dxa"/>
                    <w:shd w:val="clear" w:color="auto" w:fill="ECEDEE" w:themeFill="background2"/>
                  </w:tcPr>
                  <w:p w14:paraId="5FFB26B4" w14:textId="0C104104" w:rsidR="00B97DC8" w:rsidRPr="000105A7" w:rsidRDefault="00811A86" w:rsidP="00B97DC8">
                    <w:pPr>
                      <w:pStyle w:val="Tiptekst"/>
                    </w:pPr>
                    <w:r w:rsidRPr="000105A7">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0105A7">
                      <w:t>.</w:t>
                    </w:r>
                  </w:p>
                </w:tc>
              </w:tr>
            </w:sdtContent>
          </w:sdt>
        </w:tbl>
        <w:p w14:paraId="0DF35732" w14:textId="206332E5" w:rsidR="00811A86" w:rsidRPr="000105A7" w:rsidRDefault="00811A86" w:rsidP="00811A86">
          <w:pPr>
            <w:pStyle w:val="Normalindrykket"/>
            <w:spacing w:before="240"/>
            <w:rPr>
              <w:lang w:eastAsia="da-DK"/>
            </w:rPr>
          </w:pPr>
          <w:r w:rsidRPr="000105A7">
            <w:rPr>
              <w:lang w:eastAsia="da-DK"/>
            </w:rPr>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0105A7"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0105A7" w:rsidRDefault="00624E36" w:rsidP="00192621">
                        <w:pPr>
                          <w:pStyle w:val="Formularfelt"/>
                        </w:pPr>
                        <w:r w:rsidRPr="000105A7">
                          <w:t xml:space="preserve"> </w:t>
                        </w:r>
                      </w:p>
                    </w:sdtContent>
                  </w:sdt>
                </w:tc>
              </w:tr>
            </w:sdtContent>
          </w:sdt>
        </w:tbl>
        <w:p w14:paraId="7D81DD1D" w14:textId="47940C01" w:rsidR="003334BB" w:rsidRPr="000105A7" w:rsidRDefault="00047037" w:rsidP="00A3195F">
          <w:pPr>
            <w:pStyle w:val="Normalindrykket"/>
            <w:spacing w:before="240"/>
          </w:pPr>
          <w:r w:rsidRPr="000105A7">
            <w:t>When answering the following questions, consider how the activity specifically affects equality</w:t>
          </w:r>
          <w:r w:rsidR="00550B7E" w:rsidRPr="000105A7">
            <w:t>.</w:t>
          </w:r>
        </w:p>
        <w:p w14:paraId="0ED1606C" w14:textId="5C02AD67" w:rsidR="00A3195F" w:rsidRPr="000105A7" w:rsidRDefault="00047037" w:rsidP="00A3195F">
          <w:pPr>
            <w:pStyle w:val="Overskrift3"/>
          </w:pPr>
          <w:r w:rsidRPr="000105A7">
            <w:t>Target group</w:t>
          </w:r>
          <w:r w:rsidR="00A3195F" w:rsidRPr="000105A7">
            <w:t>:</w:t>
          </w:r>
        </w:p>
        <w:p w14:paraId="116CBB72" w14:textId="7A1CB440" w:rsidR="00A3195F" w:rsidRPr="000105A7" w:rsidRDefault="00047037" w:rsidP="007A6BE7">
          <w:pPr>
            <w:pStyle w:val="Nummererettekst"/>
          </w:pPr>
          <w:r w:rsidRPr="000105A7">
            <w:t>Start by reflecting on the target group for the activity. What are the gender characteristics and differences among the target group (for the activity)? How might the activity affect the genders in the target group differently?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0105A7"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0105A7" w:rsidRDefault="00624E36" w:rsidP="00192621">
                        <w:pPr>
                          <w:pStyle w:val="Formularfelt"/>
                        </w:pPr>
                        <w:r w:rsidRPr="000105A7">
                          <w:t xml:space="preserve"> </w:t>
                        </w:r>
                      </w:p>
                    </w:sdtContent>
                  </w:sdt>
                </w:tc>
              </w:tr>
            </w:sdtContent>
          </w:sdt>
        </w:tbl>
        <w:p w14:paraId="5922ABB3" w14:textId="1755914D" w:rsidR="00A3195F" w:rsidRPr="000105A7" w:rsidRDefault="00B65A1E" w:rsidP="00A3195F">
          <w:pPr>
            <w:pStyle w:val="Overskrift3"/>
          </w:pPr>
          <w:r w:rsidRPr="000105A7">
            <w:t>Other stakeholders</w:t>
          </w:r>
          <w:r w:rsidR="00A3195F" w:rsidRPr="000105A7">
            <w:t>:</w:t>
          </w:r>
        </w:p>
        <w:p w14:paraId="2221C7BF" w14:textId="74DBE02B" w:rsidR="00A3195F" w:rsidRPr="000105A7" w:rsidRDefault="00B65A1E" w:rsidP="007A6BE7">
          <w:pPr>
            <w:pStyle w:val="Nummererettekst"/>
          </w:pPr>
          <w:r w:rsidRPr="000105A7">
            <w:t>Outside of the primary target group, who else might be affected by the activity (stakeholders, actors, organisations and groups)? What imbalances might arise in terms of who is affected by the activity?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286456ce-d1e4-4228-8389-f266e7d74b23"/>
              <w:id w:val="-1444374340"/>
              <w:placeholder>
                <w:docPart w:val="E7F6D8F6D4FD4F6098EFB58EB46F68F2"/>
              </w:placeholder>
            </w:sdtPr>
            <w:sdtContent>
              <w:tr w:rsidR="003334BB" w:rsidRPr="000105A7"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16487186"/>
                      <w:placeholder>
                        <w:docPart w:val="CCCF38E3E7A541699E891A4DA2940495"/>
                      </w:placeholder>
                      <w:showingPlcHdr/>
                    </w:sdtPr>
                    <w:sdtContent>
                      <w:p w14:paraId="796A1167" w14:textId="73F140C9" w:rsidR="003334BB" w:rsidRPr="000105A7" w:rsidRDefault="00624E36" w:rsidP="00192621">
                        <w:pPr>
                          <w:pStyle w:val="Formularfelt"/>
                        </w:pPr>
                        <w:r w:rsidRPr="000105A7">
                          <w:t xml:space="preserve"> </w:t>
                        </w:r>
                      </w:p>
                    </w:sdtContent>
                  </w:sdt>
                </w:tc>
              </w:tr>
            </w:sdtContent>
          </w:sdt>
        </w:tbl>
        <w:p w14:paraId="437E83E7" w14:textId="1873659C" w:rsidR="00A3195F" w:rsidRPr="000105A7" w:rsidRDefault="00803B32" w:rsidP="00A3195F">
          <w:pPr>
            <w:pStyle w:val="Overskrift3"/>
          </w:pPr>
          <w:r w:rsidRPr="000105A7">
            <w:t>Other identity aspects</w:t>
          </w:r>
          <w:r w:rsidR="00A3195F" w:rsidRPr="000105A7">
            <w:t>:</w:t>
          </w:r>
        </w:p>
        <w:p w14:paraId="67970756" w14:textId="226824AE" w:rsidR="00A3195F" w:rsidRPr="000105A7" w:rsidRDefault="00803B32" w:rsidP="00A3195F">
          <w:pPr>
            <w:pStyle w:val="Nummererettekst"/>
          </w:pPr>
          <w:r w:rsidRPr="000105A7">
            <w:rPr>
              <w:i/>
              <w:iCs/>
            </w:rPr>
            <w:t>Which</w:t>
          </w:r>
          <w:r w:rsidRPr="000105A7">
            <w:t xml:space="preserve"> women and men are included, and </w:t>
          </w:r>
          <w:r w:rsidRPr="009C6CBC">
            <w:rPr>
              <w:i/>
              <w:iCs/>
            </w:rPr>
            <w:t>which</w:t>
          </w:r>
          <w:r w:rsidRPr="000105A7">
            <w:t xml:space="preserve"> are excluded? Think in broad terms about identity markers beyond gender identity, such as sexual orientation, ethnicity, religion, education, socio-economic situation, capability/disability and geography/residence</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0105A7"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0105A7" w:rsidRDefault="00624E36" w:rsidP="00192621">
                        <w:pPr>
                          <w:pStyle w:val="Formularfelt"/>
                        </w:pPr>
                        <w:r w:rsidRPr="000105A7">
                          <w:t xml:space="preserve"> </w:t>
                        </w:r>
                      </w:p>
                    </w:sdtContent>
                  </w:sdt>
                </w:tc>
              </w:tr>
            </w:sdtContent>
          </w:sdt>
        </w:tbl>
        <w:p w14:paraId="5A9AE168" w14:textId="1270AD55" w:rsidR="00A3195F" w:rsidRPr="000105A7" w:rsidRDefault="00803B32" w:rsidP="00A3195F">
          <w:pPr>
            <w:pStyle w:val="Overskrift3"/>
          </w:pPr>
          <w:r w:rsidRPr="000105A7">
            <w:t>Representation in decision-making</w:t>
          </w:r>
          <w:r w:rsidR="00A3195F" w:rsidRPr="000105A7">
            <w:t>:</w:t>
          </w:r>
        </w:p>
        <w:p w14:paraId="02C646C7" w14:textId="20F86582" w:rsidR="00A3195F" w:rsidRPr="000105A7" w:rsidRDefault="00803B32" w:rsidP="007A6BE7">
          <w:pPr>
            <w:pStyle w:val="Nummererettekst"/>
          </w:pPr>
          <w:r w:rsidRPr="000105A7">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0105A7"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0105A7" w:rsidRDefault="00624E36" w:rsidP="00192621">
                        <w:pPr>
                          <w:pStyle w:val="Formularfelt"/>
                        </w:pPr>
                        <w:r w:rsidRPr="000105A7">
                          <w:t xml:space="preserve"> </w:t>
                        </w:r>
                      </w:p>
                    </w:sdtContent>
                  </w:sdt>
                </w:tc>
              </w:tr>
            </w:sdtContent>
          </w:sdt>
        </w:tbl>
        <w:p w14:paraId="54074E8A" w14:textId="2CFDAC2D" w:rsidR="00A3195F" w:rsidRPr="000105A7" w:rsidRDefault="00803B32" w:rsidP="00A3195F">
          <w:pPr>
            <w:pStyle w:val="Overskrift3"/>
          </w:pPr>
          <w:r w:rsidRPr="000105A7">
            <w:t>Resource allocation</w:t>
          </w:r>
          <w:r w:rsidR="00A3195F" w:rsidRPr="000105A7">
            <w:t xml:space="preserve">: </w:t>
          </w:r>
        </w:p>
        <w:p w14:paraId="4E800EE6" w14:textId="5B57D570" w:rsidR="00A3195F" w:rsidRPr="000105A7" w:rsidRDefault="00803B32" w:rsidP="007A6BE7">
          <w:pPr>
            <w:pStyle w:val="Nummererettekst"/>
          </w:pPr>
          <w:r w:rsidRPr="000105A7">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0105A7"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0105A7" w:rsidRDefault="00A3195F" w:rsidP="00DF0921">
                        <w:pPr>
                          <w:pStyle w:val="Formularfelt"/>
                        </w:pPr>
                        <w:r w:rsidRPr="000105A7">
                          <w:t xml:space="preserve"> </w:t>
                        </w:r>
                      </w:p>
                    </w:sdtContent>
                  </w:sdt>
                </w:tc>
              </w:tr>
            </w:sdtContent>
          </w:sdt>
        </w:tbl>
        <w:p w14:paraId="5F6B2AA1" w14:textId="1BC0C18C" w:rsidR="00A3195F" w:rsidRPr="000105A7" w:rsidRDefault="00CF73FE" w:rsidP="00A3195F">
          <w:pPr>
            <w:pStyle w:val="Overskrift3"/>
          </w:pPr>
          <w:r w:rsidRPr="000105A7">
            <w:t>Cultural and social norms</w:t>
          </w:r>
          <w:r w:rsidR="00A3195F" w:rsidRPr="000105A7">
            <w:t>:</w:t>
          </w:r>
        </w:p>
        <w:p w14:paraId="6B5CD7F2" w14:textId="35B82BE7" w:rsidR="00A3195F" w:rsidRPr="000105A7" w:rsidRDefault="00CF73FE" w:rsidP="007A6BE7">
          <w:pPr>
            <w:pStyle w:val="Nummererettekst"/>
          </w:pPr>
          <w:r w:rsidRPr="000105A7">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0105A7"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0105A7" w:rsidRDefault="00A3195F" w:rsidP="00DF0921">
                        <w:pPr>
                          <w:pStyle w:val="Formularfelt"/>
                        </w:pPr>
                        <w:r w:rsidRPr="000105A7">
                          <w:t xml:space="preserve"> </w:t>
                        </w:r>
                      </w:p>
                    </w:sdtContent>
                  </w:sdt>
                </w:tc>
              </w:tr>
            </w:sdtContent>
          </w:sdt>
        </w:tbl>
        <w:p w14:paraId="4BD086E9" w14:textId="601389F9" w:rsidR="00A3195F" w:rsidRPr="000105A7" w:rsidRDefault="00E3644D" w:rsidP="00A3195F">
          <w:pPr>
            <w:pStyle w:val="Overskrift3"/>
          </w:pPr>
          <w:r w:rsidRPr="000105A7">
            <w:t>Safety and security</w:t>
          </w:r>
          <w:r w:rsidR="00A3195F" w:rsidRPr="000105A7">
            <w:t>:</w:t>
          </w:r>
        </w:p>
        <w:p w14:paraId="5BAA2E10" w14:textId="2A41B3A5" w:rsidR="00A3195F" w:rsidRPr="000105A7" w:rsidRDefault="0048480E" w:rsidP="007A6BE7">
          <w:pPr>
            <w:pStyle w:val="Nummererettekst"/>
          </w:pPr>
          <w:r w:rsidRPr="000105A7">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0105A7"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0105A7" w:rsidRDefault="00A3195F" w:rsidP="00DF0921">
                        <w:pPr>
                          <w:pStyle w:val="Formularfelt"/>
                        </w:pPr>
                        <w:r w:rsidRPr="000105A7">
                          <w:t xml:space="preserve"> </w:t>
                        </w:r>
                      </w:p>
                    </w:sdtContent>
                  </w:sdt>
                </w:tc>
              </w:tr>
            </w:sdtContent>
          </w:sdt>
        </w:tbl>
        <w:p w14:paraId="19B0B33E" w14:textId="69657046" w:rsidR="00A3195F" w:rsidRPr="000105A7" w:rsidRDefault="0048480E" w:rsidP="00A3195F">
          <w:pPr>
            <w:pStyle w:val="Overskrift3"/>
          </w:pPr>
          <w:r w:rsidRPr="000105A7">
            <w:t>Accessibility (taking disabilities into account)</w:t>
          </w:r>
          <w:r w:rsidR="00A3195F" w:rsidRPr="000105A7">
            <w:t>:</w:t>
          </w:r>
        </w:p>
        <w:p w14:paraId="2AD92119" w14:textId="2D49A1EA" w:rsidR="00A3195F" w:rsidRPr="000105A7" w:rsidRDefault="0048480E" w:rsidP="007A6BE7">
          <w:pPr>
            <w:pStyle w:val="Nummererettekst"/>
          </w:pPr>
          <w:r w:rsidRPr="000105A7">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0105A7"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0105A7" w:rsidRDefault="00A3195F" w:rsidP="00DF0921">
                        <w:pPr>
                          <w:pStyle w:val="Formularfelt"/>
                        </w:pPr>
                        <w:r w:rsidRPr="000105A7">
                          <w:t xml:space="preserve"> </w:t>
                        </w:r>
                      </w:p>
                    </w:sdtContent>
                  </w:sdt>
                </w:tc>
              </w:tr>
            </w:sdtContent>
          </w:sdt>
        </w:tbl>
        <w:p w14:paraId="5DF060A5" w14:textId="2460E512" w:rsidR="00A3195F" w:rsidRPr="000105A7" w:rsidRDefault="0048480E" w:rsidP="00A3195F">
          <w:pPr>
            <w:pStyle w:val="Overskrift3"/>
          </w:pPr>
          <w:r w:rsidRPr="000105A7">
            <w:t>Knowledge of gender and accessibility</w:t>
          </w:r>
          <w:r w:rsidR="00A3195F" w:rsidRPr="000105A7">
            <w:t>:</w:t>
          </w:r>
        </w:p>
        <w:p w14:paraId="1B9C2588" w14:textId="716B5E2B" w:rsidR="00A3195F" w:rsidRPr="000105A7" w:rsidRDefault="0048480E" w:rsidP="007A6BE7">
          <w:pPr>
            <w:pStyle w:val="Nummererettekst"/>
          </w:pPr>
          <w:r w:rsidRPr="000105A7">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0105A7"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0105A7" w:rsidRDefault="00A3195F" w:rsidP="00DF0921">
                        <w:pPr>
                          <w:pStyle w:val="Formularfelt"/>
                        </w:pPr>
                        <w:r w:rsidRPr="000105A7">
                          <w:t xml:space="preserve"> </w:t>
                        </w:r>
                      </w:p>
                    </w:sdtContent>
                  </w:sdt>
                </w:tc>
              </w:tr>
            </w:sdtContent>
          </w:sdt>
        </w:tbl>
        <w:p w14:paraId="704F7DE4" w14:textId="2A2875C5" w:rsidR="00B97DC8" w:rsidRPr="000105A7" w:rsidRDefault="0048480E" w:rsidP="00B97DC8">
          <w:pPr>
            <w:pStyle w:val="Overskrift3"/>
          </w:pPr>
          <w:r w:rsidRPr="000105A7">
            <w:t>Knowledge gaps</w:t>
          </w:r>
          <w:r w:rsidR="00B97DC8" w:rsidRPr="000105A7">
            <w:t>:</w:t>
          </w:r>
        </w:p>
        <w:p w14:paraId="349D845F" w14:textId="3CE0EFAE" w:rsidR="00B97DC8" w:rsidRPr="000105A7" w:rsidRDefault="00C22C12" w:rsidP="00B97DC8">
          <w:pPr>
            <w:pStyle w:val="Nummererettekst"/>
          </w:pPr>
          <w:r w:rsidRPr="000105A7">
            <w:t>Do you have gaps in your knowledge? Are there areas in which you are unsure whether your activity is actually having an impact on equality and accessibility? Do you know of data or studies that would help clear up those doubts? Make a note of the data and/or studies you need to make a proper assessment of both real and potential consequences</w:t>
          </w:r>
          <w:r w:rsidR="00B97DC8"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960724947"/>
              <w:placeholder>
                <w:docPart w:val="8EF27ED7CFC34B92908BC7CDA20D9AD1"/>
              </w:placeholder>
            </w:sdtPr>
            <w:sdtContent>
              <w:tr w:rsidR="00B97DC8" w:rsidRPr="000105A7"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7874208"/>
                      <w:placeholder>
                        <w:docPart w:val="520222C96BD4489B885E1A517A181D40"/>
                      </w:placeholder>
                      <w:showingPlcHdr/>
                    </w:sdtPr>
                    <w:sdtContent>
                      <w:p w14:paraId="4F343BCE" w14:textId="77777777" w:rsidR="00B97DC8" w:rsidRPr="000105A7" w:rsidRDefault="00B97DC8" w:rsidP="00B97DC8">
                        <w:pPr>
                          <w:pStyle w:val="Formularfelt"/>
                        </w:pPr>
                        <w:r w:rsidRPr="000105A7">
                          <w:t xml:space="preserve"> </w:t>
                        </w:r>
                      </w:p>
                    </w:sdtContent>
                  </w:sdt>
                </w:tc>
              </w:tr>
            </w:sdtContent>
          </w:sdt>
        </w:tbl>
        <w:p w14:paraId="33189176" w14:textId="03DD67F9" w:rsidR="00A3195F" w:rsidRPr="000105A7" w:rsidRDefault="00102F39" w:rsidP="00A3195F">
          <w:pPr>
            <w:pStyle w:val="Overskrift3"/>
          </w:pPr>
          <w:r w:rsidRPr="000105A7">
            <w:t>Conclusions and next steps</w:t>
          </w:r>
          <w:r w:rsidR="00A3195F" w:rsidRPr="000105A7">
            <w:t>:</w:t>
          </w:r>
        </w:p>
        <w:p w14:paraId="50913D80" w14:textId="51C0B696" w:rsidR="00A3195F" w:rsidRPr="000105A7" w:rsidRDefault="00102F39" w:rsidP="00A3195F">
          <w:pPr>
            <w:pStyle w:val="Nummererettekst"/>
          </w:pPr>
          <w:r w:rsidRPr="000105A7">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0105A7">
            <w:rPr>
              <w:i/>
              <w:iCs/>
            </w:rPr>
            <w:t>For example, the next step might involve seeking out equality experts within or outside of the organisation, to learn how to plan, budget and implement in ways that promote equality</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0105A7"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0105A7" w:rsidRDefault="00A3195F" w:rsidP="00DF0921">
                        <w:pPr>
                          <w:pStyle w:val="Formularfelt"/>
                        </w:pPr>
                        <w:r w:rsidRPr="000105A7">
                          <w:t xml:space="preserve"> </w:t>
                        </w:r>
                      </w:p>
                    </w:sdtContent>
                  </w:sdt>
                </w:tc>
              </w:tr>
            </w:sdtContent>
          </w:sdt>
        </w:tbl>
        <w:p w14:paraId="4DAA0187" w14:textId="77777777" w:rsidR="00484B46" w:rsidRPr="000105A7" w:rsidRDefault="00484B46" w:rsidP="00484B46"/>
        <w:p w14:paraId="60E06B61" w14:textId="77777777" w:rsidR="00CB0CB6" w:rsidRPr="000105A7" w:rsidRDefault="00CB0CB6">
          <w:pPr>
            <w:widowControl w:val="0"/>
            <w:spacing w:after="0" w:line="240" w:lineRule="auto"/>
            <w:sectPr w:rsidR="00CB0CB6" w:rsidRPr="000105A7" w:rsidSect="0077164B">
              <w:headerReference w:type="default" r:id="rId11"/>
              <w:footerReference w:type="default" r:id="rId12"/>
              <w:footerReference w:type="first" r:id="rId13"/>
              <w:pgSz w:w="11910" w:h="16840" w:code="9"/>
              <w:pgMar w:top="737" w:right="1701" w:bottom="1701" w:left="1701" w:header="454" w:footer="794" w:gutter="0"/>
              <w:cols w:space="230"/>
              <w:titlePg/>
              <w:docGrid w:linePitch="286"/>
            </w:sectPr>
          </w:pPr>
        </w:p>
        <w:p w14:paraId="726D1ED0" w14:textId="26BF10CE" w:rsidR="00CB0CB6" w:rsidRPr="000105A7" w:rsidRDefault="00CB0CB6" w:rsidP="009527B4">
          <w:pPr>
            <w:spacing w:after="480"/>
            <w:ind w:left="-595"/>
            <w:rPr>
              <w:noProof/>
            </w:rPr>
          </w:pPr>
          <w:r w:rsidRPr="000105A7">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0105A7">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0105A7" w:rsidRDefault="004627AF" w:rsidP="00CB0CB6">
          <w:pPr>
            <w:pStyle w:val="Overskrift1"/>
            <w:rPr>
              <w:noProof/>
            </w:rPr>
          </w:pPr>
          <w:r w:rsidRPr="000105A7">
            <w:rPr>
              <w:noProof/>
            </w:rPr>
            <w:t>Impact assessment</w:t>
          </w:r>
          <w:r w:rsidR="0060578C" w:rsidRPr="000105A7">
            <w:rPr>
              <w:noProof/>
            </w:rPr>
            <w:t xml:space="preserve"> - </w:t>
          </w:r>
          <w:r w:rsidRPr="000105A7">
            <w:rPr>
              <w:noProof/>
            </w:rPr>
            <w:t>Results</w:t>
          </w:r>
        </w:p>
        <w:p w14:paraId="7B0B15C7" w14:textId="6C9358D8" w:rsidR="00484B46" w:rsidRPr="000105A7" w:rsidRDefault="004627AF" w:rsidP="00484B46">
          <w:pPr>
            <w:spacing w:after="120"/>
          </w:pPr>
          <w:r w:rsidRPr="000105A7">
            <w:t>Collate the results (insights and reflections) from the impact assessment below</w:t>
          </w:r>
          <w:r w:rsidR="00484B46" w:rsidRPr="000105A7">
            <w:t>.</w:t>
          </w:r>
        </w:p>
        <w:p w14:paraId="39A91F01" w14:textId="6084202B" w:rsidR="00484B46" w:rsidRPr="000105A7" w:rsidRDefault="004627AF" w:rsidP="00484B46">
          <w:pPr>
            <w:spacing w:after="0" w:line="240" w:lineRule="atLeast"/>
            <w:rPr>
              <w:i/>
              <w:iCs/>
            </w:rPr>
          </w:pPr>
          <w:r w:rsidRPr="000105A7">
            <w:rPr>
              <w:i/>
              <w:iCs/>
            </w:rPr>
            <w:t>What activity did you assess</w:t>
          </w:r>
          <w:r w:rsidR="00484B46" w:rsidRPr="000105A7">
            <w:rPr>
              <w:i/>
              <w:iCs/>
            </w:rPr>
            <w:t xml:space="preserve">? </w:t>
          </w:r>
        </w:p>
        <w:p w14:paraId="5E42C6B9" w14:textId="663BBD32" w:rsidR="00484B46" w:rsidRPr="000105A7" w:rsidRDefault="004627AF" w:rsidP="00484B46">
          <w:pPr>
            <w:spacing w:after="0" w:line="240" w:lineRule="atLeast"/>
            <w:rPr>
              <w:i/>
              <w:iCs/>
            </w:rPr>
          </w:pPr>
          <w:r w:rsidRPr="000105A7">
            <w:rPr>
              <w:i/>
              <w:iCs/>
            </w:rPr>
            <w:t>When was the assessment conducted</w:t>
          </w:r>
          <w:r w:rsidR="00CB0CB6" w:rsidRPr="000105A7">
            <w:rPr>
              <w:i/>
              <w:iCs/>
            </w:rPr>
            <w:t>?</w:t>
          </w:r>
        </w:p>
        <w:p w14:paraId="493FAA32" w14:textId="29F97894" w:rsidR="00484B46" w:rsidRPr="000105A7" w:rsidRDefault="004627AF" w:rsidP="004627AF">
          <w:pPr>
            <w:spacing w:after="180" w:line="240" w:lineRule="atLeast"/>
            <w:rPr>
              <w:i/>
              <w:iCs/>
            </w:rPr>
          </w:pPr>
          <w:r w:rsidRPr="000105A7">
            <w:rPr>
              <w:i/>
              <w:iCs/>
            </w:rPr>
            <w:t>Who conducted it</w:t>
          </w:r>
          <w:r w:rsidR="00CB0CB6" w:rsidRPr="000105A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0105A7"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0105A7" w:rsidRDefault="00484B46" w:rsidP="00DF0921">
                        <w:pPr>
                          <w:pStyle w:val="Formularfelt"/>
                        </w:pPr>
                        <w:r w:rsidRPr="000105A7">
                          <w:t xml:space="preserve"> </w:t>
                        </w:r>
                      </w:p>
                    </w:sdtContent>
                  </w:sdt>
                </w:tc>
              </w:tr>
            </w:sdtContent>
          </w:sdt>
        </w:tbl>
        <w:p w14:paraId="05B4FCCD" w14:textId="0BB77D0C" w:rsidR="00CB0CB6" w:rsidRPr="000105A7" w:rsidRDefault="004627AF" w:rsidP="00E05B16">
          <w:pPr>
            <w:pStyle w:val="Overskrift2udennummer"/>
            <w:rPr>
              <w:lang w:val="en-GB"/>
            </w:rPr>
          </w:pPr>
          <w:r w:rsidRPr="000105A7">
            <w:rPr>
              <w:lang w:val="en-GB"/>
            </w:rPr>
            <w:t>THE CLIMATE AND ENVIRONMENT</w:t>
          </w:r>
        </w:p>
        <w:p w14:paraId="0B52ED2A" w14:textId="709C8055" w:rsidR="00CB0CB6" w:rsidRPr="000105A7" w:rsidRDefault="004627AF" w:rsidP="00E05B16">
          <w:r w:rsidRPr="000105A7">
            <w:t>Insert text from the box under</w:t>
          </w:r>
          <w:r w:rsidR="00CB0CB6" w:rsidRPr="000105A7">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0105A7"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0105A7" w:rsidRDefault="00CB0CB6" w:rsidP="00DF0921">
                        <w:pPr>
                          <w:pStyle w:val="Formularfelt"/>
                        </w:pPr>
                        <w:r w:rsidRPr="000105A7">
                          <w:t xml:space="preserve"> </w:t>
                        </w:r>
                      </w:p>
                    </w:sdtContent>
                  </w:sdt>
                </w:tc>
              </w:tr>
            </w:sdtContent>
          </w:sdt>
        </w:tbl>
        <w:p w14:paraId="30B9116A" w14:textId="654C25C8" w:rsidR="00CB0CB6" w:rsidRPr="000105A7" w:rsidRDefault="00850326" w:rsidP="00E05B16">
          <w:pPr>
            <w:pStyle w:val="Overskrift2udennummer"/>
            <w:rPr>
              <w:rFonts w:eastAsia="Corbel"/>
              <w:lang w:val="en-GB"/>
            </w:rPr>
          </w:pPr>
          <w:r w:rsidRPr="000105A7">
            <w:rPr>
              <w:lang w:val="en-GB"/>
            </w:rPr>
            <w:t>EQUALITY AND ACCESSIBILITY</w:t>
          </w:r>
        </w:p>
        <w:p w14:paraId="463A5BF3" w14:textId="65538832" w:rsidR="00CB0CB6" w:rsidRPr="000105A7" w:rsidRDefault="004627AF" w:rsidP="00CB0CB6">
          <w:r w:rsidRPr="000105A7">
            <w:t xml:space="preserve">Insert text from the box under </w:t>
          </w:r>
          <w:r w:rsidR="00CB0CB6" w:rsidRPr="000105A7">
            <w:t>C.1</w:t>
          </w:r>
          <w:r w:rsidR="00AE2EC0" w:rsidRPr="000105A7">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0105A7"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0105A7" w:rsidRDefault="00CB0CB6" w:rsidP="00DF0921">
                        <w:pPr>
                          <w:pStyle w:val="Formularfelt"/>
                        </w:pPr>
                        <w:r w:rsidRPr="000105A7">
                          <w:t xml:space="preserve"> </w:t>
                        </w:r>
                      </w:p>
                    </w:sdtContent>
                  </w:sdt>
                </w:tc>
              </w:tr>
            </w:sdtContent>
          </w:sdt>
        </w:tbl>
        <w:p w14:paraId="179D8DFA" w14:textId="77777777" w:rsidR="00CB0CB6" w:rsidRPr="000105A7" w:rsidRDefault="00CB0CB6"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0105A7"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0105A7" w:rsidRDefault="00850326" w:rsidP="00E05B16">
                    <w:pPr>
                      <w:pStyle w:val="Tabelkolonneoverskrift"/>
                    </w:pPr>
                    <w:r w:rsidRPr="000105A7">
                      <w:t>What are the key insights</w:t>
                    </w:r>
                    <w:r w:rsidR="00E05B16" w:rsidRPr="000105A7">
                      <w:t>?</w:t>
                    </w:r>
                  </w:p>
                </w:tc>
                <w:tc>
                  <w:tcPr>
                    <w:tcW w:w="4253" w:type="dxa"/>
                    <w:tcBorders>
                      <w:bottom w:val="single" w:sz="4" w:space="0" w:color="385988" w:themeColor="text2"/>
                    </w:tcBorders>
                    <w:tcMar>
                      <w:left w:w="0" w:type="dxa"/>
                      <w:right w:w="0" w:type="dxa"/>
                    </w:tcMar>
                  </w:tcPr>
                  <w:p w14:paraId="10594D92" w14:textId="18FCA8E4" w:rsidR="00E05B16" w:rsidRPr="000105A7" w:rsidRDefault="00850326" w:rsidP="00E05B16">
                    <w:pPr>
                      <w:pStyle w:val="Tabelkolonneoverskrift"/>
                    </w:pPr>
                    <w:r w:rsidRPr="000105A7">
                      <w:t>How will you act on them</w:t>
                    </w:r>
                    <w:r w:rsidR="00E05B16" w:rsidRPr="000105A7">
                      <w:t>?</w:t>
                    </w:r>
                  </w:p>
                </w:tc>
              </w:tr>
              <w:tr w:rsidR="00E05B16" w:rsidRPr="000105A7"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0105A7" w:rsidRDefault="00E05B16" w:rsidP="00E05B16">
                        <w:pPr>
                          <w:pStyle w:val="Tabeltalliste"/>
                          <w:contextualSpacing w:val="0"/>
                        </w:pPr>
                        <w:r w:rsidRPr="000105A7">
                          <w:rPr>
                            <w:rStyle w:val="Pladsholdertekst"/>
                            <w:color w:val="6E6E6E"/>
                          </w:rPr>
                          <w:t>[</w:t>
                        </w:r>
                        <w:r w:rsidR="00992746">
                          <w:rPr>
                            <w:rStyle w:val="Pladsholdertekst"/>
                            <w:color w:val="6E6E6E"/>
                          </w:rPr>
                          <w:t>Press</w:t>
                        </w:r>
                        <w:r w:rsidRPr="000105A7">
                          <w:rPr>
                            <w:rStyle w:val="Pladsholdertekst"/>
                            <w:color w:val="6E6E6E"/>
                          </w:rPr>
                          <w:t xml:space="preserve"> Enter </w:t>
                        </w:r>
                        <w:r w:rsidR="00992746">
                          <w:rPr>
                            <w:rStyle w:val="Pladsholdertekst"/>
                            <w:color w:val="6E6E6E"/>
                          </w:rPr>
                          <w:t>to add</w:t>
                        </w:r>
                        <w:r w:rsidRPr="000105A7">
                          <w:rPr>
                            <w:rStyle w:val="Pladsholdertekst"/>
                            <w:color w:val="6E6E6E"/>
                          </w:rPr>
                          <w:t xml:space="preserve"> </w:t>
                        </w:r>
                        <w:r w:rsidR="00992746">
                          <w:rPr>
                            <w:rStyle w:val="Pladsholdertekst"/>
                            <w:color w:val="6E6E6E"/>
                          </w:rPr>
                          <w:t>a new numbered</w:t>
                        </w:r>
                        <w:r w:rsidRPr="000105A7">
                          <w:rPr>
                            <w:rStyle w:val="Pladsholdertekst"/>
                            <w:color w:val="6E6E6E"/>
                          </w:rPr>
                          <w:t xml:space="preserve"> </w:t>
                        </w:r>
                        <w:r w:rsidR="00992746">
                          <w:rPr>
                            <w:rStyle w:val="Pladsholdertekst"/>
                            <w:color w:val="6E6E6E"/>
                          </w:rPr>
                          <w:t>item</w:t>
                        </w:r>
                        <w:r w:rsidRPr="000105A7">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0105A7" w:rsidRDefault="00E05B16" w:rsidP="00E05B16">
                        <w:pPr>
                          <w:pStyle w:val="Tabeltalliste"/>
                          <w:numPr>
                            <w:ilvl w:val="0"/>
                            <w:numId w:val="22"/>
                          </w:numPr>
                          <w:contextualSpacing w:val="0"/>
                        </w:pPr>
                        <w:r w:rsidRPr="000105A7">
                          <w:rPr>
                            <w:rStyle w:val="Pladsholdertekst"/>
                            <w:color w:val="6E6E6E"/>
                          </w:rPr>
                          <w:t>[</w:t>
                        </w:r>
                        <w:r w:rsidR="00992746">
                          <w:rPr>
                            <w:rStyle w:val="Pladsholdertekst"/>
                            <w:color w:val="6E6E6E"/>
                          </w:rPr>
                          <w:t>Press</w:t>
                        </w:r>
                        <w:r w:rsidR="00992746" w:rsidRPr="000105A7">
                          <w:rPr>
                            <w:rStyle w:val="Pladsholdertekst"/>
                            <w:color w:val="6E6E6E"/>
                          </w:rPr>
                          <w:t xml:space="preserve"> Enter </w:t>
                        </w:r>
                        <w:r w:rsidR="00992746">
                          <w:rPr>
                            <w:rStyle w:val="Pladsholdertekst"/>
                            <w:color w:val="6E6E6E"/>
                          </w:rPr>
                          <w:t>to add</w:t>
                        </w:r>
                        <w:r w:rsidR="00992746" w:rsidRPr="000105A7">
                          <w:rPr>
                            <w:rStyle w:val="Pladsholdertekst"/>
                            <w:color w:val="6E6E6E"/>
                          </w:rPr>
                          <w:t xml:space="preserve"> </w:t>
                        </w:r>
                        <w:r w:rsidR="00992746">
                          <w:rPr>
                            <w:rStyle w:val="Pladsholdertekst"/>
                            <w:color w:val="6E6E6E"/>
                          </w:rPr>
                          <w:t>a new numbered</w:t>
                        </w:r>
                        <w:r w:rsidR="00992746" w:rsidRPr="000105A7">
                          <w:rPr>
                            <w:rStyle w:val="Pladsholdertekst"/>
                            <w:color w:val="6E6E6E"/>
                          </w:rPr>
                          <w:t xml:space="preserve"> </w:t>
                        </w:r>
                        <w:r w:rsidR="00992746">
                          <w:rPr>
                            <w:rStyle w:val="Pladsholdertekst"/>
                            <w:color w:val="6E6E6E"/>
                          </w:rPr>
                          <w:t>item</w:t>
                        </w:r>
                        <w:r w:rsidRPr="000105A7">
                          <w:rPr>
                            <w:rStyle w:val="Pladsholdertekst"/>
                            <w:color w:val="6E6E6E"/>
                          </w:rPr>
                          <w:t>]</w:t>
                        </w:r>
                      </w:p>
                    </w:tc>
                  </w:sdtContent>
                </w:sdt>
              </w:tr>
            </w:tbl>
          </w:sdtContent>
        </w:sdt>
        <w:p w14:paraId="32DEA758" w14:textId="65029AA6" w:rsidR="00CB0CB6" w:rsidRPr="000105A7" w:rsidRDefault="00000000" w:rsidP="00E11330"/>
      </w:sdtContent>
    </w:sdt>
    <w:sectPr w:rsidR="00CB0CB6" w:rsidRPr="000105A7"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6C90D" w14:textId="77777777" w:rsidR="00200590" w:rsidRDefault="00200590">
      <w:pPr>
        <w:spacing w:after="0" w:line="240" w:lineRule="auto"/>
      </w:pPr>
      <w:r>
        <w:separator/>
      </w:r>
    </w:p>
  </w:endnote>
  <w:endnote w:type="continuationSeparator" w:id="0">
    <w:p w14:paraId="4EC83953" w14:textId="77777777" w:rsidR="00200590" w:rsidRDefault="0020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DFD73" w14:textId="77777777" w:rsidR="00200590" w:rsidRDefault="00200590">
      <w:pPr>
        <w:spacing w:after="0" w:line="240" w:lineRule="auto"/>
      </w:pPr>
      <w:r>
        <w:separator/>
      </w:r>
    </w:p>
  </w:footnote>
  <w:footnote w:type="continuationSeparator" w:id="0">
    <w:p w14:paraId="5824954F" w14:textId="77777777" w:rsidR="00200590" w:rsidRDefault="00200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formsDesig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4D54"/>
    <w:rsid w:val="00044ABD"/>
    <w:rsid w:val="00047037"/>
    <w:rsid w:val="000552E3"/>
    <w:rsid w:val="000B5F4B"/>
    <w:rsid w:val="000E7C55"/>
    <w:rsid w:val="000F6FDC"/>
    <w:rsid w:val="00101B29"/>
    <w:rsid w:val="00102F39"/>
    <w:rsid w:val="0010633A"/>
    <w:rsid w:val="00112705"/>
    <w:rsid w:val="00117695"/>
    <w:rsid w:val="00137347"/>
    <w:rsid w:val="001602A4"/>
    <w:rsid w:val="00163EC2"/>
    <w:rsid w:val="00166625"/>
    <w:rsid w:val="00173760"/>
    <w:rsid w:val="00176162"/>
    <w:rsid w:val="00181BE2"/>
    <w:rsid w:val="001976CA"/>
    <w:rsid w:val="001A2826"/>
    <w:rsid w:val="001A5612"/>
    <w:rsid w:val="001B225B"/>
    <w:rsid w:val="001B4F14"/>
    <w:rsid w:val="001B7856"/>
    <w:rsid w:val="001E34F4"/>
    <w:rsid w:val="001F1596"/>
    <w:rsid w:val="001F466E"/>
    <w:rsid w:val="00200590"/>
    <w:rsid w:val="0021290A"/>
    <w:rsid w:val="0022123A"/>
    <w:rsid w:val="00255000"/>
    <w:rsid w:val="00256AFE"/>
    <w:rsid w:val="00264E08"/>
    <w:rsid w:val="002657FE"/>
    <w:rsid w:val="0027175C"/>
    <w:rsid w:val="002743D1"/>
    <w:rsid w:val="00282F24"/>
    <w:rsid w:val="002961F8"/>
    <w:rsid w:val="002E69F7"/>
    <w:rsid w:val="003025AC"/>
    <w:rsid w:val="00314867"/>
    <w:rsid w:val="0032646C"/>
    <w:rsid w:val="003334BB"/>
    <w:rsid w:val="00370CFF"/>
    <w:rsid w:val="00374B8C"/>
    <w:rsid w:val="00387D20"/>
    <w:rsid w:val="003909B9"/>
    <w:rsid w:val="00394110"/>
    <w:rsid w:val="0039632E"/>
    <w:rsid w:val="003B00A6"/>
    <w:rsid w:val="003C6707"/>
    <w:rsid w:val="003D0194"/>
    <w:rsid w:val="003D5896"/>
    <w:rsid w:val="003E38C3"/>
    <w:rsid w:val="003E5952"/>
    <w:rsid w:val="003F39D9"/>
    <w:rsid w:val="00403540"/>
    <w:rsid w:val="004062EE"/>
    <w:rsid w:val="00427030"/>
    <w:rsid w:val="00437141"/>
    <w:rsid w:val="0043778F"/>
    <w:rsid w:val="004627AF"/>
    <w:rsid w:val="0047442E"/>
    <w:rsid w:val="00475755"/>
    <w:rsid w:val="00476975"/>
    <w:rsid w:val="00480ED8"/>
    <w:rsid w:val="0048480E"/>
    <w:rsid w:val="00484B46"/>
    <w:rsid w:val="00493B9C"/>
    <w:rsid w:val="004B567E"/>
    <w:rsid w:val="004B72B8"/>
    <w:rsid w:val="004C4B7F"/>
    <w:rsid w:val="004F409F"/>
    <w:rsid w:val="004F44C8"/>
    <w:rsid w:val="004F502A"/>
    <w:rsid w:val="004F7ECF"/>
    <w:rsid w:val="00523AF0"/>
    <w:rsid w:val="00550B7E"/>
    <w:rsid w:val="005630FC"/>
    <w:rsid w:val="00564A3C"/>
    <w:rsid w:val="005B62E5"/>
    <w:rsid w:val="005C4EA4"/>
    <w:rsid w:val="005E4BEA"/>
    <w:rsid w:val="005F1065"/>
    <w:rsid w:val="0060280C"/>
    <w:rsid w:val="0060578C"/>
    <w:rsid w:val="006134BD"/>
    <w:rsid w:val="00624E36"/>
    <w:rsid w:val="00670839"/>
    <w:rsid w:val="006905F1"/>
    <w:rsid w:val="006B31B0"/>
    <w:rsid w:val="006B66D9"/>
    <w:rsid w:val="006C55C1"/>
    <w:rsid w:val="00711E61"/>
    <w:rsid w:val="00722A4F"/>
    <w:rsid w:val="00727668"/>
    <w:rsid w:val="0075558B"/>
    <w:rsid w:val="00765703"/>
    <w:rsid w:val="00767266"/>
    <w:rsid w:val="0077164B"/>
    <w:rsid w:val="00775F02"/>
    <w:rsid w:val="00776D74"/>
    <w:rsid w:val="007830A9"/>
    <w:rsid w:val="00786E0E"/>
    <w:rsid w:val="007A110A"/>
    <w:rsid w:val="007A6BE7"/>
    <w:rsid w:val="007A7F57"/>
    <w:rsid w:val="007D120B"/>
    <w:rsid w:val="007F6687"/>
    <w:rsid w:val="008037F3"/>
    <w:rsid w:val="00803B32"/>
    <w:rsid w:val="00811A86"/>
    <w:rsid w:val="00850326"/>
    <w:rsid w:val="00855386"/>
    <w:rsid w:val="00874D8A"/>
    <w:rsid w:val="00882ACD"/>
    <w:rsid w:val="008864EE"/>
    <w:rsid w:val="00887C7E"/>
    <w:rsid w:val="008929CB"/>
    <w:rsid w:val="008C4A36"/>
    <w:rsid w:val="008D5BA6"/>
    <w:rsid w:val="008F21E5"/>
    <w:rsid w:val="008F4B54"/>
    <w:rsid w:val="00900519"/>
    <w:rsid w:val="00903968"/>
    <w:rsid w:val="009044E5"/>
    <w:rsid w:val="009067D8"/>
    <w:rsid w:val="0091259E"/>
    <w:rsid w:val="0092581C"/>
    <w:rsid w:val="009267FD"/>
    <w:rsid w:val="009323E2"/>
    <w:rsid w:val="0093438E"/>
    <w:rsid w:val="00942661"/>
    <w:rsid w:val="009527B4"/>
    <w:rsid w:val="00966369"/>
    <w:rsid w:val="00970896"/>
    <w:rsid w:val="00971B24"/>
    <w:rsid w:val="00974E3D"/>
    <w:rsid w:val="00986674"/>
    <w:rsid w:val="00992746"/>
    <w:rsid w:val="00995275"/>
    <w:rsid w:val="009A1304"/>
    <w:rsid w:val="009A4F0A"/>
    <w:rsid w:val="009A64D2"/>
    <w:rsid w:val="009B0217"/>
    <w:rsid w:val="009B7C18"/>
    <w:rsid w:val="009C6CBC"/>
    <w:rsid w:val="009F6E45"/>
    <w:rsid w:val="00A13F6A"/>
    <w:rsid w:val="00A250E1"/>
    <w:rsid w:val="00A3195F"/>
    <w:rsid w:val="00A341CE"/>
    <w:rsid w:val="00A460BF"/>
    <w:rsid w:val="00A52470"/>
    <w:rsid w:val="00A55225"/>
    <w:rsid w:val="00A605EA"/>
    <w:rsid w:val="00A6106D"/>
    <w:rsid w:val="00A61F0D"/>
    <w:rsid w:val="00A6324A"/>
    <w:rsid w:val="00A71273"/>
    <w:rsid w:val="00A807F6"/>
    <w:rsid w:val="00A9032A"/>
    <w:rsid w:val="00A90DB1"/>
    <w:rsid w:val="00AA42FE"/>
    <w:rsid w:val="00AB4414"/>
    <w:rsid w:val="00AB5039"/>
    <w:rsid w:val="00AC7ACC"/>
    <w:rsid w:val="00AE2EC0"/>
    <w:rsid w:val="00AE4770"/>
    <w:rsid w:val="00B03301"/>
    <w:rsid w:val="00B53075"/>
    <w:rsid w:val="00B60DB3"/>
    <w:rsid w:val="00B65A1E"/>
    <w:rsid w:val="00B73025"/>
    <w:rsid w:val="00B75B91"/>
    <w:rsid w:val="00B90C92"/>
    <w:rsid w:val="00B97DC8"/>
    <w:rsid w:val="00BB6A75"/>
    <w:rsid w:val="00BC296E"/>
    <w:rsid w:val="00BC3AA7"/>
    <w:rsid w:val="00BF0911"/>
    <w:rsid w:val="00BF1773"/>
    <w:rsid w:val="00C038A8"/>
    <w:rsid w:val="00C22C12"/>
    <w:rsid w:val="00C2502B"/>
    <w:rsid w:val="00C43FD6"/>
    <w:rsid w:val="00C468D5"/>
    <w:rsid w:val="00C523EC"/>
    <w:rsid w:val="00C54BA0"/>
    <w:rsid w:val="00C811AA"/>
    <w:rsid w:val="00CB0CB6"/>
    <w:rsid w:val="00CE7C24"/>
    <w:rsid w:val="00CF73FE"/>
    <w:rsid w:val="00D037A8"/>
    <w:rsid w:val="00D22349"/>
    <w:rsid w:val="00D55E92"/>
    <w:rsid w:val="00D62EA1"/>
    <w:rsid w:val="00DB4EC3"/>
    <w:rsid w:val="00DE2086"/>
    <w:rsid w:val="00E0052B"/>
    <w:rsid w:val="00E05740"/>
    <w:rsid w:val="00E05B16"/>
    <w:rsid w:val="00E11330"/>
    <w:rsid w:val="00E33C1A"/>
    <w:rsid w:val="00E3644D"/>
    <w:rsid w:val="00E46357"/>
    <w:rsid w:val="00E647C0"/>
    <w:rsid w:val="00E7358D"/>
    <w:rsid w:val="00E81BE4"/>
    <w:rsid w:val="00E85459"/>
    <w:rsid w:val="00EA0DCF"/>
    <w:rsid w:val="00EC03DB"/>
    <w:rsid w:val="00EC14AC"/>
    <w:rsid w:val="00EC3E3B"/>
    <w:rsid w:val="00EC6188"/>
    <w:rsid w:val="00EE61EE"/>
    <w:rsid w:val="00EF1483"/>
    <w:rsid w:val="00EF5185"/>
    <w:rsid w:val="00EF63E9"/>
    <w:rsid w:val="00F24DC4"/>
    <w:rsid w:val="00F277E7"/>
    <w:rsid w:val="00F31F39"/>
    <w:rsid w:val="00F46C61"/>
    <w:rsid w:val="00F62F13"/>
    <w:rsid w:val="00F65D42"/>
    <w:rsid w:val="00F7561D"/>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0105A7"/>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0105A7"/>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0105A7"/>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0105A7"/>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0105A7"/>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0105A7"/>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0105A7"/>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0105A7"/>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0105A7"/>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721177" w:rsidP="006235DB">
          <w:pPr>
            <w:pStyle w:val="709E487FAE4744CCB26EEB9E6030B56A"/>
          </w:pPr>
          <w:r w:rsidRPr="000105A7">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721177" w:rsidP="006235DB">
          <w:pPr>
            <w:pStyle w:val="A6555DC0B3CE47C0BF4D890E9CAA77E3"/>
          </w:pPr>
          <w:r w:rsidRPr="000105A7">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721177" w:rsidP="006235DB">
          <w:pPr>
            <w:pStyle w:val="31EC021CA8B148AB8290723CDAC86069"/>
          </w:pPr>
          <w:r w:rsidRPr="000105A7">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721177" w:rsidP="006235DB">
          <w:pPr>
            <w:pStyle w:val="47063991D7ED4987AE402611F78D5A40"/>
          </w:pPr>
          <w:r w:rsidRPr="000105A7">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721177" w:rsidP="006235DB">
          <w:pPr>
            <w:pStyle w:val="88FEBA997F9E4962B066E9EB34369A03"/>
          </w:pPr>
          <w:r w:rsidRPr="000105A7">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721177" w:rsidP="006235DB">
          <w:pPr>
            <w:pStyle w:val="701DD923EC8C47A3823817EAE3520AB1"/>
          </w:pPr>
          <w:r w:rsidRPr="000105A7">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721177" w:rsidP="006235DB">
          <w:pPr>
            <w:pStyle w:val="56165E95749342CDA664B429244FDE50"/>
          </w:pPr>
          <w:r w:rsidRPr="000105A7">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721177" w:rsidP="006235DB">
          <w:pPr>
            <w:pStyle w:val="9C9EE6D4304844EC9E0FB5C32455BC8D"/>
          </w:pPr>
          <w:r w:rsidRPr="000105A7">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721177" w:rsidP="006235DB">
          <w:pPr>
            <w:pStyle w:val="98B85333A4BA4D54AEF6ECB0CD234DBF"/>
          </w:pPr>
          <w:r w:rsidRPr="000105A7">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721177" w:rsidP="006235DB">
          <w:pPr>
            <w:pStyle w:val="3258A3F036584AFB9A2CFA7659C86D45"/>
          </w:pPr>
          <w:r w:rsidRPr="000105A7">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721177" w:rsidP="006235DB">
          <w:pPr>
            <w:pStyle w:val="88F30366E2C847468B010251926CF4DA"/>
          </w:pPr>
          <w:r w:rsidRPr="000105A7">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721177" w:rsidP="006235DB">
          <w:pPr>
            <w:pStyle w:val="18A63D681A7C44F0B463FBF43C9670BF"/>
          </w:pPr>
          <w:r w:rsidRPr="000105A7">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721177" w:rsidP="006235DB">
          <w:pPr>
            <w:pStyle w:val="48554CF82B79471F9F08E3A043DF63A7"/>
          </w:pPr>
          <w:r w:rsidRPr="000105A7">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721177" w:rsidP="006235DB">
          <w:pPr>
            <w:pStyle w:val="F7A4EF89D9A34CCBB951192A1D3F4624"/>
          </w:pPr>
          <w:r w:rsidRPr="000105A7">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721177" w:rsidP="006235DB">
          <w:pPr>
            <w:pStyle w:val="CCCF38E3E7A541699E891A4DA2940495"/>
          </w:pPr>
          <w:r w:rsidRPr="000105A7">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721177" w:rsidP="006235DB">
          <w:pPr>
            <w:pStyle w:val="B4353B4E5CE446FCB1331C0A18ADB46F"/>
          </w:pPr>
          <w:r w:rsidRPr="000105A7">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721177" w:rsidP="006235DB">
          <w:pPr>
            <w:pStyle w:val="B49CC2FCFF614B138AF03B8E95C190FE"/>
          </w:pPr>
          <w:r w:rsidRPr="000105A7">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721177" w:rsidP="006235DB">
          <w:pPr>
            <w:pStyle w:val="9EC642A215EB4455BF9FFB8FA8C7524A"/>
          </w:pPr>
          <w:r w:rsidRPr="000105A7">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721177" w:rsidP="006235DB">
          <w:pPr>
            <w:pStyle w:val="E8861742895F4B448D1E699F96C091E8"/>
          </w:pPr>
          <w:r w:rsidRPr="000105A7">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721177" w:rsidP="006235DB">
          <w:pPr>
            <w:pStyle w:val="B2EE056F943A48C780B07680BE1AEA76"/>
          </w:pPr>
          <w:r w:rsidRPr="000105A7">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721177" w:rsidP="006235DB">
          <w:pPr>
            <w:pStyle w:val="D6A61609A1BB46CE848A7099C747120C"/>
          </w:pPr>
          <w:r w:rsidRPr="000105A7">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721177" w:rsidP="006235DB">
          <w:pPr>
            <w:pStyle w:val="01D0AA4E7F16494284EF61A67993796F"/>
          </w:pPr>
          <w:r w:rsidRPr="000105A7">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721177" w:rsidP="006235DB">
          <w:pPr>
            <w:pStyle w:val="639A42AFFDDE455A8B8C0E2455176DFF"/>
          </w:pPr>
          <w:r w:rsidRPr="000105A7">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721177" w:rsidP="006235DB">
          <w:pPr>
            <w:pStyle w:val="CFA7E83B0887448F94E3FBE4D1436DAD"/>
          </w:pPr>
          <w:r w:rsidRPr="000105A7">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721177" w:rsidP="006235DB">
          <w:pPr>
            <w:pStyle w:val="54F121A0A5C14DB79E0DD5AC97EB4B60"/>
          </w:pPr>
          <w:r w:rsidRPr="000105A7">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721177" w:rsidP="006235DB">
          <w:pPr>
            <w:pStyle w:val="803E07CF32FD4977AD69773705F1670A"/>
          </w:pPr>
          <w:r w:rsidRPr="000105A7">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721177" w:rsidP="006235DB">
          <w:pPr>
            <w:pStyle w:val="677F7C8651E94718B4C4F889CBDB048D"/>
          </w:pPr>
          <w:r w:rsidRPr="000105A7">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721177" w:rsidP="00721177">
          <w:pPr>
            <w:pStyle w:val="B00F91EDEA8C44998F0ECBB531ADEA525"/>
          </w:pPr>
          <w:r w:rsidRPr="000105A7">
            <w:rPr>
              <w:rStyle w:val="Pladsholdertekst"/>
              <w:color w:val="6E6E6E"/>
            </w:rPr>
            <w:t>[</w:t>
          </w:r>
          <w:r>
            <w:rPr>
              <w:rStyle w:val="Pladsholdertekst"/>
              <w:color w:val="6E6E6E"/>
            </w:rPr>
            <w:t>Press</w:t>
          </w:r>
          <w:r w:rsidRPr="000105A7">
            <w:rPr>
              <w:rStyle w:val="Pladsholdertekst"/>
              <w:color w:val="6E6E6E"/>
            </w:rPr>
            <w:t xml:space="preserve"> Enter </w:t>
          </w:r>
          <w:r>
            <w:rPr>
              <w:rStyle w:val="Pladsholdertekst"/>
              <w:color w:val="6E6E6E"/>
            </w:rPr>
            <w:t>to add</w:t>
          </w:r>
          <w:r w:rsidRPr="000105A7">
            <w:rPr>
              <w:rStyle w:val="Pladsholdertekst"/>
              <w:color w:val="6E6E6E"/>
            </w:rPr>
            <w:t xml:space="preserve"> </w:t>
          </w:r>
          <w:r>
            <w:rPr>
              <w:rStyle w:val="Pladsholdertekst"/>
              <w:color w:val="6E6E6E"/>
            </w:rPr>
            <w:t>a new numbered</w:t>
          </w:r>
          <w:r w:rsidRPr="000105A7">
            <w:rPr>
              <w:rStyle w:val="Pladsholdertekst"/>
              <w:color w:val="6E6E6E"/>
            </w:rPr>
            <w:t xml:space="preserve"> </w:t>
          </w:r>
          <w:r>
            <w:rPr>
              <w:rStyle w:val="Pladsholdertekst"/>
              <w:color w:val="6E6E6E"/>
            </w:rPr>
            <w:t>item</w:t>
          </w:r>
          <w:r w:rsidRPr="000105A7">
            <w:rPr>
              <w:rStyle w:val="Pladsholdertekst"/>
              <w:color w:val="6E6E6E"/>
            </w:rPr>
            <w: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721177" w:rsidP="00721177">
          <w:pPr>
            <w:pStyle w:val="33F1709CFB95498493925EF25C0B37735"/>
          </w:pPr>
          <w:r w:rsidRPr="000105A7">
            <w:rPr>
              <w:rStyle w:val="Pladsholdertekst"/>
              <w:color w:val="6E6E6E"/>
            </w:rPr>
            <w:t>[</w:t>
          </w:r>
          <w:r>
            <w:rPr>
              <w:rStyle w:val="Pladsholdertekst"/>
              <w:color w:val="6E6E6E"/>
            </w:rPr>
            <w:t>Press</w:t>
          </w:r>
          <w:r w:rsidRPr="000105A7">
            <w:rPr>
              <w:rStyle w:val="Pladsholdertekst"/>
              <w:color w:val="6E6E6E"/>
            </w:rPr>
            <w:t xml:space="preserve"> Enter </w:t>
          </w:r>
          <w:r>
            <w:rPr>
              <w:rStyle w:val="Pladsholdertekst"/>
              <w:color w:val="6E6E6E"/>
            </w:rPr>
            <w:t>to add</w:t>
          </w:r>
          <w:r w:rsidRPr="000105A7">
            <w:rPr>
              <w:rStyle w:val="Pladsholdertekst"/>
              <w:color w:val="6E6E6E"/>
            </w:rPr>
            <w:t xml:space="preserve"> </w:t>
          </w:r>
          <w:r>
            <w:rPr>
              <w:rStyle w:val="Pladsholdertekst"/>
              <w:color w:val="6E6E6E"/>
            </w:rPr>
            <w:t>a new numbered</w:t>
          </w:r>
          <w:r w:rsidRPr="000105A7">
            <w:rPr>
              <w:rStyle w:val="Pladsholdertekst"/>
              <w:color w:val="6E6E6E"/>
            </w:rPr>
            <w:t xml:space="preserve"> </w:t>
          </w:r>
          <w:r>
            <w:rPr>
              <w:rStyle w:val="Pladsholdertekst"/>
              <w:color w:val="6E6E6E"/>
            </w:rPr>
            <w:t>item</w:t>
          </w:r>
          <w:r w:rsidRPr="000105A7">
            <w:rPr>
              <w:rStyle w:val="Pladsholdertekst"/>
              <w:color w:val="6E6E6E"/>
            </w:rPr>
            <w: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721177" w:rsidP="006235DB">
          <w:pPr>
            <w:pStyle w:val="520222C96BD4489B885E1A517A181D40"/>
          </w:pPr>
          <w:r w:rsidRPr="000105A7">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BD35FF"/>
    <w:multiLevelType w:val="multilevel"/>
    <w:tmpl w:val="4656BA16"/>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63B4596"/>
    <w:multiLevelType w:val="multilevel"/>
    <w:tmpl w:val="83A496C8"/>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93F7358"/>
    <w:multiLevelType w:val="multilevel"/>
    <w:tmpl w:val="B55E61A2"/>
    <w:lvl w:ilvl="0">
      <w:start w:val="1"/>
      <w:numFmt w:val="decimal"/>
      <w:pStyle w:val="B00F91EDEA8C44998F0ECBB531ADEA5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01F1800"/>
    <w:multiLevelType w:val="multilevel"/>
    <w:tmpl w:val="EF4E1BAC"/>
    <w:lvl w:ilvl="0">
      <w:start w:val="1"/>
      <w:numFmt w:val="decimal"/>
      <w:pStyle w:val="B00F91EDEA8C44998F0ECBB531ADEA52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9"/>
  </w:num>
  <w:num w:numId="2" w16cid:durableId="894849204">
    <w:abstractNumId w:val="13"/>
  </w:num>
  <w:num w:numId="3" w16cid:durableId="916668115">
    <w:abstractNumId w:val="10"/>
  </w:num>
  <w:num w:numId="4" w16cid:durableId="716197636">
    <w:abstractNumId w:val="1"/>
  </w:num>
  <w:num w:numId="5" w16cid:durableId="1818571995">
    <w:abstractNumId w:val="0"/>
  </w:num>
  <w:num w:numId="6" w16cid:durableId="1466895443">
    <w:abstractNumId w:val="2"/>
  </w:num>
  <w:num w:numId="7" w16cid:durableId="1723089715">
    <w:abstractNumId w:val="14"/>
  </w:num>
  <w:num w:numId="8" w16cid:durableId="1667442283">
    <w:abstractNumId w:val="15"/>
  </w:num>
  <w:num w:numId="9" w16cid:durableId="787088164">
    <w:abstractNumId w:val="4"/>
  </w:num>
  <w:num w:numId="10" w16cid:durableId="1275674671">
    <w:abstractNumId w:val="12"/>
  </w:num>
  <w:num w:numId="11" w16cid:durableId="11885597">
    <w:abstractNumId w:val="11"/>
  </w:num>
  <w:num w:numId="12" w16cid:durableId="210503587">
    <w:abstractNumId w:val="5"/>
  </w:num>
  <w:num w:numId="13" w16cid:durableId="649331556">
    <w:abstractNumId w:val="3"/>
  </w:num>
  <w:num w:numId="14" w16cid:durableId="2025402702">
    <w:abstractNumId w:val="6"/>
  </w:num>
  <w:num w:numId="15" w16cid:durableId="297490460">
    <w:abstractNumId w:val="7"/>
  </w:num>
  <w:num w:numId="16" w16cid:durableId="1837721087">
    <w:abstractNumId w:val="8"/>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775EC"/>
    <w:rsid w:val="001B273A"/>
    <w:rsid w:val="001B4F14"/>
    <w:rsid w:val="001B530C"/>
    <w:rsid w:val="001B7CC7"/>
    <w:rsid w:val="001C06F0"/>
    <w:rsid w:val="001C4819"/>
    <w:rsid w:val="001D7144"/>
    <w:rsid w:val="001F0107"/>
    <w:rsid w:val="001F4B75"/>
    <w:rsid w:val="002301BE"/>
    <w:rsid w:val="00267014"/>
    <w:rsid w:val="00292B64"/>
    <w:rsid w:val="002A7FC1"/>
    <w:rsid w:val="0030000F"/>
    <w:rsid w:val="003055AD"/>
    <w:rsid w:val="003526C0"/>
    <w:rsid w:val="00375C75"/>
    <w:rsid w:val="00392EAE"/>
    <w:rsid w:val="00394B14"/>
    <w:rsid w:val="003B183C"/>
    <w:rsid w:val="00401530"/>
    <w:rsid w:val="00456F74"/>
    <w:rsid w:val="0047442E"/>
    <w:rsid w:val="00521A92"/>
    <w:rsid w:val="00532D14"/>
    <w:rsid w:val="005630FC"/>
    <w:rsid w:val="00584C5F"/>
    <w:rsid w:val="0060280C"/>
    <w:rsid w:val="006235DB"/>
    <w:rsid w:val="00641C48"/>
    <w:rsid w:val="0068312B"/>
    <w:rsid w:val="006A4193"/>
    <w:rsid w:val="006B315B"/>
    <w:rsid w:val="00711E61"/>
    <w:rsid w:val="00721177"/>
    <w:rsid w:val="007838F9"/>
    <w:rsid w:val="007B66CD"/>
    <w:rsid w:val="00833114"/>
    <w:rsid w:val="008502BB"/>
    <w:rsid w:val="0087699E"/>
    <w:rsid w:val="00880B62"/>
    <w:rsid w:val="008B4722"/>
    <w:rsid w:val="008C5F19"/>
    <w:rsid w:val="008D267E"/>
    <w:rsid w:val="009323E2"/>
    <w:rsid w:val="0093438E"/>
    <w:rsid w:val="00946B97"/>
    <w:rsid w:val="00986674"/>
    <w:rsid w:val="009E185D"/>
    <w:rsid w:val="00A10CAF"/>
    <w:rsid w:val="00A460BF"/>
    <w:rsid w:val="00A6106D"/>
    <w:rsid w:val="00A61F0D"/>
    <w:rsid w:val="00A671B8"/>
    <w:rsid w:val="00AB6304"/>
    <w:rsid w:val="00AC5C7B"/>
    <w:rsid w:val="00AC7ACC"/>
    <w:rsid w:val="00AE710C"/>
    <w:rsid w:val="00AF64BB"/>
    <w:rsid w:val="00B05284"/>
    <w:rsid w:val="00B4658E"/>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E19C0"/>
    <w:rsid w:val="00EE22D1"/>
    <w:rsid w:val="00EE6C8E"/>
    <w:rsid w:val="00F12635"/>
    <w:rsid w:val="00F13D5B"/>
    <w:rsid w:val="00F55846"/>
    <w:rsid w:val="00F66986"/>
    <w:rsid w:val="00F77E4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721177"/>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6235DB"/>
    <w:pPr>
      <w:numPr>
        <w:numId w:val="14"/>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6235D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2">
    <w:name w:val="CCCF38E3E7A541699E891A4DA294049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2">
    <w:name w:val="520222C96BD4489B885E1A517A181D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F77E4B"/>
    <w:pPr>
      <w:numPr>
        <w:numId w:val="13"/>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F77E4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B00F91EDEA8C44998F0ECBB531ADEA521">
    <w:name w:val="B00F91EDEA8C44998F0ECBB531ADEA521"/>
    <w:rsid w:val="00641C48"/>
    <w:pPr>
      <w:numPr>
        <w:numId w:val="15"/>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1">
    <w:name w:val="33F1709CFB95498493925EF25C0B37731"/>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3">
    <w:name w:val="B00F91EDEA8C44998F0ECBB531ADEA52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3">
    <w:name w:val="33F1709CFB95498493925EF25C0B3773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4">
    <w:name w:val="B00F91EDEA8C44998F0ECBB531ADEA524"/>
    <w:rsid w:val="007B66CD"/>
    <w:pPr>
      <w:numPr>
        <w:numId w:val="16"/>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4">
    <w:name w:val="33F1709CFB95498493925EF25C0B37734"/>
    <w:rsid w:val="007B66C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5">
    <w:name w:val="B00F91EDEA8C44998F0ECBB531ADEA525"/>
    <w:rsid w:val="00721177"/>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5">
    <w:name w:val="33F1709CFB95498493925EF25C0B37735"/>
    <w:rsid w:val="00721177"/>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customXml/itemProps3.xml><?xml version="1.0" encoding="utf-8"?>
<ds:datastoreItem xmlns:ds="http://schemas.openxmlformats.org/officeDocument/2006/customXml" ds:itemID="{9F435C98-2598-4C94-BA21-DA6314F6A720}"/>
</file>

<file path=customXml/itemProps4.xml><?xml version="1.0" encoding="utf-8"?>
<ds:datastoreItem xmlns:ds="http://schemas.openxmlformats.org/officeDocument/2006/customXml" ds:itemID="{AEF29D08-17DD-4350-B0B3-18E57FFFB366}"/>
</file>

<file path=docProps/app.xml><?xml version="1.0" encoding="utf-8"?>
<Properties xmlns="http://schemas.openxmlformats.org/officeDocument/2006/extended-properties" xmlns:vt="http://schemas.openxmlformats.org/officeDocument/2006/docPropsVTypes">
  <Template>NM_FormularKA1_ENG.dotx</Template>
  <TotalTime>458</TotalTime>
  <Pages>8</Pages>
  <Words>1954</Words>
  <Characters>11926</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Impact assessment - KA1</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KA1</dc:title>
  <dc:creator/>
  <dc:description>Skabelon udarbejdet af Word Specialisten v/Helle Nielsen</dc:description>
  <cp:lastModifiedBy>Helle Møller Nielsen</cp:lastModifiedBy>
  <cp:revision>89</cp:revision>
  <dcterms:created xsi:type="dcterms:W3CDTF">2023-06-12T11:58:00Z</dcterms:created>
  <dcterms:modified xsi:type="dcterms:W3CDTF">2024-09-03T06:46:00Z</dcterms:modified>
</cp:coreProperties>
</file>