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noProof/>
        </w:rPr>
        <w:id w:val="-1259590431"/>
        <w:lock w:val="contentLocked"/>
        <w:placeholder>
          <w:docPart w:val="DefaultPlaceholder_-1854013440"/>
        </w:placeholder>
        <w:group/>
      </w:sdtPr>
      <w:sdtEndPr>
        <w:rPr>
          <w:noProof w:val="0"/>
          <w:color w:val="FFFFFF"/>
          <w:sz w:val="2"/>
          <w:szCs w:val="2"/>
          <w:lang w:val="sv-SE"/>
        </w:rPr>
      </w:sdtEndPr>
      <w:sdtContent>
        <w:p w14:paraId="630607BF" w14:textId="01307AA8" w:rsidR="0077164B" w:rsidRPr="009044E5" w:rsidRDefault="005C6DD3" w:rsidP="00827CA6">
          <w:pPr>
            <w:spacing w:after="300"/>
            <w:ind w:left="-595"/>
          </w:pPr>
          <w:r>
            <w:rPr>
              <w:noProof/>
            </w:rPr>
            <w:drawing>
              <wp:inline distT="0" distB="0" distL="0" distR="0" wp14:anchorId="3BDE34C1" wp14:editId="569AB305">
                <wp:extent cx="286056" cy="288000"/>
                <wp:effectExtent l="0" t="0" r="0" b="0"/>
                <wp:docPr id="1917427559" name="Grafik 1" descr="Nordisk Ministerrå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7427559" name="Grafik 1" descr="Nordisk Ministerråd"/>
                        <pic:cNvPicPr/>
                      </pic:nvPicPr>
                      <pic:blipFill rotWithShape="1"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rcRect l="48716" t="64358" r="-9" b="-28"/>
                        <a:stretch/>
                      </pic:blipFill>
                      <pic:spPr bwMode="auto">
                        <a:xfrm>
                          <a:off x="0" y="0"/>
                          <a:ext cx="286056" cy="28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B73025" w:rsidRPr="009044E5">
            <w:rPr>
              <w:noProof/>
            </w:rPr>
            <w:t xml:space="preserve"> </w:t>
          </w:r>
          <w:r w:rsidR="00B73025" w:rsidRPr="009044E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2785ED8F" wp14:editId="20D8B123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7560000" cy="1872000"/>
                    <wp:effectExtent l="0" t="0" r="3175" b="0"/>
                    <wp:wrapNone/>
                    <wp:docPr id="1583794907" name="axesPDF:ID:a7c82380-4221-4ad6-a2f8-8e0d42eb4eff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60000" cy="18720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66C8C6C" id="axesPDF:ID:a7c82380-4221-4ad6-a2f8-8e0d42eb4eff" o:spid="_x0000_s1026" alt="&quot;&quot;" style="position:absolute;margin-left:0;margin-top:0;width:595.3pt;height:147.4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" fillcolor="#385988 [3204]" stroked="f" strokeweight="2pt">
                    <w10:wrap anchorx="page" anchory="page"/>
                  </v:rect>
                </w:pict>
              </mc:Fallback>
            </mc:AlternateContent>
          </w:r>
        </w:p>
        <w:p w14:paraId="5BF36D80" w14:textId="627B9248" w:rsidR="00BC3AA7" w:rsidRPr="002E69F7" w:rsidRDefault="002E69F7" w:rsidP="00827CA6">
          <w:pPr>
            <w:pStyle w:val="Overskrift1"/>
            <w:spacing w:after="960"/>
          </w:pPr>
          <w:r w:rsidRPr="002E69F7">
            <w:t>Konsekvensanalyse</w:t>
          </w:r>
          <w:r w:rsidR="00E1308E">
            <w:t xml:space="preserve">: </w:t>
          </w:r>
          <w:r w:rsidR="00E1308E">
            <w:br/>
            <w:t>Involveringstillæg – Involvering af børn og/eller unge</w:t>
          </w:r>
        </w:p>
        <w:p w14:paraId="2F77E0F5" w14:textId="779CA104" w:rsidR="00506534" w:rsidRPr="00506534" w:rsidRDefault="00026AEE" w:rsidP="00CD620C">
          <w:pPr>
            <w:pStyle w:val="Overskrift2"/>
            <w:numPr>
              <w:ilvl w:val="1"/>
              <w:numId w:val="25"/>
            </w:numPr>
          </w:pPr>
          <w:r>
            <w:t>Tillæg</w:t>
          </w:r>
          <w:r w:rsidR="00532A27">
            <w:t xml:space="preserve"> - </w:t>
          </w:r>
          <w:r w:rsidR="00506534" w:rsidRPr="00506534">
            <w:t>HVIS BØRN OG/ELLER UNGE INVOLVERES DIREKTE</w:t>
          </w:r>
        </w:p>
        <w:p w14:paraId="24FDE11C" w14:textId="77777777" w:rsidR="00506534" w:rsidRPr="00506534" w:rsidRDefault="00506534" w:rsidP="00506534">
          <w:r w:rsidRPr="00506534">
            <w:t xml:space="preserve">Hvis børn og/eller unge skal involveres, henvises desuden til guiden </w:t>
          </w:r>
          <w:r w:rsidRPr="00506534">
            <w:rPr>
              <w:rStyle w:val="Hyperlink"/>
            </w:rPr>
            <w:t>När Nordiska ministerrådet involverar barn och unga i sitt arbete</w:t>
          </w:r>
          <w:r w:rsidRPr="00506534">
            <w:t>, som udstikker vejledende principper for involvering af børn og/eller unge.</w:t>
          </w:r>
        </w:p>
        <w:p w14:paraId="73DBED6B" w14:textId="749E6D94" w:rsidR="00506534" w:rsidRPr="00026AEE" w:rsidRDefault="00506534" w:rsidP="00CD620C">
          <w:pPr>
            <w:pStyle w:val="Nummererettekst"/>
            <w:keepNext/>
          </w:pPr>
          <w:r w:rsidRPr="00026AEE">
            <w:t>Hvem har ansvaret for at facilitere børn/unges deltagelse?</w:t>
          </w:r>
        </w:p>
        <w:tbl>
          <w:tblPr>
            <w:tblStyle w:val="Tabel-Gitter"/>
            <w:tblW w:w="0" w:type="auto"/>
            <w:tblLayout w:type="fixed"/>
            <w:tblCellMar>
              <w:top w:w="113" w:type="dxa"/>
              <w:bottom w:w="113" w:type="dxa"/>
            </w:tblCellMar>
            <w:tblLook w:val="04A0" w:firstRow="1" w:lastRow="0" w:firstColumn="1" w:lastColumn="0" w:noHBand="0" w:noVBand="1"/>
          </w:tblPr>
          <w:tblGrid>
            <w:gridCol w:w="8498"/>
          </w:tblGrid>
          <w:sdt>
            <w:sdtPr>
              <w:rPr>
                <w:lang w:val="sv-SE"/>
              </w:rPr>
              <w:alias w:val="axesPDF - Layout Table"/>
              <w:tag w:val="axesPDF:ID:Table:30c5aa57-cb9b-4f42-9b83-dad3fa5fff29"/>
              <w:id w:val="-203562600"/>
              <w:placeholder>
                <w:docPart w:val="278C373D3DD44125ADCEF2600C9D882F"/>
              </w:placeholder>
            </w:sdtPr>
            <w:sdtContent>
              <w:tr w:rsidR="00E66F95" w:rsidRPr="009044E5" w14:paraId="162C316F" w14:textId="77777777" w:rsidTr="00F168A2">
                <w:tc>
                  <w:tcPr>
                    <w:tcW w:w="8498" w:type="dxa"/>
                    <w:tcBorders>
                      <w:top w:val="single" w:sz="4" w:space="0" w:color="385988" w:themeColor="accent1"/>
                      <w:left w:val="single" w:sz="4" w:space="0" w:color="385988" w:themeColor="accent1"/>
                      <w:bottom w:val="single" w:sz="4" w:space="0" w:color="385988" w:themeColor="accent1"/>
                      <w:right w:val="single" w:sz="4" w:space="0" w:color="385988" w:themeColor="accent1"/>
                    </w:tcBorders>
                  </w:tcPr>
                  <w:sdt>
                    <w:sdtPr>
                      <w:rPr>
                        <w:lang w:val="sv-SE"/>
                      </w:rPr>
                      <w:id w:val="-480469142"/>
                      <w:placeholder>
                        <w:docPart w:val="0AC461B979934D6891C0E657FAF6D3D1"/>
                      </w:placeholder>
                      <w:showingPlcHdr/>
                    </w:sdtPr>
                    <w:sdtContent>
                      <w:p w14:paraId="0283D26C" w14:textId="77777777" w:rsidR="00E66F95" w:rsidRPr="009044E5" w:rsidRDefault="00E66F95" w:rsidP="00F168A2">
                        <w:pPr>
                          <w:rPr>
                            <w:lang w:val="sv-SE"/>
                          </w:rPr>
                        </w:pPr>
                        <w:r w:rsidRPr="009044E5">
                          <w:rPr>
                            <w:lang w:val="sv-SE"/>
                          </w:rPr>
                          <w:t xml:space="preserve"> </w:t>
                        </w:r>
                      </w:p>
                    </w:sdtContent>
                  </w:sdt>
                </w:tc>
              </w:tr>
            </w:sdtContent>
          </w:sdt>
        </w:tbl>
        <w:p w14:paraId="5177022A" w14:textId="059BEBBB" w:rsidR="00E66F95" w:rsidRPr="00026AEE" w:rsidRDefault="00506534" w:rsidP="00CD620C">
          <w:pPr>
            <w:pStyle w:val="Nummererettekst"/>
            <w:keepNext/>
          </w:pPr>
          <w:r w:rsidRPr="00026AEE">
            <w:t>Hvilke erfaringer har I med at arbejde direkte med børn/unge? Hvilke kompetencer skal I supplere med, og hvordan planlægger I at gøre det?</w:t>
          </w:r>
        </w:p>
        <w:tbl>
          <w:tblPr>
            <w:tblStyle w:val="Tabel-Gitter"/>
            <w:tblW w:w="0" w:type="auto"/>
            <w:tblLayout w:type="fixed"/>
            <w:tblCellMar>
              <w:top w:w="113" w:type="dxa"/>
              <w:bottom w:w="113" w:type="dxa"/>
            </w:tblCellMar>
            <w:tblLook w:val="04A0" w:firstRow="1" w:lastRow="0" w:firstColumn="1" w:lastColumn="0" w:noHBand="0" w:noVBand="1"/>
          </w:tblPr>
          <w:tblGrid>
            <w:gridCol w:w="8498"/>
          </w:tblGrid>
          <w:sdt>
            <w:sdtPr>
              <w:rPr>
                <w:lang w:val="sv-SE"/>
              </w:rPr>
              <w:alias w:val="axesPDF - Layout Table"/>
              <w:tag w:val="axesPDF:ID:Table:30c5aa57-cb9b-4f42-9b83-dad3fa5fff29"/>
              <w:id w:val="806750919"/>
              <w:placeholder>
                <w:docPart w:val="D0454DCDB2DE4F059D9D5BE9BB5487CA"/>
              </w:placeholder>
            </w:sdtPr>
            <w:sdtContent>
              <w:tr w:rsidR="00E66F95" w:rsidRPr="009044E5" w14:paraId="0C33D157" w14:textId="77777777" w:rsidTr="00F168A2">
                <w:tc>
                  <w:tcPr>
                    <w:tcW w:w="8498" w:type="dxa"/>
                    <w:tcBorders>
                      <w:top w:val="single" w:sz="4" w:space="0" w:color="385988" w:themeColor="accent1"/>
                      <w:left w:val="single" w:sz="4" w:space="0" w:color="385988" w:themeColor="accent1"/>
                      <w:bottom w:val="single" w:sz="4" w:space="0" w:color="385988" w:themeColor="accent1"/>
                      <w:right w:val="single" w:sz="4" w:space="0" w:color="385988" w:themeColor="accent1"/>
                    </w:tcBorders>
                  </w:tcPr>
                  <w:sdt>
                    <w:sdtPr>
                      <w:rPr>
                        <w:lang w:val="sv-SE"/>
                      </w:rPr>
                      <w:id w:val="-1087455227"/>
                      <w:placeholder>
                        <w:docPart w:val="AFE25B2B535046F8B28299B28AC760A1"/>
                      </w:placeholder>
                      <w:showingPlcHdr/>
                    </w:sdtPr>
                    <w:sdtContent>
                      <w:p w14:paraId="7744245C" w14:textId="77777777" w:rsidR="00E66F95" w:rsidRPr="009044E5" w:rsidRDefault="00E66F95" w:rsidP="00E66F95">
                        <w:pPr>
                          <w:rPr>
                            <w:lang w:val="sv-SE"/>
                          </w:rPr>
                        </w:pPr>
                        <w:r w:rsidRPr="009044E5">
                          <w:rPr>
                            <w:lang w:val="sv-SE"/>
                          </w:rPr>
                          <w:t xml:space="preserve"> </w:t>
                        </w:r>
                      </w:p>
                    </w:sdtContent>
                  </w:sdt>
                </w:tc>
              </w:tr>
            </w:sdtContent>
          </w:sdt>
        </w:tbl>
        <w:p w14:paraId="06EE8026" w14:textId="07E528CD" w:rsidR="00E66F95" w:rsidRPr="00026AEE" w:rsidRDefault="00506534" w:rsidP="00CD620C">
          <w:pPr>
            <w:pStyle w:val="Nummererettekst"/>
            <w:keepNext/>
          </w:pPr>
          <w:r w:rsidRPr="00026AEE">
            <w:t>Hvordan planlægges udvælgelsen af børn/unge? Skal børn/unge deltage som eksperter, repræsentanter for en gruppe eller som repræsentanter for en demokratisk organisation? Beskriv, hvorfor I har truffet netop dette valg.</w:t>
          </w:r>
        </w:p>
        <w:tbl>
          <w:tblPr>
            <w:tblStyle w:val="Tabel-Gitter"/>
            <w:tblW w:w="0" w:type="auto"/>
            <w:tblLayout w:type="fixed"/>
            <w:tblCellMar>
              <w:top w:w="113" w:type="dxa"/>
              <w:bottom w:w="113" w:type="dxa"/>
            </w:tblCellMar>
            <w:tblLook w:val="04A0" w:firstRow="1" w:lastRow="0" w:firstColumn="1" w:lastColumn="0" w:noHBand="0" w:noVBand="1"/>
          </w:tblPr>
          <w:tblGrid>
            <w:gridCol w:w="8498"/>
          </w:tblGrid>
          <w:sdt>
            <w:sdtPr>
              <w:rPr>
                <w:lang w:val="sv-SE"/>
              </w:rPr>
              <w:alias w:val="axesPDF - Layout Table"/>
              <w:tag w:val="axesPDF:ID:Table:30c5aa57-cb9b-4f42-9b83-dad3fa5fff29"/>
              <w:id w:val="1901401337"/>
              <w:placeholder>
                <w:docPart w:val="2E6131D290F644C88B0727A6083126D8"/>
              </w:placeholder>
            </w:sdtPr>
            <w:sdtContent>
              <w:tr w:rsidR="00E66F95" w:rsidRPr="009044E5" w14:paraId="25D937C4" w14:textId="77777777" w:rsidTr="00F168A2">
                <w:tc>
                  <w:tcPr>
                    <w:tcW w:w="8498" w:type="dxa"/>
                    <w:tcBorders>
                      <w:top w:val="single" w:sz="4" w:space="0" w:color="385988" w:themeColor="accent1"/>
                      <w:left w:val="single" w:sz="4" w:space="0" w:color="385988" w:themeColor="accent1"/>
                      <w:bottom w:val="single" w:sz="4" w:space="0" w:color="385988" w:themeColor="accent1"/>
                      <w:right w:val="single" w:sz="4" w:space="0" w:color="385988" w:themeColor="accent1"/>
                    </w:tcBorders>
                  </w:tcPr>
                  <w:sdt>
                    <w:sdtPr>
                      <w:rPr>
                        <w:lang w:val="sv-SE"/>
                      </w:rPr>
                      <w:id w:val="-359586781"/>
                      <w:placeholder>
                        <w:docPart w:val="87AD9BFE8C50476F91BAFDC1FD3F4518"/>
                      </w:placeholder>
                      <w:showingPlcHdr/>
                    </w:sdtPr>
                    <w:sdtContent>
                      <w:p w14:paraId="4D072312" w14:textId="77777777" w:rsidR="00E66F95" w:rsidRPr="009044E5" w:rsidRDefault="00E66F95" w:rsidP="00F168A2">
                        <w:pPr>
                          <w:rPr>
                            <w:lang w:val="sv-SE"/>
                          </w:rPr>
                        </w:pPr>
                        <w:r w:rsidRPr="009044E5">
                          <w:rPr>
                            <w:lang w:val="sv-SE"/>
                          </w:rPr>
                          <w:t xml:space="preserve"> </w:t>
                        </w:r>
                      </w:p>
                    </w:sdtContent>
                  </w:sdt>
                </w:tc>
              </w:tr>
            </w:sdtContent>
          </w:sdt>
        </w:tbl>
        <w:p w14:paraId="42DA2A49" w14:textId="02AA4789" w:rsidR="00E66F95" w:rsidRPr="00026AEE" w:rsidRDefault="00506534" w:rsidP="00CD620C">
          <w:pPr>
            <w:pStyle w:val="Nummererettekst"/>
            <w:keepNext/>
          </w:pPr>
          <w:r w:rsidRPr="00026AEE">
            <w:t>Hvornår og hvordan slutter arbejdet med børn/unge, og hvordan planlægger I at holde kontakten eller komme med tilbagemeldinger til de pågældende børn og unge?</w:t>
          </w:r>
          <w:r w:rsidR="00E66F95" w:rsidRPr="00026AEE">
            <w:t xml:space="preserve"> </w:t>
          </w:r>
        </w:p>
        <w:tbl>
          <w:tblPr>
            <w:tblStyle w:val="Tabel-Gitter"/>
            <w:tblW w:w="0" w:type="auto"/>
            <w:tblLayout w:type="fixed"/>
            <w:tblCellMar>
              <w:top w:w="113" w:type="dxa"/>
              <w:bottom w:w="113" w:type="dxa"/>
            </w:tblCellMar>
            <w:tblLook w:val="04A0" w:firstRow="1" w:lastRow="0" w:firstColumn="1" w:lastColumn="0" w:noHBand="0" w:noVBand="1"/>
          </w:tblPr>
          <w:tblGrid>
            <w:gridCol w:w="8498"/>
          </w:tblGrid>
          <w:sdt>
            <w:sdtPr>
              <w:rPr>
                <w:lang w:val="sv-SE"/>
              </w:rPr>
              <w:alias w:val="axesPDF - Layout Table"/>
              <w:tag w:val="axesPDF:ID:Table:30c5aa57-cb9b-4f42-9b83-dad3fa5fff29"/>
              <w:id w:val="588205742"/>
              <w:placeholder>
                <w:docPart w:val="53852950725545B0B60FADB249ED1A0A"/>
              </w:placeholder>
            </w:sdtPr>
            <w:sdtContent>
              <w:tr w:rsidR="00E66F95" w:rsidRPr="009044E5" w14:paraId="4D3997A0" w14:textId="77777777" w:rsidTr="00F168A2">
                <w:tc>
                  <w:tcPr>
                    <w:tcW w:w="8498" w:type="dxa"/>
                    <w:tcBorders>
                      <w:top w:val="single" w:sz="4" w:space="0" w:color="385988" w:themeColor="accent1"/>
                      <w:left w:val="single" w:sz="4" w:space="0" w:color="385988" w:themeColor="accent1"/>
                      <w:bottom w:val="single" w:sz="4" w:space="0" w:color="385988" w:themeColor="accent1"/>
                      <w:right w:val="single" w:sz="4" w:space="0" w:color="385988" w:themeColor="accent1"/>
                    </w:tcBorders>
                  </w:tcPr>
                  <w:sdt>
                    <w:sdtPr>
                      <w:rPr>
                        <w:lang w:val="sv-SE"/>
                      </w:rPr>
                      <w:id w:val="-784267917"/>
                      <w:placeholder>
                        <w:docPart w:val="36F15D013EEE4268A97DFF78ACC102C8"/>
                      </w:placeholder>
                      <w:showingPlcHdr/>
                    </w:sdtPr>
                    <w:sdtContent>
                      <w:p w14:paraId="341964B7" w14:textId="77777777" w:rsidR="00E66F95" w:rsidRPr="009044E5" w:rsidRDefault="00E66F95" w:rsidP="00E66F95">
                        <w:pPr>
                          <w:rPr>
                            <w:lang w:val="sv-SE"/>
                          </w:rPr>
                        </w:pPr>
                        <w:r w:rsidRPr="009044E5">
                          <w:rPr>
                            <w:lang w:val="sv-SE"/>
                          </w:rPr>
                          <w:t xml:space="preserve"> </w:t>
                        </w:r>
                      </w:p>
                    </w:sdtContent>
                  </w:sdt>
                </w:tc>
              </w:tr>
            </w:sdtContent>
          </w:sdt>
        </w:tbl>
        <w:p w14:paraId="5C1F1C1C" w14:textId="77777777" w:rsidR="00506534" w:rsidRPr="000432BC" w:rsidRDefault="00506534" w:rsidP="00506534">
          <w:pPr>
            <w:pStyle w:val="Overskrift2udennummer"/>
          </w:pPr>
          <w:r w:rsidRPr="000432BC">
            <w:t>HVIS BØRN UNDER 18 ÅR SKAL INVOLVERES</w:t>
          </w:r>
        </w:p>
        <w:p w14:paraId="08891B0B" w14:textId="6E6DE059" w:rsidR="00506534" w:rsidRPr="00026AEE" w:rsidRDefault="00506534" w:rsidP="004E4E80">
          <w:pPr>
            <w:pStyle w:val="Nummererettekst"/>
            <w:keepNext/>
          </w:pPr>
          <w:r w:rsidRPr="00026AEE">
            <w:t>Hvordan vil I arbejde for, at deltagelsen er tryg og sikker, særligt for deltagere under 18 år? Hvem er ansvarlig for at sikre dette?</w:t>
          </w:r>
        </w:p>
        <w:tbl>
          <w:tblPr>
            <w:tblStyle w:val="Tabel-Gitter"/>
            <w:tblW w:w="0" w:type="auto"/>
            <w:tblLayout w:type="fixed"/>
            <w:tblCellMar>
              <w:top w:w="113" w:type="dxa"/>
              <w:bottom w:w="113" w:type="dxa"/>
            </w:tblCellMar>
            <w:tblLook w:val="04A0" w:firstRow="1" w:lastRow="0" w:firstColumn="1" w:lastColumn="0" w:noHBand="0" w:noVBand="1"/>
          </w:tblPr>
          <w:tblGrid>
            <w:gridCol w:w="8498"/>
          </w:tblGrid>
          <w:sdt>
            <w:sdtPr>
              <w:rPr>
                <w:lang w:val="sv-SE"/>
              </w:rPr>
              <w:alias w:val="axesPDF - Layout Table"/>
              <w:tag w:val="axesPDF:ID:Table:30c5aa57-cb9b-4f42-9b83-dad3fa5fff29"/>
              <w:id w:val="-1014293278"/>
              <w:placeholder>
                <w:docPart w:val="48783FCB858944C89BD9274363989401"/>
              </w:placeholder>
            </w:sdtPr>
            <w:sdtContent>
              <w:tr w:rsidR="00506534" w:rsidRPr="009044E5" w14:paraId="24A45EA9" w14:textId="77777777" w:rsidTr="000E0A38">
                <w:tc>
                  <w:tcPr>
                    <w:tcW w:w="8498" w:type="dxa"/>
                    <w:tcBorders>
                      <w:top w:val="single" w:sz="4" w:space="0" w:color="385988" w:themeColor="accent1"/>
                      <w:left w:val="single" w:sz="4" w:space="0" w:color="385988" w:themeColor="accent1"/>
                      <w:bottom w:val="single" w:sz="4" w:space="0" w:color="385988" w:themeColor="accent1"/>
                      <w:right w:val="single" w:sz="4" w:space="0" w:color="385988" w:themeColor="accent1"/>
                    </w:tcBorders>
                  </w:tcPr>
                  <w:sdt>
                    <w:sdtPr>
                      <w:rPr>
                        <w:lang w:val="sv-SE"/>
                      </w:rPr>
                      <w:id w:val="1644536830"/>
                      <w:placeholder>
                        <w:docPart w:val="93C374EB63324DD3A462BDCAD7789B35"/>
                      </w:placeholder>
                      <w:showingPlcHdr/>
                    </w:sdtPr>
                    <w:sdtContent>
                      <w:p w14:paraId="0EDF3942" w14:textId="77777777" w:rsidR="00506534" w:rsidRPr="009044E5" w:rsidRDefault="00506534" w:rsidP="000E0A38">
                        <w:pPr>
                          <w:rPr>
                            <w:lang w:val="sv-SE"/>
                          </w:rPr>
                        </w:pPr>
                        <w:r w:rsidRPr="009044E5">
                          <w:rPr>
                            <w:lang w:val="sv-SE"/>
                          </w:rPr>
                          <w:t xml:space="preserve"> </w:t>
                        </w:r>
                      </w:p>
                    </w:sdtContent>
                  </w:sdt>
                </w:tc>
              </w:tr>
            </w:sdtContent>
          </w:sdt>
        </w:tbl>
        <w:p w14:paraId="50D05063" w14:textId="5A07D0DA" w:rsidR="00506534" w:rsidRPr="00026AEE" w:rsidRDefault="00506534" w:rsidP="004E4E80">
          <w:pPr>
            <w:pStyle w:val="Nummererettekst"/>
            <w:keepNext/>
          </w:pPr>
          <w:r w:rsidRPr="00026AEE">
            <w:t>Hvordan vil I arbejde med samtykke fra børn og forældre/værger?</w:t>
          </w:r>
        </w:p>
        <w:tbl>
          <w:tblPr>
            <w:tblStyle w:val="Tabel-Gitter"/>
            <w:tblW w:w="0" w:type="auto"/>
            <w:tblLayout w:type="fixed"/>
            <w:tblCellMar>
              <w:top w:w="113" w:type="dxa"/>
              <w:bottom w:w="113" w:type="dxa"/>
            </w:tblCellMar>
            <w:tblLook w:val="04A0" w:firstRow="1" w:lastRow="0" w:firstColumn="1" w:lastColumn="0" w:noHBand="0" w:noVBand="1"/>
          </w:tblPr>
          <w:tblGrid>
            <w:gridCol w:w="8498"/>
          </w:tblGrid>
          <w:sdt>
            <w:sdtPr>
              <w:rPr>
                <w:lang w:val="sv-SE"/>
              </w:rPr>
              <w:alias w:val="axesPDF - Layout Table"/>
              <w:tag w:val="axesPDF:ID:Table:30c5aa57-cb9b-4f42-9b83-dad3fa5fff29"/>
              <w:id w:val="-1624529212"/>
              <w:placeholder>
                <w:docPart w:val="4F54B93B5C9047ADAC9EB2FD888AA710"/>
              </w:placeholder>
            </w:sdtPr>
            <w:sdtContent>
              <w:tr w:rsidR="00506534" w:rsidRPr="009044E5" w14:paraId="7E297B22" w14:textId="77777777" w:rsidTr="000E0A38">
                <w:tc>
                  <w:tcPr>
                    <w:tcW w:w="8498" w:type="dxa"/>
                    <w:tcBorders>
                      <w:top w:val="single" w:sz="4" w:space="0" w:color="385988" w:themeColor="accent1"/>
                      <w:left w:val="single" w:sz="4" w:space="0" w:color="385988" w:themeColor="accent1"/>
                      <w:bottom w:val="single" w:sz="4" w:space="0" w:color="385988" w:themeColor="accent1"/>
                      <w:right w:val="single" w:sz="4" w:space="0" w:color="385988" w:themeColor="accent1"/>
                    </w:tcBorders>
                  </w:tcPr>
                  <w:sdt>
                    <w:sdtPr>
                      <w:rPr>
                        <w:lang w:val="sv-SE"/>
                      </w:rPr>
                      <w:id w:val="122813140"/>
                      <w:placeholder>
                        <w:docPart w:val="28594352559D4CA2BC669D13417E20BB"/>
                      </w:placeholder>
                      <w:showingPlcHdr/>
                    </w:sdtPr>
                    <w:sdtContent>
                      <w:p w14:paraId="62A8BB62" w14:textId="77777777" w:rsidR="00506534" w:rsidRPr="009044E5" w:rsidRDefault="00506534" w:rsidP="000E0A38">
                        <w:pPr>
                          <w:rPr>
                            <w:lang w:val="sv-SE"/>
                          </w:rPr>
                        </w:pPr>
                        <w:r w:rsidRPr="009044E5">
                          <w:rPr>
                            <w:lang w:val="sv-SE"/>
                          </w:rPr>
                          <w:t xml:space="preserve"> </w:t>
                        </w:r>
                      </w:p>
                    </w:sdtContent>
                  </w:sdt>
                </w:tc>
              </w:tr>
            </w:sdtContent>
          </w:sdt>
        </w:tbl>
        <w:p w14:paraId="32DEA758" w14:textId="65029AA6" w:rsidR="00CB0CB6" w:rsidRPr="00E1308E" w:rsidRDefault="00000000" w:rsidP="00E1308E">
          <w:pPr>
            <w:spacing w:after="0" w:line="20" w:lineRule="exact"/>
            <w:rPr>
              <w:color w:val="FFFFFF"/>
              <w:sz w:val="2"/>
              <w:szCs w:val="2"/>
              <w:lang w:val="sv-SE"/>
            </w:rPr>
          </w:pPr>
        </w:p>
      </w:sdtContent>
    </w:sdt>
    <w:sectPr w:rsidR="00CB0CB6" w:rsidRPr="00E1308E" w:rsidSect="00E1308E">
      <w:headerReference w:type="default" r:id="rId11"/>
      <w:footerReference w:type="default" r:id="rId12"/>
      <w:pgSz w:w="11910" w:h="16840" w:code="9"/>
      <w:pgMar w:top="737" w:right="1701" w:bottom="1134" w:left="1701" w:header="454" w:footer="794" w:gutter="0"/>
      <w:cols w:space="23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65E6AD" w14:textId="77777777" w:rsidR="009F1AE6" w:rsidRDefault="009F1AE6">
      <w:pPr>
        <w:spacing w:after="0" w:line="240" w:lineRule="auto"/>
      </w:pPr>
      <w:r>
        <w:separator/>
      </w:r>
    </w:p>
  </w:endnote>
  <w:endnote w:type="continuationSeparator" w:id="0">
    <w:p w14:paraId="0D824BDB" w14:textId="77777777" w:rsidR="009F1AE6" w:rsidRDefault="009F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36E81" w14:textId="4C941680" w:rsidR="00BC3AA7" w:rsidRPr="003334BB" w:rsidRDefault="003334BB" w:rsidP="003334BB">
    <w:pPr>
      <w:pStyle w:val="Sidefod"/>
    </w:pPr>
    <w:r>
      <w:fldChar w:fldCharType="begin"/>
    </w:r>
    <w:r>
      <w:instrText xml:space="preserve"> page </w:instrText>
    </w:r>
    <w:r>
      <w:fldChar w:fldCharType="separate"/>
    </w:r>
    <w:r>
      <w:rPr>
        <w:b/>
        <w:bCs/>
      </w:rPr>
      <w:t>Fejl! Bogmærke er ikke defineret.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844C1" w14:textId="77777777" w:rsidR="009F1AE6" w:rsidRDefault="009F1AE6">
      <w:pPr>
        <w:spacing w:after="0" w:line="240" w:lineRule="auto"/>
      </w:pPr>
      <w:r>
        <w:separator/>
      </w:r>
    </w:p>
  </w:footnote>
  <w:footnote w:type="continuationSeparator" w:id="0">
    <w:p w14:paraId="414E7B95" w14:textId="77777777" w:rsidR="009F1AE6" w:rsidRDefault="009F1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459B5" w14:textId="5E88DA2F" w:rsidR="003334BB" w:rsidRPr="0077164B" w:rsidRDefault="003334BB" w:rsidP="0077164B">
    <w:pPr>
      <w:pStyle w:val="Sidehoved"/>
      <w:spacing w:after="1440"/>
    </w:pPr>
    <w:r w:rsidRPr="0077164B">
      <w:rPr>
        <w:noProof/>
      </w:rPr>
      <w:drawing>
        <wp:anchor distT="0" distB="0" distL="114300" distR="114300" simplePos="0" relativeHeight="251662336" behindDoc="0" locked="0" layoutInCell="1" allowOverlap="1" wp14:anchorId="54603EA3" wp14:editId="79F6A686">
          <wp:simplePos x="0" y="0"/>
          <wp:positionH relativeFrom="page">
            <wp:posOffset>705485</wp:posOffset>
          </wp:positionH>
          <wp:positionV relativeFrom="page">
            <wp:posOffset>467995</wp:posOffset>
          </wp:positionV>
          <wp:extent cx="288000" cy="288000"/>
          <wp:effectExtent l="0" t="0" r="0" b="0"/>
          <wp:wrapSquare wrapText="bothSides"/>
          <wp:docPr id="937961453" name="Grafik 93796145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1384329" name="Grafik 34138432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0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579E8"/>
    <w:multiLevelType w:val="multilevel"/>
    <w:tmpl w:val="7EDE7160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BB1D60"/>
    <w:multiLevelType w:val="hybridMultilevel"/>
    <w:tmpl w:val="9CD40E3A"/>
    <w:lvl w:ilvl="0" w:tplc="0E820D44">
      <w:start w:val="1"/>
      <w:numFmt w:val="bullet"/>
      <w:pStyle w:val="Punktlisteindrykket"/>
      <w:lvlText w:val="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position w:val="2"/>
        <w:sz w:val="14"/>
        <w:szCs w:val="14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0549C"/>
    <w:multiLevelType w:val="multilevel"/>
    <w:tmpl w:val="42C0552E"/>
    <w:lvl w:ilvl="0">
      <w:start w:val="1"/>
      <w:numFmt w:val="decimal"/>
      <w:lvlText w:val="Bilag %1"/>
      <w:lvlJc w:val="left"/>
      <w:pPr>
        <w:tabs>
          <w:tab w:val="num" w:pos="1588"/>
        </w:tabs>
        <w:ind w:left="1588" w:hanging="1588"/>
      </w:pPr>
      <w:rPr>
        <w:rFonts w:hint="default"/>
      </w:rPr>
    </w:lvl>
    <w:lvl w:ilvl="1">
      <w:start w:val="1"/>
      <w:numFmt w:val="none"/>
      <w:isLgl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" w15:restartNumberingAfterBreak="0">
    <w:nsid w:val="0D727914"/>
    <w:multiLevelType w:val="hybridMultilevel"/>
    <w:tmpl w:val="2FF8BBBA"/>
    <w:lvl w:ilvl="0" w:tplc="FE0A61F4">
      <w:numFmt w:val="bullet"/>
      <w:lvlText w:val="-"/>
      <w:lvlJc w:val="left"/>
      <w:pPr>
        <w:ind w:left="720" w:hanging="360"/>
      </w:pPr>
      <w:rPr>
        <w:rFonts w:ascii="Corbel" w:eastAsia="Segoe UI Semibold" w:hAnsi="Corbel" w:cs="Segoe UI Semibold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91F57"/>
    <w:multiLevelType w:val="hybridMultilevel"/>
    <w:tmpl w:val="06BEFFA0"/>
    <w:lvl w:ilvl="0" w:tplc="3EAA88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55ADA"/>
    <w:multiLevelType w:val="multilevel"/>
    <w:tmpl w:val="4BA432FE"/>
    <w:lvl w:ilvl="0">
      <w:start w:val="1"/>
      <w:numFmt w:val="decimal"/>
      <w:lvlText w:val="%1"/>
      <w:lvlJc w:val="left"/>
      <w:pPr>
        <w:ind w:left="403" w:hanging="284"/>
      </w:pPr>
      <w:rPr>
        <w:rFonts w:ascii="Segoe UI Semibold" w:eastAsia="Segoe UI Semibold" w:hAnsi="Segoe UI Semibold" w:cs="Segoe UI Semibold" w:hint="default"/>
        <w:color w:val="231F20"/>
        <w:w w:val="100"/>
        <w:sz w:val="24"/>
        <w:szCs w:val="24"/>
        <w:lang w:eastAsia="en-US" w:bidi="ar-SA"/>
      </w:rPr>
    </w:lvl>
    <w:lvl w:ilvl="1">
      <w:start w:val="1"/>
      <w:numFmt w:val="decimal"/>
      <w:lvlText w:val="%1.%2"/>
      <w:lvlJc w:val="left"/>
      <w:pPr>
        <w:ind w:left="629" w:hanging="511"/>
      </w:pPr>
      <w:rPr>
        <w:rFonts w:hint="default"/>
        <w:spacing w:val="-3"/>
        <w:w w:val="100"/>
        <w:lang w:eastAsia="en-US" w:bidi="ar-SA"/>
      </w:rPr>
    </w:lvl>
    <w:lvl w:ilvl="2">
      <w:numFmt w:val="bullet"/>
      <w:lvlText w:val="•"/>
      <w:lvlJc w:val="left"/>
      <w:pPr>
        <w:ind w:left="686" w:hanging="511"/>
      </w:pPr>
      <w:rPr>
        <w:rFonts w:ascii="Segoe UI" w:eastAsia="Segoe UI" w:hAnsi="Segoe UI" w:cs="Segoe UI" w:hint="default"/>
        <w:color w:val="231F20"/>
        <w:w w:val="100"/>
        <w:sz w:val="20"/>
        <w:szCs w:val="20"/>
        <w:lang w:eastAsia="en-US" w:bidi="ar-SA"/>
      </w:rPr>
    </w:lvl>
    <w:lvl w:ilvl="3">
      <w:numFmt w:val="bullet"/>
      <w:lvlText w:val="•"/>
      <w:lvlJc w:val="left"/>
      <w:pPr>
        <w:ind w:left="1833" w:hanging="511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2986" w:hanging="511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4139" w:hanging="511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5292" w:hanging="511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6445" w:hanging="511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7599" w:hanging="511"/>
      </w:pPr>
      <w:rPr>
        <w:rFonts w:hint="default"/>
        <w:lang w:eastAsia="en-US" w:bidi="ar-SA"/>
      </w:rPr>
    </w:lvl>
  </w:abstractNum>
  <w:abstractNum w:abstractNumId="6" w15:restartNumberingAfterBreak="0">
    <w:nsid w:val="24BC69B5"/>
    <w:multiLevelType w:val="multilevel"/>
    <w:tmpl w:val="60564E68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Segoe UI Semibold" w:hAnsi="Segoe UI Semibold" w:cs="Segoe UI Semibold" w:hint="default"/>
        <w:b w:val="0"/>
        <w:bCs/>
        <w:i w:val="0"/>
        <w:iCs w:val="0"/>
        <w:color w:val="231F2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624"/>
        </w:tabs>
        <w:ind w:left="567" w:hanging="567"/>
      </w:pPr>
      <w:rPr>
        <w:rFonts w:hint="default"/>
        <w:spacing w:val="-3"/>
        <w:w w:val="100"/>
        <w:lang w:val="en-US" w:eastAsia="en-US" w:bidi="ar-SA"/>
      </w:rPr>
    </w:lvl>
    <w:lvl w:ilvl="2">
      <w:numFmt w:val="bullet"/>
      <w:lvlText w:val="•"/>
      <w:lvlJc w:val="left"/>
      <w:pPr>
        <w:ind w:left="686" w:hanging="511"/>
      </w:pPr>
      <w:rPr>
        <w:rFonts w:ascii="Segoe UI" w:eastAsia="Segoe UI" w:hAnsi="Segoe UI" w:cs="Segoe UI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1833" w:hanging="51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86" w:hanging="51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139" w:hanging="51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92" w:hanging="51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45" w:hanging="51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99" w:hanging="511"/>
      </w:pPr>
      <w:rPr>
        <w:rFonts w:hint="default"/>
        <w:lang w:val="en-US" w:eastAsia="en-US" w:bidi="ar-SA"/>
      </w:rPr>
    </w:lvl>
  </w:abstractNum>
  <w:abstractNum w:abstractNumId="7" w15:restartNumberingAfterBreak="0">
    <w:nsid w:val="2FCB2AF9"/>
    <w:multiLevelType w:val="hybridMultilevel"/>
    <w:tmpl w:val="0B9A710C"/>
    <w:lvl w:ilvl="0" w:tplc="5E7AF050">
      <w:start w:val="1"/>
      <w:numFmt w:val="decimal"/>
      <w:pStyle w:val="Bokstalliste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30C24"/>
    <w:multiLevelType w:val="hybridMultilevel"/>
    <w:tmpl w:val="AA42292A"/>
    <w:lvl w:ilvl="0" w:tplc="F0208676">
      <w:start w:val="1"/>
      <w:numFmt w:val="decimal"/>
      <w:pStyle w:val="Listeafsnit"/>
      <w:lvlText w:val="%1."/>
      <w:lvlJc w:val="left"/>
      <w:pPr>
        <w:tabs>
          <w:tab w:val="num" w:pos="397"/>
        </w:tabs>
        <w:ind w:left="397" w:hanging="397"/>
      </w:pPr>
      <w:rPr>
        <w:rFonts w:ascii="Segoe UI" w:eastAsia="Segoe UI" w:hAnsi="Segoe UI" w:cs="Segoe UI" w:hint="default"/>
        <w:b w:val="0"/>
        <w:bCs w:val="0"/>
        <w:i w:val="0"/>
        <w:iCs w:val="0"/>
        <w:color w:val="231F20"/>
        <w:spacing w:val="-1"/>
        <w:w w:val="100"/>
        <w:sz w:val="20"/>
        <w:szCs w:val="20"/>
        <w:lang w:val="en-US" w:eastAsia="en-US" w:bidi="ar-SA"/>
      </w:rPr>
    </w:lvl>
    <w:lvl w:ilvl="1" w:tplc="8ED87C6E">
      <w:numFmt w:val="bullet"/>
      <w:lvlText w:val="•"/>
      <w:lvlJc w:val="left"/>
      <w:pPr>
        <w:ind w:left="1458" w:hanging="397"/>
      </w:pPr>
      <w:rPr>
        <w:rFonts w:hint="default"/>
        <w:lang w:val="en-US" w:eastAsia="en-US" w:bidi="ar-SA"/>
      </w:rPr>
    </w:lvl>
    <w:lvl w:ilvl="2" w:tplc="EE225852">
      <w:numFmt w:val="bullet"/>
      <w:lvlText w:val="•"/>
      <w:lvlJc w:val="left"/>
      <w:pPr>
        <w:ind w:left="2397" w:hanging="397"/>
      </w:pPr>
      <w:rPr>
        <w:rFonts w:hint="default"/>
        <w:lang w:val="en-US" w:eastAsia="en-US" w:bidi="ar-SA"/>
      </w:rPr>
    </w:lvl>
    <w:lvl w:ilvl="3" w:tplc="B072B2A2">
      <w:numFmt w:val="bullet"/>
      <w:lvlText w:val="•"/>
      <w:lvlJc w:val="left"/>
      <w:pPr>
        <w:ind w:left="3335" w:hanging="397"/>
      </w:pPr>
      <w:rPr>
        <w:rFonts w:hint="default"/>
        <w:lang w:val="en-US" w:eastAsia="en-US" w:bidi="ar-SA"/>
      </w:rPr>
    </w:lvl>
    <w:lvl w:ilvl="4" w:tplc="966C54D8">
      <w:numFmt w:val="bullet"/>
      <w:lvlText w:val="•"/>
      <w:lvlJc w:val="left"/>
      <w:pPr>
        <w:ind w:left="4274" w:hanging="397"/>
      </w:pPr>
      <w:rPr>
        <w:rFonts w:hint="default"/>
        <w:lang w:val="en-US" w:eastAsia="en-US" w:bidi="ar-SA"/>
      </w:rPr>
    </w:lvl>
    <w:lvl w:ilvl="5" w:tplc="7CEE25A8">
      <w:numFmt w:val="bullet"/>
      <w:lvlText w:val="•"/>
      <w:lvlJc w:val="left"/>
      <w:pPr>
        <w:ind w:left="5212" w:hanging="397"/>
      </w:pPr>
      <w:rPr>
        <w:rFonts w:hint="default"/>
        <w:lang w:val="en-US" w:eastAsia="en-US" w:bidi="ar-SA"/>
      </w:rPr>
    </w:lvl>
    <w:lvl w:ilvl="6" w:tplc="0944F61E">
      <w:numFmt w:val="bullet"/>
      <w:lvlText w:val="•"/>
      <w:lvlJc w:val="left"/>
      <w:pPr>
        <w:ind w:left="6151" w:hanging="397"/>
      </w:pPr>
      <w:rPr>
        <w:rFonts w:hint="default"/>
        <w:lang w:val="en-US" w:eastAsia="en-US" w:bidi="ar-SA"/>
      </w:rPr>
    </w:lvl>
    <w:lvl w:ilvl="7" w:tplc="952E803C">
      <w:numFmt w:val="bullet"/>
      <w:lvlText w:val="•"/>
      <w:lvlJc w:val="left"/>
      <w:pPr>
        <w:ind w:left="7089" w:hanging="397"/>
      </w:pPr>
      <w:rPr>
        <w:rFonts w:hint="default"/>
        <w:lang w:val="en-US" w:eastAsia="en-US" w:bidi="ar-SA"/>
      </w:rPr>
    </w:lvl>
    <w:lvl w:ilvl="8" w:tplc="F25671E8">
      <w:numFmt w:val="bullet"/>
      <w:lvlText w:val="•"/>
      <w:lvlJc w:val="left"/>
      <w:pPr>
        <w:ind w:left="8028" w:hanging="397"/>
      </w:pPr>
      <w:rPr>
        <w:rFonts w:hint="default"/>
        <w:lang w:val="en-US" w:eastAsia="en-US" w:bidi="ar-SA"/>
      </w:rPr>
    </w:lvl>
  </w:abstractNum>
  <w:abstractNum w:abstractNumId="9" w15:restartNumberingAfterBreak="0">
    <w:nsid w:val="44A1107D"/>
    <w:multiLevelType w:val="hybridMultilevel"/>
    <w:tmpl w:val="906E4B7C"/>
    <w:lvl w:ilvl="0" w:tplc="45BEE924">
      <w:start w:val="1"/>
      <w:numFmt w:val="decimal"/>
      <w:lvlText w:val="%1."/>
      <w:lvlJc w:val="left"/>
      <w:pPr>
        <w:ind w:left="720" w:hanging="360"/>
      </w:pPr>
      <w:rPr>
        <w:rFonts w:ascii="Corbel" w:eastAsia="Times New Roman" w:hAnsi="Corbel" w:cs="Courier New" w:hint="default"/>
        <w:b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2504E"/>
    <w:multiLevelType w:val="hybridMultilevel"/>
    <w:tmpl w:val="36269CA0"/>
    <w:lvl w:ilvl="0" w:tplc="52C4AC28">
      <w:start w:val="1"/>
      <w:numFmt w:val="decimal"/>
      <w:pStyle w:val="Talliste"/>
      <w:lvlText w:val="%1."/>
      <w:lvlJc w:val="left"/>
      <w:pPr>
        <w:tabs>
          <w:tab w:val="num" w:pos="397"/>
        </w:tabs>
        <w:ind w:left="397" w:hanging="397"/>
      </w:pPr>
      <w:rPr>
        <w:rFonts w:ascii="Segoe UI" w:eastAsia="Segoe UI" w:hAnsi="Segoe UI" w:cs="Segoe UI" w:hint="default"/>
        <w:color w:val="231F20"/>
        <w:spacing w:val="-5"/>
        <w:w w:val="100"/>
        <w:sz w:val="20"/>
        <w:szCs w:val="20"/>
        <w:lang w:eastAsia="en-US" w:bidi="ar-SA"/>
      </w:rPr>
    </w:lvl>
    <w:lvl w:ilvl="1" w:tplc="C746687E">
      <w:numFmt w:val="bullet"/>
      <w:lvlText w:val="•"/>
      <w:lvlJc w:val="left"/>
      <w:pPr>
        <w:ind w:left="1458" w:hanging="397"/>
      </w:pPr>
      <w:rPr>
        <w:rFonts w:hint="default"/>
        <w:lang w:eastAsia="en-US" w:bidi="ar-SA"/>
      </w:rPr>
    </w:lvl>
    <w:lvl w:ilvl="2" w:tplc="38A686AC">
      <w:numFmt w:val="bullet"/>
      <w:lvlText w:val="•"/>
      <w:lvlJc w:val="left"/>
      <w:pPr>
        <w:ind w:left="2397" w:hanging="397"/>
      </w:pPr>
      <w:rPr>
        <w:rFonts w:hint="default"/>
        <w:lang w:eastAsia="en-US" w:bidi="ar-SA"/>
      </w:rPr>
    </w:lvl>
    <w:lvl w:ilvl="3" w:tplc="FD987A4E">
      <w:numFmt w:val="bullet"/>
      <w:lvlText w:val="•"/>
      <w:lvlJc w:val="left"/>
      <w:pPr>
        <w:ind w:left="3335" w:hanging="397"/>
      </w:pPr>
      <w:rPr>
        <w:rFonts w:hint="default"/>
        <w:lang w:eastAsia="en-US" w:bidi="ar-SA"/>
      </w:rPr>
    </w:lvl>
    <w:lvl w:ilvl="4" w:tplc="7862DD4A">
      <w:numFmt w:val="bullet"/>
      <w:lvlText w:val="•"/>
      <w:lvlJc w:val="left"/>
      <w:pPr>
        <w:ind w:left="4274" w:hanging="397"/>
      </w:pPr>
      <w:rPr>
        <w:rFonts w:hint="default"/>
        <w:lang w:eastAsia="en-US" w:bidi="ar-SA"/>
      </w:rPr>
    </w:lvl>
    <w:lvl w:ilvl="5" w:tplc="F1562366">
      <w:numFmt w:val="bullet"/>
      <w:lvlText w:val="•"/>
      <w:lvlJc w:val="left"/>
      <w:pPr>
        <w:ind w:left="5212" w:hanging="397"/>
      </w:pPr>
      <w:rPr>
        <w:rFonts w:hint="default"/>
        <w:lang w:eastAsia="en-US" w:bidi="ar-SA"/>
      </w:rPr>
    </w:lvl>
    <w:lvl w:ilvl="6" w:tplc="5B7E74D4">
      <w:numFmt w:val="bullet"/>
      <w:lvlText w:val="•"/>
      <w:lvlJc w:val="left"/>
      <w:pPr>
        <w:ind w:left="6151" w:hanging="397"/>
      </w:pPr>
      <w:rPr>
        <w:rFonts w:hint="default"/>
        <w:lang w:eastAsia="en-US" w:bidi="ar-SA"/>
      </w:rPr>
    </w:lvl>
    <w:lvl w:ilvl="7" w:tplc="71C893BE">
      <w:numFmt w:val="bullet"/>
      <w:lvlText w:val="•"/>
      <w:lvlJc w:val="left"/>
      <w:pPr>
        <w:ind w:left="7089" w:hanging="397"/>
      </w:pPr>
      <w:rPr>
        <w:rFonts w:hint="default"/>
        <w:lang w:eastAsia="en-US" w:bidi="ar-SA"/>
      </w:rPr>
    </w:lvl>
    <w:lvl w:ilvl="8" w:tplc="7FC41486">
      <w:numFmt w:val="bullet"/>
      <w:lvlText w:val="•"/>
      <w:lvlJc w:val="left"/>
      <w:pPr>
        <w:ind w:left="8028" w:hanging="397"/>
      </w:pPr>
      <w:rPr>
        <w:rFonts w:hint="default"/>
        <w:lang w:eastAsia="en-US" w:bidi="ar-SA"/>
      </w:rPr>
    </w:lvl>
  </w:abstractNum>
  <w:abstractNum w:abstractNumId="11" w15:restartNumberingAfterBreak="0">
    <w:nsid w:val="49404FB9"/>
    <w:multiLevelType w:val="hybridMultilevel"/>
    <w:tmpl w:val="09F68542"/>
    <w:lvl w:ilvl="0" w:tplc="BE960338">
      <w:start w:val="1"/>
      <w:numFmt w:val="decimal"/>
      <w:pStyle w:val="Tabeltalliste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2F7672"/>
    <w:multiLevelType w:val="multilevel"/>
    <w:tmpl w:val="C5BEBD58"/>
    <w:lvl w:ilvl="0">
      <w:start w:val="1"/>
      <w:numFmt w:val="none"/>
      <w:pStyle w:val="Overskrift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Overskrift2"/>
      <w:lvlText w:val="%2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Nummererettekst"/>
      <w:lvlText w:val="%1%2.%3)"/>
      <w:lvlJc w:val="left"/>
      <w:pPr>
        <w:tabs>
          <w:tab w:val="num" w:pos="567"/>
        </w:tabs>
        <w:ind w:left="567" w:hanging="567"/>
      </w:pPr>
      <w:rPr>
        <w:rFonts w:hint="default"/>
        <w:b/>
        <w:bCs w:val="0"/>
      </w:r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54E36218"/>
    <w:multiLevelType w:val="multilevel"/>
    <w:tmpl w:val="6B32F75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lvlText w:val="%1%3."/>
      <w:lvlJc w:val="left"/>
      <w:pPr>
        <w:tabs>
          <w:tab w:val="num" w:pos="567"/>
        </w:tabs>
        <w:ind w:left="567" w:hanging="567"/>
      </w:pPr>
      <w:rPr>
        <w:rFonts w:hint="default"/>
        <w:b/>
        <w:bCs w:val="0"/>
        <w:i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55B71C6C"/>
    <w:multiLevelType w:val="hybridMultilevel"/>
    <w:tmpl w:val="4EDEE96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AFF0629"/>
    <w:multiLevelType w:val="multilevel"/>
    <w:tmpl w:val="2F5C2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>
      <w:start w:val="8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B2113CC"/>
    <w:multiLevelType w:val="multilevel"/>
    <w:tmpl w:val="2F5C2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>
      <w:start w:val="8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1880641">
    <w:abstractNumId w:val="6"/>
  </w:num>
  <w:num w:numId="2" w16cid:durableId="671495704">
    <w:abstractNumId w:val="8"/>
  </w:num>
  <w:num w:numId="3" w16cid:durableId="306518802">
    <w:abstractNumId w:val="4"/>
  </w:num>
  <w:num w:numId="4" w16cid:durableId="1280839017">
    <w:abstractNumId w:val="1"/>
  </w:num>
  <w:num w:numId="5" w16cid:durableId="1474715295">
    <w:abstractNumId w:val="1"/>
    <w:lvlOverride w:ilvl="0">
      <w:startOverride w:val="1"/>
    </w:lvlOverride>
  </w:num>
  <w:num w:numId="6" w16cid:durableId="1499230349">
    <w:abstractNumId w:val="2"/>
  </w:num>
  <w:num w:numId="7" w16cid:durableId="1441410432">
    <w:abstractNumId w:val="10"/>
  </w:num>
  <w:num w:numId="8" w16cid:durableId="59913319">
    <w:abstractNumId w:val="5"/>
  </w:num>
  <w:num w:numId="9" w16cid:durableId="237830381">
    <w:abstractNumId w:val="15"/>
  </w:num>
  <w:num w:numId="10" w16cid:durableId="1483817152">
    <w:abstractNumId w:val="13"/>
  </w:num>
  <w:num w:numId="11" w16cid:durableId="414522829">
    <w:abstractNumId w:val="13"/>
    <w:lvlOverride w:ilvl="0">
      <w:startOverride w:val="1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2771910">
    <w:abstractNumId w:val="13"/>
  </w:num>
  <w:num w:numId="13" w16cid:durableId="263778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8350299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94228976">
    <w:abstractNumId w:val="16"/>
  </w:num>
  <w:num w:numId="16" w16cid:durableId="1793860381">
    <w:abstractNumId w:val="13"/>
  </w:num>
  <w:num w:numId="17" w16cid:durableId="149713363">
    <w:abstractNumId w:val="3"/>
  </w:num>
  <w:num w:numId="18" w16cid:durableId="2130976524">
    <w:abstractNumId w:val="12"/>
  </w:num>
  <w:num w:numId="19" w16cid:durableId="1456023209">
    <w:abstractNumId w:val="0"/>
  </w:num>
  <w:num w:numId="20" w16cid:durableId="959728614">
    <w:abstractNumId w:val="11"/>
  </w:num>
  <w:num w:numId="21" w16cid:durableId="100539299">
    <w:abstractNumId w:val="14"/>
  </w:num>
  <w:num w:numId="22" w16cid:durableId="1417244443">
    <w:abstractNumId w:val="11"/>
    <w:lvlOverride w:ilvl="0">
      <w:startOverride w:val="1"/>
    </w:lvlOverride>
  </w:num>
  <w:num w:numId="23" w16cid:durableId="1415662897">
    <w:abstractNumId w:val="9"/>
  </w:num>
  <w:num w:numId="24" w16cid:durableId="22942411">
    <w:abstractNumId w:val="7"/>
  </w:num>
  <w:num w:numId="25" w16cid:durableId="1713535635">
    <w:abstractNumId w:val="1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AA7"/>
    <w:rsid w:val="00024D54"/>
    <w:rsid w:val="00026AEE"/>
    <w:rsid w:val="00036536"/>
    <w:rsid w:val="00044ABD"/>
    <w:rsid w:val="00053073"/>
    <w:rsid w:val="00077932"/>
    <w:rsid w:val="00112705"/>
    <w:rsid w:val="001315AA"/>
    <w:rsid w:val="00131DE0"/>
    <w:rsid w:val="00135C07"/>
    <w:rsid w:val="00137347"/>
    <w:rsid w:val="00154952"/>
    <w:rsid w:val="001575B9"/>
    <w:rsid w:val="001602A4"/>
    <w:rsid w:val="00166625"/>
    <w:rsid w:val="00173760"/>
    <w:rsid w:val="00176162"/>
    <w:rsid w:val="00185695"/>
    <w:rsid w:val="001976CA"/>
    <w:rsid w:val="001A5612"/>
    <w:rsid w:val="001B4F14"/>
    <w:rsid w:val="001B7856"/>
    <w:rsid w:val="001E34F4"/>
    <w:rsid w:val="001F1596"/>
    <w:rsid w:val="001F466E"/>
    <w:rsid w:val="0021290A"/>
    <w:rsid w:val="0022123A"/>
    <w:rsid w:val="00225AAC"/>
    <w:rsid w:val="00264E08"/>
    <w:rsid w:val="002657FE"/>
    <w:rsid w:val="0029390D"/>
    <w:rsid w:val="002961F8"/>
    <w:rsid w:val="002971B7"/>
    <w:rsid w:val="002E69F7"/>
    <w:rsid w:val="003025AC"/>
    <w:rsid w:val="00314867"/>
    <w:rsid w:val="0032646C"/>
    <w:rsid w:val="003334BB"/>
    <w:rsid w:val="003700AA"/>
    <w:rsid w:val="00370CFF"/>
    <w:rsid w:val="00372C6D"/>
    <w:rsid w:val="00374B8C"/>
    <w:rsid w:val="00387D20"/>
    <w:rsid w:val="003909B9"/>
    <w:rsid w:val="00394110"/>
    <w:rsid w:val="0039632E"/>
    <w:rsid w:val="003B00A6"/>
    <w:rsid w:val="003D0194"/>
    <w:rsid w:val="003D5896"/>
    <w:rsid w:val="003D781B"/>
    <w:rsid w:val="003E38C3"/>
    <w:rsid w:val="003F39D9"/>
    <w:rsid w:val="00403540"/>
    <w:rsid w:val="004151D5"/>
    <w:rsid w:val="00427030"/>
    <w:rsid w:val="00437141"/>
    <w:rsid w:val="0043778F"/>
    <w:rsid w:val="00470227"/>
    <w:rsid w:val="0047442E"/>
    <w:rsid w:val="00475755"/>
    <w:rsid w:val="00476975"/>
    <w:rsid w:val="00480ED8"/>
    <w:rsid w:val="00484B46"/>
    <w:rsid w:val="00493B9C"/>
    <w:rsid w:val="004A0686"/>
    <w:rsid w:val="004B567E"/>
    <w:rsid w:val="004B72B8"/>
    <w:rsid w:val="004C4B7F"/>
    <w:rsid w:val="004E0047"/>
    <w:rsid w:val="004E4E80"/>
    <w:rsid w:val="004F409F"/>
    <w:rsid w:val="004F44C8"/>
    <w:rsid w:val="004F502A"/>
    <w:rsid w:val="00503F0C"/>
    <w:rsid w:val="00506534"/>
    <w:rsid w:val="00523AF0"/>
    <w:rsid w:val="00532A27"/>
    <w:rsid w:val="00563EC2"/>
    <w:rsid w:val="0057537A"/>
    <w:rsid w:val="005B62E5"/>
    <w:rsid w:val="005C4EA4"/>
    <w:rsid w:val="005C6DD3"/>
    <w:rsid w:val="005E6E0A"/>
    <w:rsid w:val="005F1065"/>
    <w:rsid w:val="0060578C"/>
    <w:rsid w:val="00624E36"/>
    <w:rsid w:val="006A2882"/>
    <w:rsid w:val="006C11F0"/>
    <w:rsid w:val="006C55C1"/>
    <w:rsid w:val="006E72D0"/>
    <w:rsid w:val="00711E61"/>
    <w:rsid w:val="00722A4F"/>
    <w:rsid w:val="00727668"/>
    <w:rsid w:val="007400F7"/>
    <w:rsid w:val="0075558B"/>
    <w:rsid w:val="00765703"/>
    <w:rsid w:val="00767266"/>
    <w:rsid w:val="0077164B"/>
    <w:rsid w:val="00775F02"/>
    <w:rsid w:val="007830A9"/>
    <w:rsid w:val="007A110A"/>
    <w:rsid w:val="007A6BE7"/>
    <w:rsid w:val="007D120B"/>
    <w:rsid w:val="007D2D05"/>
    <w:rsid w:val="007F6687"/>
    <w:rsid w:val="008037F3"/>
    <w:rsid w:val="00827CA6"/>
    <w:rsid w:val="00855386"/>
    <w:rsid w:val="008864EE"/>
    <w:rsid w:val="00887C7E"/>
    <w:rsid w:val="008929CB"/>
    <w:rsid w:val="008C4A36"/>
    <w:rsid w:val="008E171B"/>
    <w:rsid w:val="008F4B54"/>
    <w:rsid w:val="00900A94"/>
    <w:rsid w:val="009044E5"/>
    <w:rsid w:val="009067D8"/>
    <w:rsid w:val="00910CD1"/>
    <w:rsid w:val="0092581C"/>
    <w:rsid w:val="009267FD"/>
    <w:rsid w:val="0093438E"/>
    <w:rsid w:val="009366F0"/>
    <w:rsid w:val="009551C8"/>
    <w:rsid w:val="00966369"/>
    <w:rsid w:val="00970896"/>
    <w:rsid w:val="00971B24"/>
    <w:rsid w:val="00974E3D"/>
    <w:rsid w:val="00986674"/>
    <w:rsid w:val="00995275"/>
    <w:rsid w:val="009A1304"/>
    <w:rsid w:val="009A4F0A"/>
    <w:rsid w:val="009A64D2"/>
    <w:rsid w:val="009B0217"/>
    <w:rsid w:val="009F1AE6"/>
    <w:rsid w:val="009F6E45"/>
    <w:rsid w:val="00A13F6A"/>
    <w:rsid w:val="00A210DD"/>
    <w:rsid w:val="00A3195F"/>
    <w:rsid w:val="00A359D2"/>
    <w:rsid w:val="00A3685E"/>
    <w:rsid w:val="00A460BF"/>
    <w:rsid w:val="00A52470"/>
    <w:rsid w:val="00A605EA"/>
    <w:rsid w:val="00A61F0D"/>
    <w:rsid w:val="00A6324A"/>
    <w:rsid w:val="00A71273"/>
    <w:rsid w:val="00A73D7E"/>
    <w:rsid w:val="00A90046"/>
    <w:rsid w:val="00A9032A"/>
    <w:rsid w:val="00A90DB1"/>
    <w:rsid w:val="00AA2537"/>
    <w:rsid w:val="00AA42FE"/>
    <w:rsid w:val="00AB4414"/>
    <w:rsid w:val="00AB5039"/>
    <w:rsid w:val="00AE4770"/>
    <w:rsid w:val="00B03301"/>
    <w:rsid w:val="00B1441B"/>
    <w:rsid w:val="00B53BE2"/>
    <w:rsid w:val="00B73025"/>
    <w:rsid w:val="00B75B91"/>
    <w:rsid w:val="00B97DC8"/>
    <w:rsid w:val="00BB6A75"/>
    <w:rsid w:val="00BC296E"/>
    <w:rsid w:val="00BC3AA7"/>
    <w:rsid w:val="00BD07F8"/>
    <w:rsid w:val="00BE221E"/>
    <w:rsid w:val="00C038A8"/>
    <w:rsid w:val="00C2502B"/>
    <w:rsid w:val="00C31111"/>
    <w:rsid w:val="00C43FD6"/>
    <w:rsid w:val="00C468D5"/>
    <w:rsid w:val="00C811AA"/>
    <w:rsid w:val="00CB0CB6"/>
    <w:rsid w:val="00CB1549"/>
    <w:rsid w:val="00CD620C"/>
    <w:rsid w:val="00CE7C24"/>
    <w:rsid w:val="00D037A8"/>
    <w:rsid w:val="00D120EB"/>
    <w:rsid w:val="00D220CD"/>
    <w:rsid w:val="00D55E92"/>
    <w:rsid w:val="00DD3025"/>
    <w:rsid w:val="00DD6959"/>
    <w:rsid w:val="00DE2086"/>
    <w:rsid w:val="00E0052B"/>
    <w:rsid w:val="00E04D80"/>
    <w:rsid w:val="00E05740"/>
    <w:rsid w:val="00E05B16"/>
    <w:rsid w:val="00E11330"/>
    <w:rsid w:val="00E1308E"/>
    <w:rsid w:val="00E27118"/>
    <w:rsid w:val="00E33C1A"/>
    <w:rsid w:val="00E46357"/>
    <w:rsid w:val="00E66F95"/>
    <w:rsid w:val="00E7089F"/>
    <w:rsid w:val="00E81BE4"/>
    <w:rsid w:val="00E85459"/>
    <w:rsid w:val="00EB1894"/>
    <w:rsid w:val="00EC03DB"/>
    <w:rsid w:val="00EC14AC"/>
    <w:rsid w:val="00EC3E3B"/>
    <w:rsid w:val="00EC6188"/>
    <w:rsid w:val="00EC70FE"/>
    <w:rsid w:val="00ED6706"/>
    <w:rsid w:val="00EE61EE"/>
    <w:rsid w:val="00EF1483"/>
    <w:rsid w:val="00EF5185"/>
    <w:rsid w:val="00F0647B"/>
    <w:rsid w:val="00F24DC4"/>
    <w:rsid w:val="00F277E7"/>
    <w:rsid w:val="00F46C61"/>
    <w:rsid w:val="00F65968"/>
    <w:rsid w:val="00F65D42"/>
    <w:rsid w:val="00F7561D"/>
    <w:rsid w:val="00F817B0"/>
    <w:rsid w:val="00F82C42"/>
    <w:rsid w:val="00F96B23"/>
    <w:rsid w:val="00FD1888"/>
    <w:rsid w:val="00FF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36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uiPriority w:val="2"/>
    <w:semiHidden/>
    <w:qFormat/>
    <w:rsid w:val="001315AA"/>
    <w:pPr>
      <w:widowControl/>
      <w:spacing w:after="240" w:line="280" w:lineRule="atLeast"/>
    </w:pPr>
    <w:rPr>
      <w:rFonts w:eastAsia="Segoe UI Semibold" w:cs="Segoe UI Semibold"/>
      <w:color w:val="191919" w:themeColor="text1"/>
      <w:lang w:val="da-DK"/>
    </w:rPr>
  </w:style>
  <w:style w:type="paragraph" w:styleId="Overskrift1">
    <w:name w:val="heading 1"/>
    <w:basedOn w:val="Normal"/>
    <w:next w:val="Normal"/>
    <w:semiHidden/>
    <w:qFormat/>
    <w:rsid w:val="00EC3E3B"/>
    <w:pPr>
      <w:numPr>
        <w:numId w:val="18"/>
      </w:numPr>
      <w:spacing w:after="1200" w:line="440" w:lineRule="exact"/>
      <w:outlineLvl w:val="0"/>
    </w:pPr>
    <w:rPr>
      <w:rFonts w:asciiTheme="majorHAnsi" w:hAnsiTheme="majorHAnsi"/>
      <w:color w:val="E2FAE1" w:themeColor="accent2"/>
      <w:sz w:val="38"/>
      <w:szCs w:val="24"/>
    </w:rPr>
  </w:style>
  <w:style w:type="paragraph" w:styleId="Overskrift2">
    <w:name w:val="heading 2"/>
    <w:basedOn w:val="Normal"/>
    <w:next w:val="Normal"/>
    <w:link w:val="Overskrift2Tegn"/>
    <w:semiHidden/>
    <w:qFormat/>
    <w:rsid w:val="00024D54"/>
    <w:pPr>
      <w:keepNext/>
      <w:keepLines/>
      <w:numPr>
        <w:ilvl w:val="1"/>
        <w:numId w:val="18"/>
      </w:numPr>
      <w:tabs>
        <w:tab w:val="left" w:pos="567"/>
      </w:tabs>
      <w:spacing w:before="400" w:line="320" w:lineRule="atLeast"/>
      <w:outlineLvl w:val="1"/>
    </w:pPr>
    <w:rPr>
      <w:rFonts w:eastAsia="Times New Roman" w:cs="Calibri"/>
      <w:b/>
      <w:bCs/>
      <w:caps/>
      <w:color w:val="385988" w:themeColor="accent1"/>
      <w:sz w:val="26"/>
      <w:szCs w:val="24"/>
      <w:lang w:val="sv-SE" w:eastAsia="da-DK"/>
    </w:rPr>
  </w:style>
  <w:style w:type="paragraph" w:styleId="Overskrift3">
    <w:name w:val="heading 3"/>
    <w:basedOn w:val="Normal"/>
    <w:next w:val="Normal"/>
    <w:link w:val="Overskrift3Tegn"/>
    <w:semiHidden/>
    <w:qFormat/>
    <w:rsid w:val="00E05B16"/>
    <w:pPr>
      <w:keepNext/>
      <w:keepLines/>
      <w:spacing w:before="300" w:after="18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qFormat/>
    <w:rsid w:val="00E11330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A4265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qFormat/>
    <w:rsid w:val="00E11330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2A4265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qFormat/>
    <w:rsid w:val="00E11330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1B2C43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qFormat/>
    <w:rsid w:val="00E11330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B2C43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qFormat/>
    <w:rsid w:val="00E11330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3C3C3C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qFormat/>
    <w:rsid w:val="00E11330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3C3C3C" w:themeColor="text1" w:themeTint="D8"/>
      <w:sz w:val="21"/>
      <w:szCs w:val="21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lliste">
    <w:name w:val="Talliste"/>
    <w:basedOn w:val="Listeafsnit"/>
    <w:uiPriority w:val="3"/>
    <w:semiHidden/>
    <w:qFormat/>
    <w:rsid w:val="00437141"/>
    <w:pPr>
      <w:widowControl w:val="0"/>
      <w:numPr>
        <w:numId w:val="7"/>
      </w:numPr>
      <w:tabs>
        <w:tab w:val="clear" w:pos="516"/>
        <w:tab w:val="clear" w:pos="517"/>
      </w:tabs>
      <w:spacing w:line="240" w:lineRule="auto"/>
      <w:ind w:right="0"/>
    </w:pPr>
    <w:rPr>
      <w:rFonts w:hAnsi="Segoe UI"/>
    </w:rPr>
  </w:style>
  <w:style w:type="paragraph" w:styleId="Titel">
    <w:name w:val="Title"/>
    <w:basedOn w:val="Normal"/>
    <w:semiHidden/>
    <w:qFormat/>
    <w:rsid w:val="00E11330"/>
    <w:pPr>
      <w:spacing w:after="0" w:line="440" w:lineRule="exact"/>
    </w:pPr>
    <w:rPr>
      <w:rFonts w:asciiTheme="majorHAnsi" w:hAnsiTheme="majorHAnsi"/>
      <w:color w:val="E2FAE1" w:themeColor="accent2"/>
      <w:sz w:val="38"/>
      <w:lang w:val="sv-SE"/>
    </w:rPr>
  </w:style>
  <w:style w:type="paragraph" w:styleId="Listeafsnit">
    <w:name w:val="List Paragraph"/>
    <w:basedOn w:val="Normal"/>
    <w:uiPriority w:val="34"/>
    <w:semiHidden/>
    <w:qFormat/>
    <w:rsid w:val="0022123A"/>
    <w:pPr>
      <w:numPr>
        <w:numId w:val="2"/>
      </w:numPr>
      <w:tabs>
        <w:tab w:val="left" w:pos="516"/>
        <w:tab w:val="left" w:pos="517"/>
      </w:tabs>
      <w:spacing w:before="240"/>
      <w:ind w:right="397"/>
      <w:contextualSpacing/>
    </w:pPr>
    <w:rPr>
      <w:rFonts w:hAnsi="Segoe UI Semibold"/>
      <w:color w:val="231F20"/>
    </w:rPr>
  </w:style>
  <w:style w:type="paragraph" w:customStyle="1" w:styleId="TableParagraph">
    <w:name w:val="Table Paragraph"/>
    <w:basedOn w:val="Normal"/>
    <w:uiPriority w:val="1"/>
    <w:semiHidden/>
    <w:qFormat/>
    <w:rPr>
      <w:lang w:val="en-US"/>
    </w:rPr>
  </w:style>
  <w:style w:type="character" w:customStyle="1" w:styleId="Overskrift2Tegn">
    <w:name w:val="Overskrift 2 Tegn"/>
    <w:basedOn w:val="Standardskrifttypeiafsnit"/>
    <w:link w:val="Overskrift2"/>
    <w:semiHidden/>
    <w:rsid w:val="001315AA"/>
    <w:rPr>
      <w:rFonts w:eastAsia="Times New Roman" w:cs="Calibri"/>
      <w:b/>
      <w:bCs/>
      <w:caps/>
      <w:color w:val="385988" w:themeColor="accent1"/>
      <w:sz w:val="26"/>
      <w:szCs w:val="24"/>
      <w:lang w:val="sv-SE" w:eastAsia="da-DK"/>
    </w:rPr>
  </w:style>
  <w:style w:type="paragraph" w:customStyle="1" w:styleId="Kategorioverskrift">
    <w:name w:val="Kategorioverskrift"/>
    <w:basedOn w:val="Normal"/>
    <w:semiHidden/>
    <w:qFormat/>
    <w:rsid w:val="005C4EA4"/>
    <w:pPr>
      <w:spacing w:before="280"/>
      <w:outlineLvl w:val="1"/>
    </w:pPr>
    <w:rPr>
      <w:rFonts w:ascii="Segoe UI Semibold"/>
      <w:color w:val="231F20"/>
      <w:spacing w:val="-1"/>
    </w:rPr>
  </w:style>
  <w:style w:type="character" w:styleId="Pladsholdertekst">
    <w:name w:val="Placeholder Text"/>
    <w:basedOn w:val="Standardskrifttypeiafsnit"/>
    <w:uiPriority w:val="99"/>
    <w:semiHidden/>
    <w:rsid w:val="003025AC"/>
    <w:rPr>
      <w:color w:val="808080"/>
    </w:rPr>
  </w:style>
  <w:style w:type="paragraph" w:customStyle="1" w:styleId="Indrykkettekst">
    <w:name w:val="Indrykket tekst"/>
    <w:basedOn w:val="Normal"/>
    <w:uiPriority w:val="5"/>
    <w:semiHidden/>
    <w:qFormat/>
    <w:rsid w:val="00F46C61"/>
    <w:pPr>
      <w:tabs>
        <w:tab w:val="left" w:pos="1701"/>
      </w:tabs>
      <w:spacing w:after="0"/>
      <w:ind w:left="567"/>
    </w:pPr>
  </w:style>
  <w:style w:type="paragraph" w:customStyle="1" w:styleId="Punktlisteindrykket">
    <w:name w:val="Punktliste indrykket"/>
    <w:basedOn w:val="Listeafsnit"/>
    <w:uiPriority w:val="3"/>
    <w:semiHidden/>
    <w:qFormat/>
    <w:rsid w:val="00437141"/>
    <w:pPr>
      <w:numPr>
        <w:numId w:val="4"/>
      </w:numPr>
      <w:spacing w:before="120" w:after="120"/>
    </w:pPr>
  </w:style>
  <w:style w:type="paragraph" w:customStyle="1" w:styleId="Lillemarkeringsoverskriftniv2">
    <w:name w:val="Lille markeringsoverskrift niv. 2"/>
    <w:basedOn w:val="Normal"/>
    <w:next w:val="Normal"/>
    <w:uiPriority w:val="2"/>
    <w:semiHidden/>
    <w:qFormat/>
    <w:rsid w:val="00437141"/>
    <w:pPr>
      <w:keepNext/>
      <w:autoSpaceDE/>
      <w:autoSpaceDN/>
      <w:spacing w:before="240" w:after="0"/>
      <w:outlineLvl w:val="1"/>
    </w:pPr>
    <w:rPr>
      <w:rFonts w:eastAsia="Times New Roman" w:cs="Times New Roman"/>
      <w:b/>
      <w:szCs w:val="24"/>
      <w:lang w:eastAsia="da-DK"/>
    </w:rPr>
  </w:style>
  <w:style w:type="paragraph" w:styleId="Sidehoved">
    <w:name w:val="header"/>
    <w:basedOn w:val="Normal"/>
    <w:link w:val="SidehovedTegn"/>
    <w:uiPriority w:val="99"/>
    <w:semiHidden/>
    <w:rsid w:val="0077164B"/>
    <w:pPr>
      <w:tabs>
        <w:tab w:val="center" w:pos="4986"/>
        <w:tab w:val="right" w:pos="9972"/>
      </w:tabs>
      <w:autoSpaceDE/>
      <w:autoSpaceDN/>
      <w:spacing w:after="0" w:line="240" w:lineRule="auto"/>
    </w:pPr>
    <w:rPr>
      <w:rFonts w:eastAsia="Times New Roman" w:cs="Times New Roman"/>
      <w:sz w:val="16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1315AA"/>
    <w:rPr>
      <w:rFonts w:eastAsia="Times New Roman" w:cs="Times New Roman"/>
      <w:color w:val="191919" w:themeColor="text1"/>
      <w:sz w:val="16"/>
      <w:szCs w:val="24"/>
      <w:lang w:val="da-DK" w:eastAsia="da-DK"/>
    </w:rPr>
  </w:style>
  <w:style w:type="paragraph" w:styleId="Sidefod">
    <w:name w:val="footer"/>
    <w:basedOn w:val="Normal"/>
    <w:link w:val="SidefodTegn"/>
    <w:uiPriority w:val="99"/>
    <w:semiHidden/>
    <w:rsid w:val="003334BB"/>
    <w:pPr>
      <w:tabs>
        <w:tab w:val="center" w:pos="4986"/>
        <w:tab w:val="right" w:pos="9972"/>
      </w:tabs>
      <w:autoSpaceDE/>
      <w:autoSpaceDN/>
      <w:spacing w:after="0" w:line="240" w:lineRule="auto"/>
      <w:jc w:val="right"/>
    </w:pPr>
    <w:rPr>
      <w:rFonts w:eastAsia="Times New Roman" w:cs="Times New Roman"/>
      <w:szCs w:val="24"/>
      <w:lang w:eastAsia="da-DK"/>
    </w:rPr>
  </w:style>
  <w:style w:type="character" w:customStyle="1" w:styleId="SidefodTegn">
    <w:name w:val="Sidefod Tegn"/>
    <w:basedOn w:val="Standardskrifttypeiafsnit"/>
    <w:link w:val="Sidefod"/>
    <w:uiPriority w:val="99"/>
    <w:semiHidden/>
    <w:rsid w:val="001315AA"/>
    <w:rPr>
      <w:rFonts w:eastAsia="Times New Roman" w:cs="Times New Roman"/>
      <w:color w:val="191919" w:themeColor="text1"/>
      <w:szCs w:val="24"/>
      <w:lang w:val="da-DK" w:eastAsia="da-DK"/>
    </w:rPr>
  </w:style>
  <w:style w:type="paragraph" w:customStyle="1" w:styleId="Hjlpetekst">
    <w:name w:val="Hjælpetekst"/>
    <w:basedOn w:val="Sidehoved"/>
    <w:uiPriority w:val="99"/>
    <w:semiHidden/>
    <w:qFormat/>
    <w:rsid w:val="00A90DB1"/>
    <w:pPr>
      <w:ind w:right="2720"/>
    </w:pPr>
    <w:rPr>
      <w:i/>
      <w:vanish/>
      <w:color w:val="C00000"/>
      <w:sz w:val="24"/>
    </w:rPr>
  </w:style>
  <w:style w:type="paragraph" w:customStyle="1" w:styleId="Kontaktinfo">
    <w:name w:val="Kontaktinfo"/>
    <w:basedOn w:val="Normal"/>
    <w:uiPriority w:val="3"/>
    <w:semiHidden/>
    <w:qFormat/>
    <w:rsid w:val="00A90DB1"/>
    <w:pPr>
      <w:autoSpaceDE/>
      <w:autoSpaceDN/>
      <w:spacing w:after="0" w:line="240" w:lineRule="exact"/>
    </w:pPr>
    <w:rPr>
      <w:rFonts w:eastAsia="Times New Roman" w:cs="Times New Roman"/>
      <w:color w:val="FFF0BE" w:themeColor="accent4"/>
      <w:sz w:val="15"/>
      <w:szCs w:val="24"/>
      <w:lang w:eastAsia="da-DK"/>
    </w:rPr>
  </w:style>
  <w:style w:type="paragraph" w:customStyle="1" w:styleId="ERSTkontaktinfo">
    <w:name w:val="ERST kontaktinfo"/>
    <w:basedOn w:val="Kontaktinfo"/>
    <w:uiPriority w:val="3"/>
    <w:semiHidden/>
    <w:qFormat/>
    <w:rsid w:val="00A90DB1"/>
    <w:rPr>
      <w:caps/>
    </w:rPr>
  </w:style>
  <w:style w:type="character" w:customStyle="1" w:styleId="Normalkursiv">
    <w:name w:val="Normal kursiv"/>
    <w:basedOn w:val="Standardskrifttypeiafsnit"/>
    <w:uiPriority w:val="1"/>
    <w:semiHidden/>
    <w:qFormat/>
    <w:rsid w:val="00765703"/>
    <w:rPr>
      <w:rFonts w:asciiTheme="minorHAnsi" w:hAnsiTheme="minorHAnsi" w:cstheme="minorHAnsi"/>
      <w:i/>
      <w:iCs/>
    </w:rPr>
  </w:style>
  <w:style w:type="paragraph" w:styleId="Ingenafstand">
    <w:name w:val="No Spacing"/>
    <w:uiPriority w:val="1"/>
    <w:semiHidden/>
    <w:qFormat/>
    <w:rsid w:val="00E11330"/>
    <w:pPr>
      <w:widowControl/>
      <w:autoSpaceDE/>
      <w:autoSpaceDN/>
    </w:pPr>
    <w:rPr>
      <w:lang w:val="da-DK"/>
    </w:rPr>
  </w:style>
  <w:style w:type="paragraph" w:customStyle="1" w:styleId="Indledning">
    <w:name w:val="Indledning"/>
    <w:basedOn w:val="Normal"/>
    <w:uiPriority w:val="2"/>
    <w:semiHidden/>
    <w:qFormat/>
    <w:rsid w:val="002E69F7"/>
    <w:pPr>
      <w:spacing w:line="320" w:lineRule="atLeast"/>
      <w:outlineLvl w:val="1"/>
    </w:pPr>
    <w:rPr>
      <w:rFonts w:eastAsia="Times New Roman" w:cs="Calibri"/>
      <w:sz w:val="26"/>
      <w:szCs w:val="26"/>
      <w:lang w:eastAsia="da-DK"/>
    </w:rPr>
  </w:style>
  <w:style w:type="table" w:styleId="Tabel-Gitter">
    <w:name w:val="Table Grid"/>
    <w:basedOn w:val="Tabel-Normal"/>
    <w:uiPriority w:val="39"/>
    <w:rsid w:val="00E11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ularfelt">
    <w:name w:val="Formularfelt"/>
    <w:basedOn w:val="Normal"/>
    <w:uiPriority w:val="3"/>
    <w:semiHidden/>
    <w:qFormat/>
    <w:rsid w:val="00E11330"/>
    <w:pPr>
      <w:spacing w:after="0"/>
    </w:pPr>
  </w:style>
  <w:style w:type="paragraph" w:customStyle="1" w:styleId="Etiket">
    <w:name w:val="Etiket"/>
    <w:basedOn w:val="Normal"/>
    <w:uiPriority w:val="2"/>
    <w:semiHidden/>
    <w:qFormat/>
    <w:rsid w:val="00E11330"/>
    <w:pPr>
      <w:spacing w:before="160" w:after="100"/>
    </w:pPr>
  </w:style>
  <w:style w:type="character" w:styleId="Hyperlink">
    <w:name w:val="Hyperlink"/>
    <w:basedOn w:val="Standardskrifttypeiafsnit"/>
    <w:uiPriority w:val="99"/>
    <w:semiHidden/>
    <w:rsid w:val="00493B9C"/>
    <w:rPr>
      <w:color w:val="385988" w:themeColor="accent1"/>
      <w:u w:val="single"/>
    </w:rPr>
  </w:style>
  <w:style w:type="character" w:customStyle="1" w:styleId="Overskrift3Tegn">
    <w:name w:val="Overskrift 3 Tegn"/>
    <w:basedOn w:val="Standardskrifttypeiafsnit"/>
    <w:link w:val="Overskrift3"/>
    <w:semiHidden/>
    <w:rsid w:val="001315AA"/>
    <w:rPr>
      <w:rFonts w:asciiTheme="majorHAnsi" w:eastAsiaTheme="majorEastAsia" w:hAnsiTheme="majorHAnsi" w:cstheme="majorBidi"/>
      <w:b/>
      <w:color w:val="191919" w:themeColor="text1"/>
      <w:szCs w:val="24"/>
      <w:lang w:val="da-DK"/>
    </w:rPr>
  </w:style>
  <w:style w:type="paragraph" w:customStyle="1" w:styleId="Overskrift3efter2">
    <w:name w:val="Overskrift 3 efter 2"/>
    <w:basedOn w:val="Overskrift3"/>
    <w:next w:val="Normal"/>
    <w:semiHidden/>
    <w:qFormat/>
    <w:rsid w:val="00E11330"/>
    <w:pPr>
      <w:spacing w:before="260"/>
    </w:pPr>
    <w:rPr>
      <w:rFonts w:eastAsia="Times New Roman"/>
      <w:lang w:val="sv-SE" w:eastAsia="da-DK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1315AA"/>
    <w:rPr>
      <w:rFonts w:asciiTheme="majorHAnsi" w:eastAsiaTheme="majorEastAsia" w:hAnsiTheme="majorHAnsi" w:cstheme="majorBidi"/>
      <w:i/>
      <w:iCs/>
      <w:color w:val="2A4265" w:themeColor="accent1" w:themeShade="BF"/>
      <w:lang w:val="da-DK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1315AA"/>
    <w:rPr>
      <w:rFonts w:asciiTheme="majorHAnsi" w:eastAsiaTheme="majorEastAsia" w:hAnsiTheme="majorHAnsi" w:cstheme="majorBidi"/>
      <w:color w:val="2A4265" w:themeColor="accent1" w:themeShade="BF"/>
      <w:lang w:val="da-DK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1315AA"/>
    <w:rPr>
      <w:rFonts w:asciiTheme="majorHAnsi" w:eastAsiaTheme="majorEastAsia" w:hAnsiTheme="majorHAnsi" w:cstheme="majorBidi"/>
      <w:color w:val="1B2C43" w:themeColor="accent1" w:themeShade="7F"/>
      <w:lang w:val="da-DK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1315AA"/>
    <w:rPr>
      <w:rFonts w:asciiTheme="majorHAnsi" w:eastAsiaTheme="majorEastAsia" w:hAnsiTheme="majorHAnsi" w:cstheme="majorBidi"/>
      <w:i/>
      <w:iCs/>
      <w:color w:val="1B2C43" w:themeColor="accent1" w:themeShade="7F"/>
      <w:lang w:val="da-DK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1315AA"/>
    <w:rPr>
      <w:rFonts w:asciiTheme="majorHAnsi" w:eastAsiaTheme="majorEastAsia" w:hAnsiTheme="majorHAnsi" w:cstheme="majorBidi"/>
      <w:color w:val="3C3C3C" w:themeColor="text1" w:themeTint="D8"/>
      <w:sz w:val="21"/>
      <w:szCs w:val="21"/>
      <w:lang w:val="da-DK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1315AA"/>
    <w:rPr>
      <w:rFonts w:asciiTheme="majorHAnsi" w:eastAsiaTheme="majorEastAsia" w:hAnsiTheme="majorHAnsi" w:cstheme="majorBidi"/>
      <w:i/>
      <w:iCs/>
      <w:color w:val="3C3C3C" w:themeColor="text1" w:themeTint="D8"/>
      <w:sz w:val="21"/>
      <w:szCs w:val="21"/>
      <w:lang w:val="da-DK"/>
    </w:rPr>
  </w:style>
  <w:style w:type="paragraph" w:customStyle="1" w:styleId="Tjekboks">
    <w:name w:val="Tjekboks"/>
    <w:basedOn w:val="Normal"/>
    <w:uiPriority w:val="5"/>
    <w:semiHidden/>
    <w:qFormat/>
    <w:rsid w:val="00E11330"/>
    <w:pPr>
      <w:tabs>
        <w:tab w:val="left" w:pos="567"/>
      </w:tabs>
      <w:spacing w:after="0" w:line="360" w:lineRule="exact"/>
    </w:pPr>
    <w:rPr>
      <w:lang w:val="sv-SE"/>
    </w:rPr>
  </w:style>
  <w:style w:type="paragraph" w:customStyle="1" w:styleId="Kryds">
    <w:name w:val="Kryds"/>
    <w:basedOn w:val="Tjekboks"/>
    <w:uiPriority w:val="2"/>
    <w:semiHidden/>
    <w:qFormat/>
    <w:rsid w:val="00E11330"/>
    <w:pPr>
      <w:spacing w:line="240" w:lineRule="auto"/>
      <w:jc w:val="center"/>
    </w:pPr>
    <w:rPr>
      <w:lang w:eastAsia="da-DK"/>
    </w:rPr>
  </w:style>
  <w:style w:type="paragraph" w:customStyle="1" w:styleId="Nummererettekst">
    <w:name w:val="Nummereret tekst"/>
    <w:basedOn w:val="Normal"/>
    <w:uiPriority w:val="2"/>
    <w:semiHidden/>
    <w:qFormat/>
    <w:rsid w:val="00E05B16"/>
    <w:pPr>
      <w:numPr>
        <w:ilvl w:val="2"/>
        <w:numId w:val="18"/>
      </w:numPr>
      <w:spacing w:before="180" w:after="180"/>
    </w:pPr>
  </w:style>
  <w:style w:type="paragraph" w:customStyle="1" w:styleId="Normalindrykket">
    <w:name w:val="Normal indrykket"/>
    <w:basedOn w:val="Normal"/>
    <w:uiPriority w:val="2"/>
    <w:semiHidden/>
    <w:qFormat/>
    <w:rsid w:val="002E69F7"/>
    <w:pPr>
      <w:ind w:left="567"/>
    </w:pPr>
  </w:style>
  <w:style w:type="paragraph" w:customStyle="1" w:styleId="Note">
    <w:name w:val="Note"/>
    <w:basedOn w:val="Normalindrykket"/>
    <w:uiPriority w:val="2"/>
    <w:semiHidden/>
    <w:qFormat/>
    <w:rsid w:val="00394110"/>
    <w:pPr>
      <w:spacing w:before="120" w:after="180" w:line="240" w:lineRule="atLeast"/>
    </w:pPr>
    <w:rPr>
      <w:sz w:val="18"/>
    </w:rPr>
  </w:style>
  <w:style w:type="paragraph" w:styleId="NormalWeb">
    <w:name w:val="Normal (Web)"/>
    <w:basedOn w:val="Normal"/>
    <w:uiPriority w:val="99"/>
    <w:semiHidden/>
    <w:rsid w:val="00A3195F"/>
    <w:pPr>
      <w:autoSpaceDE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da-DK"/>
    </w:rPr>
  </w:style>
  <w:style w:type="table" w:styleId="Almindeligtabel3">
    <w:name w:val="Plain Table 3"/>
    <w:basedOn w:val="Tabel-Normal"/>
    <w:uiPriority w:val="43"/>
    <w:rsid w:val="00E05B16"/>
    <w:pPr>
      <w:widowControl/>
      <w:autoSpaceDE/>
      <w:autoSpaceDN/>
    </w:pPr>
    <w:rPr>
      <w:lang w:val="da-DK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8B8B8B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8B8B8B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Overskrift2udennummer">
    <w:name w:val="Overskrift 2 uden nummer"/>
    <w:basedOn w:val="Overskrift2"/>
    <w:next w:val="Normal"/>
    <w:semiHidden/>
    <w:qFormat/>
    <w:rsid w:val="00E05B16"/>
    <w:pPr>
      <w:numPr>
        <w:ilvl w:val="0"/>
        <w:numId w:val="0"/>
      </w:numPr>
      <w:tabs>
        <w:tab w:val="clear" w:pos="567"/>
      </w:tabs>
    </w:pPr>
  </w:style>
  <w:style w:type="paragraph" w:customStyle="1" w:styleId="Tabelkolonneoverskrift">
    <w:name w:val="Tabelkolonneoverskrift"/>
    <w:basedOn w:val="Normal"/>
    <w:uiPriority w:val="2"/>
    <w:semiHidden/>
    <w:qFormat/>
    <w:rsid w:val="00E05B16"/>
    <w:pPr>
      <w:autoSpaceDE/>
      <w:autoSpaceDN/>
      <w:spacing w:after="120"/>
    </w:pPr>
    <w:rPr>
      <w:rFonts w:asciiTheme="majorHAnsi" w:eastAsia="Times New Roman" w:hAnsiTheme="majorHAnsi" w:cs="Calibri"/>
      <w:b/>
      <w:bCs/>
      <w:caps/>
      <w:color w:val="385988" w:themeColor="text2"/>
      <w:spacing w:val="-4"/>
      <w:szCs w:val="24"/>
      <w:lang w:eastAsia="da-DK"/>
    </w:rPr>
  </w:style>
  <w:style w:type="paragraph" w:customStyle="1" w:styleId="Tabeltalliste">
    <w:name w:val="Tabel talliste"/>
    <w:basedOn w:val="Listeafsnit"/>
    <w:uiPriority w:val="2"/>
    <w:semiHidden/>
    <w:qFormat/>
    <w:rsid w:val="0060578C"/>
    <w:pPr>
      <w:numPr>
        <w:numId w:val="20"/>
      </w:numPr>
      <w:tabs>
        <w:tab w:val="clear" w:pos="516"/>
        <w:tab w:val="clear" w:pos="517"/>
      </w:tabs>
      <w:autoSpaceDE/>
      <w:autoSpaceDN/>
      <w:spacing w:before="90" w:after="90"/>
      <w:ind w:right="0"/>
    </w:pPr>
    <w:rPr>
      <w:rFonts w:eastAsia="Times New Roman" w:hAnsiTheme="minorHAnsi" w:cs="Calibri"/>
      <w:lang w:eastAsia="da-DK"/>
    </w:rPr>
  </w:style>
  <w:style w:type="paragraph" w:customStyle="1" w:styleId="Bokstalliste">
    <w:name w:val="Boks talliste"/>
    <w:basedOn w:val="Normal"/>
    <w:uiPriority w:val="2"/>
    <w:semiHidden/>
    <w:qFormat/>
    <w:rsid w:val="004F44C8"/>
    <w:pPr>
      <w:numPr>
        <w:numId w:val="24"/>
      </w:numPr>
      <w:spacing w:after="120" w:line="260" w:lineRule="atLeast"/>
    </w:pPr>
    <w:rPr>
      <w:sz w:val="20"/>
    </w:rPr>
  </w:style>
  <w:style w:type="paragraph" w:customStyle="1" w:styleId="Boksoverskrift">
    <w:name w:val="Boksoverskrift"/>
    <w:basedOn w:val="Normal"/>
    <w:next w:val="Bokstalliste"/>
    <w:uiPriority w:val="2"/>
    <w:semiHidden/>
    <w:qFormat/>
    <w:rsid w:val="004F44C8"/>
    <w:pPr>
      <w:spacing w:after="180" w:line="260" w:lineRule="atLeast"/>
    </w:pPr>
    <w:rPr>
      <w:rFonts w:asciiTheme="majorHAnsi" w:eastAsia="Times New Roman" w:hAnsiTheme="majorHAnsi" w:cs="Courier New"/>
      <w:b/>
      <w:bCs/>
      <w:sz w:val="20"/>
      <w:szCs w:val="20"/>
      <w:lang w:eastAsia="da-DK"/>
    </w:rPr>
  </w:style>
  <w:style w:type="paragraph" w:customStyle="1" w:styleId="Cirkeltekst">
    <w:name w:val="Cirkeltekst"/>
    <w:basedOn w:val="Bokstalliste"/>
    <w:uiPriority w:val="2"/>
    <w:semiHidden/>
    <w:qFormat/>
    <w:rsid w:val="00024D54"/>
    <w:pPr>
      <w:numPr>
        <w:numId w:val="0"/>
      </w:numPr>
      <w:spacing w:after="0" w:line="240" w:lineRule="atLeast"/>
      <w:jc w:val="center"/>
    </w:pPr>
    <w:rPr>
      <w:rFonts w:eastAsia="Times New Roman" w:cs="Courier New"/>
      <w:szCs w:val="20"/>
      <w:lang w:eastAsia="da-DK"/>
    </w:rPr>
  </w:style>
  <w:style w:type="paragraph" w:customStyle="1" w:styleId="Tiptekst">
    <w:name w:val="Tiptekst"/>
    <w:basedOn w:val="Normal"/>
    <w:uiPriority w:val="2"/>
    <w:semiHidden/>
    <w:qFormat/>
    <w:rsid w:val="00024D54"/>
    <w:pPr>
      <w:spacing w:after="0" w:line="260" w:lineRule="atLeast"/>
    </w:pPr>
    <w:rPr>
      <w:rFonts w:eastAsia="Times New Roman" w:cs="Calibri"/>
      <w:i/>
      <w:iCs/>
      <w:sz w:val="20"/>
      <w:szCs w:val="20"/>
      <w:lang w:eastAsia="da-DK"/>
    </w:rPr>
  </w:style>
  <w:style w:type="paragraph" w:customStyle="1" w:styleId="Tip">
    <w:name w:val="Tip"/>
    <w:basedOn w:val="Normal"/>
    <w:uiPriority w:val="2"/>
    <w:semiHidden/>
    <w:qFormat/>
    <w:rsid w:val="00166625"/>
    <w:pPr>
      <w:shd w:val="clear" w:color="auto" w:fill="385988" w:themeFill="text2"/>
      <w:spacing w:line="280" w:lineRule="exact"/>
      <w:ind w:left="7655"/>
      <w:jc w:val="center"/>
    </w:pPr>
    <w:rPr>
      <w:caps/>
      <w:color w:val="E2FAE1" w:themeColor="accent2"/>
      <w:lang w:eastAsia="da-DK"/>
    </w:rPr>
  </w:style>
  <w:style w:type="paragraph" w:customStyle="1" w:styleId="Normalfrtip">
    <w:name w:val="Normal før tip"/>
    <w:basedOn w:val="Normal"/>
    <w:next w:val="Normal"/>
    <w:uiPriority w:val="2"/>
    <w:semiHidden/>
    <w:qFormat/>
    <w:rsid w:val="00166625"/>
    <w:pPr>
      <w:spacing w:after="120"/>
    </w:pPr>
  </w:style>
  <w:style w:type="character" w:styleId="Kommentarhenvisning">
    <w:name w:val="annotation reference"/>
    <w:basedOn w:val="Standardskrifttypeiafsnit"/>
    <w:uiPriority w:val="99"/>
    <w:semiHidden/>
    <w:rsid w:val="00E66F95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1315AA"/>
    <w:rPr>
      <w:rFonts w:eastAsia="Segoe UI Semibold" w:cs="Segoe UI Semibold"/>
      <w:color w:val="191919" w:themeColor="text1"/>
      <w:sz w:val="20"/>
      <w:szCs w:val="20"/>
      <w:lang w:val="da-DK"/>
    </w:rPr>
  </w:style>
  <w:style w:type="character" w:styleId="Ulstomtale">
    <w:name w:val="Unresolved Mention"/>
    <w:basedOn w:val="Standardskrifttypeiafsnit"/>
    <w:uiPriority w:val="99"/>
    <w:semiHidden/>
    <w:rsid w:val="00D120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sv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E46711E-41C9-4FE4-AE10-52681A66D6C5}"/>
      </w:docPartPr>
      <w:docPartBody>
        <w:p w:rsidR="00880B62" w:rsidRDefault="00375C75">
          <w:r w:rsidRPr="004F3E62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278C373D3DD44125ADCEF2600C9D882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F281650-938D-4F65-BBCD-3A7A64600AAD}"/>
      </w:docPartPr>
      <w:docPartBody>
        <w:p w:rsidR="00CF7BC4" w:rsidRDefault="00752E01" w:rsidP="00752E01">
          <w:pPr>
            <w:pStyle w:val="278C373D3DD44125ADCEF2600C9D882F"/>
          </w:pPr>
          <w:r w:rsidRPr="004F3E62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0AC461B979934D6891C0E657FAF6D3D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B5AD132-B8C9-4A62-A03D-70BE31599F27}"/>
      </w:docPartPr>
      <w:docPartBody>
        <w:p w:rsidR="00CF7BC4" w:rsidRDefault="00840BAA" w:rsidP="00840BAA">
          <w:pPr>
            <w:pStyle w:val="0AC461B979934D6891C0E657FAF6D3D1"/>
          </w:pPr>
          <w:r w:rsidRPr="009044E5">
            <w:rPr>
              <w:lang w:val="sv-SE"/>
            </w:rPr>
            <w:t xml:space="preserve"> </w:t>
          </w:r>
        </w:p>
      </w:docPartBody>
    </w:docPart>
    <w:docPart>
      <w:docPartPr>
        <w:name w:val="D0454DCDB2DE4F059D9D5BE9BB5487C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EB8D3D0-3E84-407C-B0DE-3DD2140D1BE0}"/>
      </w:docPartPr>
      <w:docPartBody>
        <w:p w:rsidR="00CF7BC4" w:rsidRDefault="00752E01" w:rsidP="00752E01">
          <w:pPr>
            <w:pStyle w:val="D0454DCDB2DE4F059D9D5BE9BB5487CA"/>
          </w:pPr>
          <w:r w:rsidRPr="004F3E62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AFE25B2B535046F8B28299B28AC760A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6F6C6F5-8E29-4C5E-B40D-B13DCC3A257B}"/>
      </w:docPartPr>
      <w:docPartBody>
        <w:p w:rsidR="00CF7BC4" w:rsidRDefault="00840BAA" w:rsidP="00840BAA">
          <w:pPr>
            <w:pStyle w:val="AFE25B2B535046F8B28299B28AC760A1"/>
          </w:pPr>
          <w:r w:rsidRPr="009044E5">
            <w:rPr>
              <w:lang w:val="sv-SE"/>
            </w:rPr>
            <w:t xml:space="preserve"> </w:t>
          </w:r>
        </w:p>
      </w:docPartBody>
    </w:docPart>
    <w:docPart>
      <w:docPartPr>
        <w:name w:val="2E6131D290F644C88B0727A6083126D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D33593B-2394-43FF-89AE-E44F0E12B582}"/>
      </w:docPartPr>
      <w:docPartBody>
        <w:p w:rsidR="00CF7BC4" w:rsidRDefault="00752E01" w:rsidP="00752E01">
          <w:pPr>
            <w:pStyle w:val="2E6131D290F644C88B0727A6083126D8"/>
          </w:pPr>
          <w:r w:rsidRPr="004F3E62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87AD9BFE8C50476F91BAFDC1FD3F451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4BA04C3-B42F-45EA-8827-A5B673286F43}"/>
      </w:docPartPr>
      <w:docPartBody>
        <w:p w:rsidR="00CF7BC4" w:rsidRDefault="00840BAA" w:rsidP="00840BAA">
          <w:pPr>
            <w:pStyle w:val="87AD9BFE8C50476F91BAFDC1FD3F4518"/>
          </w:pPr>
          <w:r w:rsidRPr="009044E5">
            <w:rPr>
              <w:lang w:val="sv-SE"/>
            </w:rPr>
            <w:t xml:space="preserve"> </w:t>
          </w:r>
        </w:p>
      </w:docPartBody>
    </w:docPart>
    <w:docPart>
      <w:docPartPr>
        <w:name w:val="53852950725545B0B60FADB249ED1A0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552527E-5957-4220-821B-91FDC70C8AF6}"/>
      </w:docPartPr>
      <w:docPartBody>
        <w:p w:rsidR="00CF7BC4" w:rsidRDefault="00752E01" w:rsidP="00752E01">
          <w:pPr>
            <w:pStyle w:val="53852950725545B0B60FADB249ED1A0A"/>
          </w:pPr>
          <w:r w:rsidRPr="004F3E62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36F15D013EEE4268A97DFF78ACC102C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4051D11-10E0-4D8D-958C-731EAA204953}"/>
      </w:docPartPr>
      <w:docPartBody>
        <w:p w:rsidR="00CF7BC4" w:rsidRDefault="00840BAA" w:rsidP="00840BAA">
          <w:pPr>
            <w:pStyle w:val="36F15D013EEE4268A97DFF78ACC102C8"/>
          </w:pPr>
          <w:r w:rsidRPr="009044E5">
            <w:rPr>
              <w:lang w:val="sv-SE"/>
            </w:rPr>
            <w:t xml:space="preserve"> </w:t>
          </w:r>
        </w:p>
      </w:docPartBody>
    </w:docPart>
    <w:docPart>
      <w:docPartPr>
        <w:name w:val="48783FCB858944C89BD927436398940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5321BCD-C00B-4D03-A7B8-23B27DDEFA8A}"/>
      </w:docPartPr>
      <w:docPartBody>
        <w:p w:rsidR="00525A59" w:rsidRDefault="00013541" w:rsidP="00013541">
          <w:pPr>
            <w:pStyle w:val="48783FCB858944C89BD9274363989401"/>
          </w:pPr>
          <w:r w:rsidRPr="004F3E62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93C374EB63324DD3A462BDCAD7789B3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659ED2A-9348-4EF2-A7C8-6469B98D8F40}"/>
      </w:docPartPr>
      <w:docPartBody>
        <w:p w:rsidR="00525A59" w:rsidRDefault="00840BAA" w:rsidP="00840BAA">
          <w:pPr>
            <w:pStyle w:val="93C374EB63324DD3A462BDCAD7789B35"/>
          </w:pPr>
          <w:r w:rsidRPr="009044E5">
            <w:rPr>
              <w:lang w:val="sv-SE"/>
            </w:rPr>
            <w:t xml:space="preserve"> </w:t>
          </w:r>
        </w:p>
      </w:docPartBody>
    </w:docPart>
    <w:docPart>
      <w:docPartPr>
        <w:name w:val="4F54B93B5C9047ADAC9EB2FD888AA71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5EF1760-9AF8-4C56-A69A-824A18F500B4}"/>
      </w:docPartPr>
      <w:docPartBody>
        <w:p w:rsidR="00525A59" w:rsidRDefault="00013541" w:rsidP="00013541">
          <w:pPr>
            <w:pStyle w:val="4F54B93B5C9047ADAC9EB2FD888AA710"/>
          </w:pPr>
          <w:r w:rsidRPr="004F3E62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28594352559D4CA2BC669D13417E20B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9B5E967-1B8F-4C61-AD8A-1302CAEF450B}"/>
      </w:docPartPr>
      <w:docPartBody>
        <w:p w:rsidR="00525A59" w:rsidRDefault="00840BAA" w:rsidP="00840BAA">
          <w:pPr>
            <w:pStyle w:val="28594352559D4CA2BC669D13417E20BB"/>
          </w:pPr>
          <w:r w:rsidRPr="009044E5">
            <w:rPr>
              <w:lang w:val="sv-SE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roman"/>
    <w:pitch w:val="default"/>
  </w:font>
  <w:font w:name="Aptos Display">
    <w:charset w:val="00"/>
    <w:family w:val="roman"/>
    <w:pitch w:val="default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2156C"/>
    <w:multiLevelType w:val="multilevel"/>
    <w:tmpl w:val="F63E6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8D14FC3"/>
    <w:multiLevelType w:val="multilevel"/>
    <w:tmpl w:val="72F8F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92C60B3"/>
    <w:multiLevelType w:val="multilevel"/>
    <w:tmpl w:val="077A2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E3F0BE6"/>
    <w:multiLevelType w:val="multilevel"/>
    <w:tmpl w:val="482AE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4AD7EE3"/>
    <w:multiLevelType w:val="multilevel"/>
    <w:tmpl w:val="5074C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D9836C6"/>
    <w:multiLevelType w:val="multilevel"/>
    <w:tmpl w:val="10E44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F596CF1"/>
    <w:multiLevelType w:val="multilevel"/>
    <w:tmpl w:val="5CE67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80A7310"/>
    <w:multiLevelType w:val="multilevel"/>
    <w:tmpl w:val="FF225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8F40D8C"/>
    <w:multiLevelType w:val="multilevel"/>
    <w:tmpl w:val="B6566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3F405F1"/>
    <w:multiLevelType w:val="multilevel"/>
    <w:tmpl w:val="5F141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C55027D"/>
    <w:multiLevelType w:val="multilevel"/>
    <w:tmpl w:val="67689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5C766C73"/>
    <w:multiLevelType w:val="multilevel"/>
    <w:tmpl w:val="7DCA2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DFB4328"/>
    <w:multiLevelType w:val="multilevel"/>
    <w:tmpl w:val="19DEC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8800D43"/>
    <w:multiLevelType w:val="multilevel"/>
    <w:tmpl w:val="DCBE1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50780807">
    <w:abstractNumId w:val="7"/>
  </w:num>
  <w:num w:numId="2" w16cid:durableId="894849204">
    <w:abstractNumId w:val="10"/>
  </w:num>
  <w:num w:numId="3" w16cid:durableId="916668115">
    <w:abstractNumId w:val="9"/>
  </w:num>
  <w:num w:numId="4" w16cid:durableId="1341394532">
    <w:abstractNumId w:val="11"/>
  </w:num>
  <w:num w:numId="5" w16cid:durableId="1492673917">
    <w:abstractNumId w:val="12"/>
  </w:num>
  <w:num w:numId="6" w16cid:durableId="1419325471">
    <w:abstractNumId w:val="8"/>
  </w:num>
  <w:num w:numId="7" w16cid:durableId="487400988">
    <w:abstractNumId w:val="2"/>
  </w:num>
  <w:num w:numId="8" w16cid:durableId="1039865989">
    <w:abstractNumId w:val="6"/>
  </w:num>
  <w:num w:numId="9" w16cid:durableId="2133405201">
    <w:abstractNumId w:val="13"/>
  </w:num>
  <w:num w:numId="10" w16cid:durableId="1505783311">
    <w:abstractNumId w:val="1"/>
  </w:num>
  <w:num w:numId="11" w16cid:durableId="519272135">
    <w:abstractNumId w:val="4"/>
  </w:num>
  <w:num w:numId="12" w16cid:durableId="699281579">
    <w:abstractNumId w:val="5"/>
  </w:num>
  <w:num w:numId="13" w16cid:durableId="1439526098">
    <w:abstractNumId w:val="3"/>
  </w:num>
  <w:num w:numId="14" w16cid:durableId="48524524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FC1"/>
    <w:rsid w:val="00013541"/>
    <w:rsid w:val="00014842"/>
    <w:rsid w:val="00036536"/>
    <w:rsid w:val="00046393"/>
    <w:rsid w:val="00050633"/>
    <w:rsid w:val="00077932"/>
    <w:rsid w:val="000B3C46"/>
    <w:rsid w:val="0014694D"/>
    <w:rsid w:val="001602A4"/>
    <w:rsid w:val="001775EC"/>
    <w:rsid w:val="001B4F14"/>
    <w:rsid w:val="001B530C"/>
    <w:rsid w:val="001C06F0"/>
    <w:rsid w:val="001C4819"/>
    <w:rsid w:val="001D0E89"/>
    <w:rsid w:val="001F0107"/>
    <w:rsid w:val="001F4B75"/>
    <w:rsid w:val="002110DD"/>
    <w:rsid w:val="002301BE"/>
    <w:rsid w:val="0027163E"/>
    <w:rsid w:val="00277831"/>
    <w:rsid w:val="00292B64"/>
    <w:rsid w:val="002A7FC1"/>
    <w:rsid w:val="002C008D"/>
    <w:rsid w:val="0030000F"/>
    <w:rsid w:val="003055AD"/>
    <w:rsid w:val="003526C0"/>
    <w:rsid w:val="003700AA"/>
    <w:rsid w:val="00375C75"/>
    <w:rsid w:val="003848A3"/>
    <w:rsid w:val="00394B14"/>
    <w:rsid w:val="003B183C"/>
    <w:rsid w:val="003C44DD"/>
    <w:rsid w:val="00456F74"/>
    <w:rsid w:val="0047442E"/>
    <w:rsid w:val="004A0E99"/>
    <w:rsid w:val="00503F0C"/>
    <w:rsid w:val="00505C9C"/>
    <w:rsid w:val="00521A92"/>
    <w:rsid w:val="00525A59"/>
    <w:rsid w:val="00542663"/>
    <w:rsid w:val="00584C5F"/>
    <w:rsid w:val="0068312B"/>
    <w:rsid w:val="006A4193"/>
    <w:rsid w:val="006D4879"/>
    <w:rsid w:val="00711E61"/>
    <w:rsid w:val="00717249"/>
    <w:rsid w:val="00752E01"/>
    <w:rsid w:val="0083196C"/>
    <w:rsid w:val="00840BAA"/>
    <w:rsid w:val="008502BB"/>
    <w:rsid w:val="0087699E"/>
    <w:rsid w:val="00880B62"/>
    <w:rsid w:val="00891E68"/>
    <w:rsid w:val="008C5F19"/>
    <w:rsid w:val="008D267E"/>
    <w:rsid w:val="0093438E"/>
    <w:rsid w:val="00946B97"/>
    <w:rsid w:val="00973467"/>
    <w:rsid w:val="00986674"/>
    <w:rsid w:val="009E185D"/>
    <w:rsid w:val="00A359D2"/>
    <w:rsid w:val="00A460BF"/>
    <w:rsid w:val="00A61F0D"/>
    <w:rsid w:val="00AB79AA"/>
    <w:rsid w:val="00AC5C7B"/>
    <w:rsid w:val="00AF108B"/>
    <w:rsid w:val="00BC18D0"/>
    <w:rsid w:val="00BE221E"/>
    <w:rsid w:val="00C2071E"/>
    <w:rsid w:val="00C711CC"/>
    <w:rsid w:val="00C859D0"/>
    <w:rsid w:val="00CF7BC4"/>
    <w:rsid w:val="00D007C0"/>
    <w:rsid w:val="00D25C2F"/>
    <w:rsid w:val="00D76ADC"/>
    <w:rsid w:val="00DD418C"/>
    <w:rsid w:val="00E02062"/>
    <w:rsid w:val="00E160B0"/>
    <w:rsid w:val="00E35197"/>
    <w:rsid w:val="00E43A7E"/>
    <w:rsid w:val="00E71E4E"/>
    <w:rsid w:val="00E81C62"/>
    <w:rsid w:val="00EC7658"/>
    <w:rsid w:val="00EE19C0"/>
    <w:rsid w:val="00EE6C8E"/>
    <w:rsid w:val="00F12635"/>
    <w:rsid w:val="00F13D5B"/>
    <w:rsid w:val="00F66986"/>
    <w:rsid w:val="00FF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EC7658"/>
    <w:rPr>
      <w:color w:val="808080"/>
    </w:rPr>
  </w:style>
  <w:style w:type="paragraph" w:customStyle="1" w:styleId="0AC461B979934D6891C0E657FAF6D3D1">
    <w:name w:val="0AC461B979934D6891C0E657FAF6D3D1"/>
    <w:rsid w:val="00840BAA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AFE25B2B535046F8B28299B28AC760A1">
    <w:name w:val="AFE25B2B535046F8B28299B28AC760A1"/>
    <w:rsid w:val="00840BAA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87AD9BFE8C50476F91BAFDC1FD3F4518">
    <w:name w:val="87AD9BFE8C50476F91BAFDC1FD3F4518"/>
    <w:rsid w:val="00840BAA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36F15D013EEE4268A97DFF78ACC102C8">
    <w:name w:val="36F15D013EEE4268A97DFF78ACC102C8"/>
    <w:rsid w:val="00840BAA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93C374EB63324DD3A462BDCAD7789B35">
    <w:name w:val="93C374EB63324DD3A462BDCAD7789B35"/>
    <w:rsid w:val="00840BAA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28594352559D4CA2BC669D13417E20BB">
    <w:name w:val="28594352559D4CA2BC669D13417E20BB"/>
    <w:rsid w:val="00840BAA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0AC461B979934D6891C0E657FAF6D3D11">
    <w:name w:val="0AC461B979934D6891C0E657FAF6D3D11"/>
    <w:rsid w:val="001D0E89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AFE25B2B535046F8B28299B28AC760A11">
    <w:name w:val="AFE25B2B535046F8B28299B28AC760A11"/>
    <w:rsid w:val="001D0E89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87AD9BFE8C50476F91BAFDC1FD3F45181">
    <w:name w:val="87AD9BFE8C50476F91BAFDC1FD3F45181"/>
    <w:rsid w:val="001D0E89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36F15D013EEE4268A97DFF78ACC102C81">
    <w:name w:val="36F15D013EEE4268A97DFF78ACC102C81"/>
    <w:rsid w:val="001D0E89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93C374EB63324DD3A462BDCAD7789B351">
    <w:name w:val="93C374EB63324DD3A462BDCAD7789B351"/>
    <w:rsid w:val="001D0E89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28594352559D4CA2BC669D13417E20BB1">
    <w:name w:val="28594352559D4CA2BC669D13417E20BB1"/>
    <w:rsid w:val="001D0E89"/>
    <w:pPr>
      <w:autoSpaceDE w:val="0"/>
      <w:autoSpaceDN w:val="0"/>
      <w:spacing w:after="240" w:line="280" w:lineRule="atLeast"/>
    </w:pPr>
    <w:rPr>
      <w:rFonts w:eastAsia="Segoe UI Semibold" w:cs="Segoe UI Semibold"/>
      <w:color w:val="000000" w:themeColor="text1"/>
      <w:lang w:eastAsia="en-US"/>
    </w:rPr>
  </w:style>
  <w:style w:type="paragraph" w:customStyle="1" w:styleId="48783FCB858944C89BD9274363989401">
    <w:name w:val="48783FCB858944C89BD9274363989401"/>
    <w:rsid w:val="000135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F54B93B5C9047ADAC9EB2FD888AA710">
    <w:name w:val="4F54B93B5C9047ADAC9EB2FD888AA710"/>
    <w:rsid w:val="0001354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78C373D3DD44125ADCEF2600C9D882F">
    <w:name w:val="278C373D3DD44125ADCEF2600C9D882F"/>
    <w:rsid w:val="00752E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0454DCDB2DE4F059D9D5BE9BB5487CA">
    <w:name w:val="D0454DCDB2DE4F059D9D5BE9BB5487CA"/>
    <w:rsid w:val="00752E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6131D290F644C88B0727A6083126D8">
    <w:name w:val="2E6131D290F644C88B0727A6083126D8"/>
    <w:rsid w:val="00752E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852950725545B0B60FADB249ED1A0A">
    <w:name w:val="53852950725545B0B60FADB249ED1A0A"/>
    <w:rsid w:val="00752E0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M KA formularer">
      <a:dk1>
        <a:srgbClr val="191919"/>
      </a:dk1>
      <a:lt1>
        <a:sysClr val="window" lastClr="FFFFFF"/>
      </a:lt1>
      <a:dk2>
        <a:srgbClr val="385988"/>
      </a:dk2>
      <a:lt2>
        <a:srgbClr val="ECEDEE"/>
      </a:lt2>
      <a:accent1>
        <a:srgbClr val="385988"/>
      </a:accent1>
      <a:accent2>
        <a:srgbClr val="E2FAE1"/>
      </a:accent2>
      <a:accent3>
        <a:srgbClr val="385988"/>
      </a:accent3>
      <a:accent4>
        <a:srgbClr val="FFF0BE"/>
      </a:accent4>
      <a:accent5>
        <a:srgbClr val="ECEDEE"/>
      </a:accent5>
      <a:accent6>
        <a:srgbClr val="E2FAE1"/>
      </a:accent6>
      <a:hlink>
        <a:srgbClr val="385988"/>
      </a:hlink>
      <a:folHlink>
        <a:srgbClr val="385988"/>
      </a:folHlink>
    </a:clrScheme>
    <a:fontScheme name="NM formularer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:configuration xmlns:c="http://ns.axespdf.com/word/configuration">
  <c:group id="Styles"/>
  <c:group id="Content">
    <c:group id="a7c82380-4221-4ad6-a2f8-8e0d42eb4eff">
      <c:property id="RoleID" type="string">FigureArtifact</c:property>
    </c:group>
    <c:group id="31908de9-a790-4758-a8d9-47a992272359">
      <c:property id="RoleID" type="string">TableLayoutTable</c:property>
      <c:property id="Direction" type="integer">1</c:property>
    </c:group>
    <c:group id="74d74dc2-cf23-4d9b-ae8f-a11703720166">
      <c:property id="RoleID" type="string">TableLayoutTable</c:property>
      <c:property id="Direction" type="integer">1</c:property>
    </c:group>
    <c:group id="234ec494-2b60-43ad-bd19-681a12406bd0">
      <c:property id="RoleID" type="string">TableLayoutTable</c:property>
      <c:property id="Direction" type="integer">1</c:property>
    </c:group>
    <c:group id="a2659bee-d35e-4d82-a114-e145566860d2">
      <c:property id="RoleID" type="string">TableLayoutTable</c:property>
      <c:property id="Direction" type="integer">1</c:property>
    </c:group>
    <c:group id="c5448918-9d48-4009-9ebb-e248f3d734bf">
      <c:property id="RoleID" type="string">TableLayoutTable</c:property>
      <c:property id="Direction" type="integer">1</c:property>
    </c:group>
    <c:group id="ca8688a5-80db-4c07-a490-d03cf5dbbe8b">
      <c:property id="RoleID" type="string">TableLayoutTable</c:property>
      <c:property id="Direction" type="integer">1</c:property>
    </c:group>
    <c:group id="b57837f9-3409-4b56-a3eb-22c6c0a89309">
      <c:property id="RoleID" type="string">TableLayoutTable</c:property>
      <c:property id="Direction" type="integer">1</c:property>
    </c:group>
    <c:group id="cc909658-d56e-403a-a4da-521920747acc">
      <c:property id="RoleID" type="string">TableLayoutTable</c:property>
      <c:property id="Direction" type="integer">1</c:property>
    </c:group>
    <c:group id="c0e99032-77e8-4ded-8d63-7abb25c3488a">
      <c:property id="RoleID" type="string">TableLayoutTable</c:property>
      <c:property id="Direction" type="integer">1</c:property>
    </c:group>
    <c:group id="30c5aa57-cb9b-4f42-9b83-dad3fa5fff29">
      <c:property id="RoleID" type="string">TableLayoutTable</c:property>
      <c:property id="Direction" type="integer">1</c:property>
    </c:group>
    <c:group id="fd7039aa-ccfd-4cb8-ae4f-005d63ad5a0c">
      <c:property id="RoleID" type="string">TableLayoutTable</c:property>
      <c:property id="Direction" type="integer">1</c:property>
    </c:group>
    <c:group id="e49b9dc0-a007-46d2-a7b4-0fe4e066a6e1">
      <c:property id="RoleID" type="string">TableLayoutTable</c:property>
      <c:property id="Direction" type="integer">1</c:property>
    </c:group>
    <c:group id="72f89e03-661b-406b-9834-1369979bda0f">
      <c:property id="RoleID" type="string">TableLayoutTable</c:property>
      <c:property id="Direction" type="integer">1</c:property>
    </c:group>
    <c:group id="ac463fda-ebc4-4500-a8ec-be3f5f3c1312">
      <c:property id="RoleID" type="string">TableLayoutTable</c:property>
      <c:property id="Direction" type="integer">1</c:property>
    </c:group>
    <c:group id="0a4b341c-0fb6-4396-ba2b-bdc2d3b63a54">
      <c:property id="RoleID" type="string">TableLayoutTable</c:property>
      <c:property id="Direction" type="integer">1</c:property>
    </c:group>
    <c:group id="553c5fe8-14d5-4540-827a-34a22a9adba3">
      <c:property id="RoleID" type="string">TableLayoutTable</c:property>
      <c:property id="Direction" type="integer">1</c:property>
    </c:group>
    <c:group id="3ddda713-bc34-4848-bae9-001918b3870d">
      <c:property id="RoleID" type="string">TableLayoutTable</c:property>
      <c:property id="Direction" type="integer">1</c:property>
    </c:group>
    <c:group id="b6118b79-f660-4ab7-a508-fcac3b2d86d8">
      <c:property id="RoleID" type="string">TableLayoutTable</c:property>
      <c:property id="Direction" type="integer">1</c:property>
    </c:group>
    <c:group id="94b71155-7426-4e5e-beb7-66941e501288">
      <c:property id="RoleID" type="string">TableLayoutTable</c:property>
      <c:property id="Direction" type="integer">1</c:property>
    </c:group>
    <c:group id="37091f6b-2614-4fc7-a6da-2fec76772f36">
      <c:property id="RoleID" type="string">TableLayoutTable</c:property>
    </c:group>
    <c:group id="286456ce-d1e4-4228-8389-f266e7d74b23">
      <c:property id="RoleID" type="string">TableLayoutTable</c:property>
      <c:property id="Direction" type="integer">1</c:property>
    </c:group>
    <c:group id="652eed7b-dc30-40df-81b2-7903dda87715">
      <c:property id="RoleID" type="string">TableLayoutTable</c:property>
      <c:property id="Direction" type="integer">1</c:property>
    </c:group>
    <c:group id="3666b3f2-d8f6-4fab-8fa8-cd6e511cb381">
      <c:property id="RoleID" type="string">TableLayoutTable</c:property>
      <c:property id="Direction" type="integer">1</c:property>
    </c:group>
    <c:group id="b9d6aed5-d9d4-410f-b078-df8871e58b2a">
      <c:property id="RoleID" type="string">TableLayoutTable</c:property>
      <c:property id="Direction" type="integer">1</c:property>
    </c:group>
    <c:group id="2c8a7c84-2b48-4bb1-9b04-faebdd98e11f">
      <c:property id="RoleID" type="string">TableTable</c:property>
    </c:group>
  </c:group>
</c:configuration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47CA5-734B-4CBC-B484-1845D7332C5E}">
  <ds:schemaRefs>
    <ds:schemaRef ds:uri="http://ns.axespdf.com/word/configuration"/>
  </ds:schemaRefs>
</ds:datastoreItem>
</file>

<file path=customXml/itemProps2.xml><?xml version="1.0" encoding="utf-8"?>
<ds:datastoreItem xmlns:ds="http://schemas.openxmlformats.org/officeDocument/2006/customXml" ds:itemID="{C5EBD393-8D6A-49BC-A774-D14C710E3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NM_FormularFtillæg.dotx</Template>
  <TotalTime>398</TotalTime>
  <Pages>1</Pages>
  <Words>169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Involveringstillæg</vt:lpstr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Involveringstillæg</dc:title>
  <dc:creator/>
  <dc:description>Skabelon udarbejdet af Word Specialisten v/Helle Nielsen</dc:description>
  <cp:lastModifiedBy>Helle Møller Nielsen</cp:lastModifiedBy>
  <cp:revision>78</cp:revision>
  <dcterms:created xsi:type="dcterms:W3CDTF">2023-06-12T11:58:00Z</dcterms:created>
  <dcterms:modified xsi:type="dcterms:W3CDTF">2024-08-22T08:06:00Z</dcterms:modified>
</cp:coreProperties>
</file>