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lang w:val="sv-SE"/>
        </w:rPr>
      </w:sdtEndPr>
      <w:sdtContent>
        <w:p w14:paraId="630607BF" w14:textId="01307AA8" w:rsidR="0077164B" w:rsidRPr="009044E5" w:rsidRDefault="005C6DD3" w:rsidP="005C6DD3">
          <w:pPr>
            <w:spacing w:after="480"/>
            <w:ind w:left="-595"/>
          </w:pPr>
          <w:r>
            <w:rPr>
              <w:noProof/>
            </w:rPr>
            <w:drawing>
              <wp:inline distT="0" distB="0" distL="0" distR="0" wp14:anchorId="3BDE34C1" wp14:editId="569AB305">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9044E5">
            <w:rPr>
              <w:noProof/>
            </w:rPr>
            <w:t xml:space="preserve"> </w:t>
          </w:r>
          <w:r w:rsidR="00B73025" w:rsidRPr="009044E5">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C8C6C"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453C85C0" w:rsidR="00BC3AA7" w:rsidRPr="002E69F7" w:rsidRDefault="002E69F7" w:rsidP="007A6BE7">
          <w:pPr>
            <w:pStyle w:val="Overskrift1"/>
          </w:pPr>
          <w:r w:rsidRPr="002E69F7">
            <w:t>Konsekvensanalyse – KA</w:t>
          </w:r>
          <w:r w:rsidR="002C44B3">
            <w:t>4</w:t>
          </w:r>
        </w:p>
        <w:p w14:paraId="67FEAC51" w14:textId="23BB5D3D" w:rsidR="00E11330" w:rsidRDefault="00BF75AA" w:rsidP="004E0047">
          <w:r w:rsidRPr="00FF3835">
            <w:rPr>
              <w:rFonts w:ascii="Corbel" w:eastAsia="Times New Roman" w:hAnsi="Corbel" w:cs="Times New Roman"/>
              <w:sz w:val="24"/>
              <w:szCs w:val="24"/>
              <w:lang w:eastAsia="da-DK"/>
            </w:rPr>
            <w:t>Anvend denne formularversion, hvis indsatsen</w:t>
          </w:r>
          <w:r>
            <w:rPr>
              <w:rFonts w:ascii="Corbel" w:eastAsia="Times New Roman" w:hAnsi="Corbel" w:cs="Times New Roman"/>
              <w:sz w:val="24"/>
              <w:szCs w:val="24"/>
              <w:lang w:eastAsia="da-DK"/>
            </w:rPr>
            <w:t>,</w:t>
          </w:r>
          <w:r w:rsidRPr="00FF3835">
            <w:rPr>
              <w:rFonts w:ascii="Corbel" w:eastAsia="Times New Roman" w:hAnsi="Corbel" w:cs="Times New Roman"/>
              <w:sz w:val="24"/>
              <w:szCs w:val="24"/>
              <w:lang w:eastAsia="da-DK"/>
            </w:rPr>
            <w:t xml:space="preserve"> I skal konsekven</w:t>
          </w:r>
          <w:r>
            <w:rPr>
              <w:rFonts w:ascii="Corbel" w:eastAsia="Times New Roman" w:hAnsi="Corbel" w:cs="Times New Roman"/>
              <w:sz w:val="24"/>
              <w:szCs w:val="24"/>
              <w:lang w:eastAsia="da-DK"/>
            </w:rPr>
            <w:t>sanalysere</w:t>
          </w:r>
          <w:r w:rsidRPr="00FF3835">
            <w:rPr>
              <w:rFonts w:ascii="Corbel" w:eastAsia="Times New Roman" w:hAnsi="Corbel" w:cs="Times New Roman"/>
              <w:sz w:val="24"/>
              <w:szCs w:val="24"/>
              <w:lang w:eastAsia="da-DK"/>
            </w:rPr>
            <w:t>,</w:t>
          </w:r>
          <w:r>
            <w:rPr>
              <w:rFonts w:ascii="Corbel" w:eastAsia="Times New Roman" w:hAnsi="Corbel" w:cs="Times New Roman"/>
              <w:sz w:val="24"/>
              <w:szCs w:val="24"/>
              <w:lang w:eastAsia="da-DK"/>
            </w:rPr>
            <w:t xml:space="preserve"> primært</w:t>
          </w:r>
          <w:r w:rsidRPr="00FF3835">
            <w:rPr>
              <w:rFonts w:ascii="Corbel" w:eastAsia="Times New Roman" w:hAnsi="Corbel" w:cs="Times New Roman"/>
              <w:sz w:val="24"/>
              <w:szCs w:val="24"/>
              <w:lang w:eastAsia="da-DK"/>
            </w:rPr>
            <w:t xml:space="preserve"> </w:t>
          </w:r>
          <w:r>
            <w:rPr>
              <w:rFonts w:ascii="Corbel" w:eastAsia="Times New Roman" w:hAnsi="Corbel" w:cs="Times New Roman"/>
              <w:sz w:val="24"/>
              <w:szCs w:val="24"/>
              <w:lang w:eastAsia="da-DK"/>
            </w:rPr>
            <w:t xml:space="preserve">er af </w:t>
          </w:r>
          <w:r w:rsidRPr="00FF3835">
            <w:rPr>
              <w:rFonts w:ascii="Corbel" w:eastAsia="Times New Roman" w:hAnsi="Corbel" w:cs="Times New Roman"/>
              <w:sz w:val="24"/>
              <w:szCs w:val="24"/>
              <w:lang w:eastAsia="da-DK"/>
            </w:rPr>
            <w:t>teknisk karakter</w:t>
          </w:r>
          <w:r>
            <w:rPr>
              <w:rFonts w:ascii="Corbel" w:eastAsia="Times New Roman" w:hAnsi="Corbel" w:cs="Times New Roman"/>
              <w:sz w:val="24"/>
              <w:szCs w:val="24"/>
              <w:lang w:eastAsia="da-DK"/>
            </w:rPr>
            <w:t xml:space="preserve"> og </w:t>
          </w:r>
          <w:r w:rsidRPr="009A7FB8">
            <w:rPr>
              <w:rFonts w:ascii="Corbel" w:eastAsia="Times New Roman" w:hAnsi="Corbel" w:cs="Times New Roman"/>
              <w:i/>
              <w:iCs/>
              <w:sz w:val="24"/>
              <w:szCs w:val="24"/>
              <w:lang w:eastAsia="da-DK"/>
            </w:rPr>
            <w:t>ikke</w:t>
          </w:r>
          <w:r>
            <w:rPr>
              <w:rFonts w:ascii="Corbel" w:eastAsia="Times New Roman" w:hAnsi="Corbel" w:cs="Times New Roman"/>
              <w:sz w:val="24"/>
              <w:szCs w:val="24"/>
              <w:lang w:eastAsia="da-DK"/>
            </w:rPr>
            <w:t xml:space="preserve"> vurderes at have </w:t>
          </w:r>
          <w:r w:rsidRPr="00FF3835">
            <w:rPr>
              <w:rFonts w:ascii="Corbel" w:eastAsia="Times New Roman" w:hAnsi="Corbel" w:cs="Times New Roman"/>
              <w:sz w:val="24"/>
              <w:szCs w:val="24"/>
              <w:lang w:eastAsia="da-DK"/>
            </w:rPr>
            <w:t xml:space="preserve">relevans for børn og/eller unge, som </w:t>
          </w:r>
          <w:r>
            <w:rPr>
              <w:rFonts w:ascii="Corbel" w:eastAsia="Times New Roman" w:hAnsi="Corbel" w:cs="Times New Roman"/>
              <w:sz w:val="24"/>
              <w:szCs w:val="24"/>
              <w:lang w:eastAsia="da-DK"/>
            </w:rPr>
            <w:t xml:space="preserve">heller ikke </w:t>
          </w:r>
          <w:r w:rsidRPr="00FF3835">
            <w:rPr>
              <w:rFonts w:ascii="Corbel" w:eastAsia="Times New Roman" w:hAnsi="Corbel" w:cs="Times New Roman"/>
              <w:sz w:val="24"/>
              <w:szCs w:val="24"/>
              <w:lang w:eastAsia="da-DK"/>
            </w:rPr>
            <w:t>påtænkes at blive involveret i indsatsen</w:t>
          </w:r>
          <w:r w:rsidR="00E11330" w:rsidRPr="002E69F7">
            <w:t>.</w:t>
          </w:r>
        </w:p>
        <w:bookmarkStart w:id="0" w:name="Tip1"/>
        <w:p w14:paraId="33DF9AF9" w14:textId="77777777" w:rsidR="009A1304" w:rsidRPr="00E83519" w:rsidRDefault="009A1304" w:rsidP="009A1304">
          <w:pPr>
            <w:pStyle w:val="Tip"/>
            <w:rPr>
              <w:rFonts w:cs="Courier New"/>
              <w:b/>
              <w:bCs/>
              <w:sz w:val="20"/>
              <w:szCs w:val="20"/>
            </w:rPr>
          </w:pPr>
          <w:r w:rsidRPr="00E83519">
            <w:fldChar w:fldCharType="begin"/>
          </w:r>
          <w:r w:rsidRPr="00E83519">
            <w:instrText>HYPERLINK  \l "Tip1" \o "</w:instrText>
          </w:r>
          <w:r w:rsidRPr="00E83519">
            <w:rPr>
              <w:rFonts w:cs="Courier New"/>
              <w:b/>
              <w:bCs/>
              <w:sz w:val="20"/>
              <w:szCs w:val="20"/>
            </w:rPr>
            <w:instrText>5 gode råd:</w:instrText>
          </w:r>
        </w:p>
        <w:p w14:paraId="24491D92" w14:textId="77777777" w:rsidR="009A1304" w:rsidRPr="00E83519" w:rsidRDefault="009A1304" w:rsidP="009A1304">
          <w:pPr>
            <w:pStyle w:val="Tip"/>
            <w:rPr>
              <w:sz w:val="20"/>
              <w:szCs w:val="20"/>
            </w:rPr>
          </w:pPr>
          <w:r w:rsidRPr="00E83519">
            <w:rPr>
              <w:sz w:val="20"/>
              <w:szCs w:val="20"/>
            </w:rPr>
            <w:instrText>1. Gå til det som en lærerig refleksionsøvelse snarere end en test med ’rigtige’ svar</w:instrText>
          </w:r>
        </w:p>
        <w:p w14:paraId="24003F16" w14:textId="77777777" w:rsidR="009A1304" w:rsidRPr="00E83519" w:rsidRDefault="009A1304" w:rsidP="009A1304">
          <w:pPr>
            <w:pStyle w:val="Tip"/>
            <w:rPr>
              <w:sz w:val="20"/>
              <w:szCs w:val="20"/>
            </w:rPr>
          </w:pPr>
          <w:r w:rsidRPr="00E83519">
            <w:rPr>
              <w:sz w:val="20"/>
              <w:szCs w:val="20"/>
            </w:rPr>
            <w:instrText>2. Involvér gerne flere kollegaer, og søg sparring</w:instrText>
          </w:r>
        </w:p>
        <w:p w14:paraId="3880E8B0" w14:textId="77777777" w:rsidR="009A1304" w:rsidRPr="00E83519" w:rsidRDefault="009A1304" w:rsidP="009A1304">
          <w:pPr>
            <w:pStyle w:val="Tip"/>
            <w:rPr>
              <w:sz w:val="20"/>
              <w:szCs w:val="20"/>
            </w:rPr>
          </w:pPr>
          <w:r w:rsidRPr="00E83519">
            <w:rPr>
              <w:sz w:val="20"/>
              <w:szCs w:val="20"/>
            </w:rPr>
            <w:instrText>3. Forhold jer ydmygt og kritisk til egne antagelser</w:instrText>
          </w:r>
        </w:p>
        <w:p w14:paraId="446B7C88" w14:textId="77777777" w:rsidR="009A1304" w:rsidRPr="00E83519" w:rsidRDefault="009A1304" w:rsidP="009A1304">
          <w:pPr>
            <w:pStyle w:val="Tip"/>
            <w:rPr>
              <w:sz w:val="20"/>
              <w:szCs w:val="20"/>
            </w:rPr>
          </w:pPr>
          <w:r w:rsidRPr="00E83519">
            <w:rPr>
              <w:sz w:val="20"/>
              <w:szCs w:val="20"/>
            </w:rPr>
            <w:instrText>4. Søg viden og inspiration</w:instrText>
          </w:r>
        </w:p>
        <w:p w14:paraId="6A954A04" w14:textId="77777777" w:rsidR="009A1304" w:rsidRPr="00E83519" w:rsidRDefault="009A1304" w:rsidP="009A1304">
          <w:pPr>
            <w:pStyle w:val="Tip"/>
            <w:rPr>
              <w:sz w:val="20"/>
              <w:szCs w:val="20"/>
            </w:rPr>
          </w:pPr>
          <w:r w:rsidRPr="00E83519">
            <w:rPr>
              <w:sz w:val="20"/>
              <w:szCs w:val="20"/>
            </w:rPr>
            <w:instrText>5. Sørg for at notere resultaterne i resultatbilaget, og brug dette som redskab i det videre arbejde</w:instrText>
          </w:r>
        </w:p>
        <w:p w14:paraId="7C4568C5" w14:textId="77777777" w:rsidR="009A1304" w:rsidRPr="00D154BC" w:rsidRDefault="009A1304" w:rsidP="009A1304">
          <w:pPr>
            <w:pStyle w:val="Tip"/>
          </w:pPr>
          <w:r w:rsidRPr="00E83519">
            <w:rPr>
              <w:sz w:val="20"/>
              <w:szCs w:val="20"/>
            </w:rPr>
            <w:instrText>-------------------------------------------</w:instrText>
          </w:r>
          <w:r w:rsidRPr="00E83519">
            <w:instrText xml:space="preserve">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0"/>
        <w:p w14:paraId="6D4523F0" w14:textId="056C0600" w:rsidR="00E11330" w:rsidRDefault="00B73025" w:rsidP="00E11330">
          <w:pPr>
            <w:pStyle w:val="Etiket"/>
            <w:rPr>
              <w:lang w:val="sv-SE"/>
            </w:rPr>
          </w:pPr>
          <w:r w:rsidRPr="009044E5">
            <w:rPr>
              <w:lang w:val="sv-SE"/>
            </w:rPr>
            <w:t>Titel på in</w:t>
          </w:r>
          <w:r w:rsidR="008253C5">
            <w:rPr>
              <w:lang w:val="sv-SE"/>
            </w:rPr>
            <w:t>d</w:t>
          </w:r>
          <w:r w:rsidRPr="009044E5">
            <w:rPr>
              <w:lang w:val="sv-SE"/>
            </w:rPr>
            <w:t>sats</w:t>
          </w:r>
          <w:r w:rsidR="00E11330" w:rsidRPr="009044E5">
            <w:rPr>
              <w:lang w:val="sv-SE"/>
            </w:rPr>
            <w:t xml:space="preserve">: </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74d74dc2-cf23-4d9b-ae8f-a11703720166"/>
              <w:id w:val="549736658"/>
              <w:lock w:val="sdtLocked"/>
              <w:placeholder>
                <w:docPart w:val="A2719C546F374DF79880989D65FB3F2E"/>
              </w:placeholder>
            </w:sdtPr>
            <w:sdtContent>
              <w:tr w:rsidR="00E11330" w:rsidRPr="009044E5"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63584958"/>
                      <w:placeholder>
                        <w:docPart w:val="709E487FAE4744CCB26EEB9E6030B56A"/>
                      </w:placeholder>
                      <w:showingPlcHdr/>
                    </w:sdtPr>
                    <w:sdtContent>
                      <w:p w14:paraId="7D68D2BA" w14:textId="5EDB01E0" w:rsidR="003334BB" w:rsidRPr="009044E5" w:rsidRDefault="00624E36" w:rsidP="003334BB">
                        <w:pPr>
                          <w:pStyle w:val="Formularfelt"/>
                          <w:rPr>
                            <w:lang w:val="sv-SE"/>
                          </w:rPr>
                        </w:pPr>
                        <w:r w:rsidRPr="009044E5">
                          <w:rPr>
                            <w:lang w:val="sv-SE"/>
                          </w:rPr>
                          <w:t xml:space="preserve"> </w:t>
                        </w:r>
                      </w:p>
                    </w:sdtContent>
                  </w:sdt>
                </w:tc>
              </w:tr>
            </w:sdtContent>
          </w:sdt>
        </w:tbl>
        <w:p w14:paraId="536E41FC" w14:textId="36BC29D5" w:rsidR="00E11330" w:rsidRPr="009044E5" w:rsidRDefault="002E69F7" w:rsidP="00E11330">
          <w:pPr>
            <w:pStyle w:val="Etiket"/>
            <w:rPr>
              <w:lang w:val="sv-SE"/>
            </w:rPr>
          </w:pPr>
          <w:r>
            <w:rPr>
              <w:lang w:val="sv-SE"/>
            </w:rPr>
            <w:t>Dato</w:t>
          </w:r>
          <w:r w:rsidR="00E11330" w:rsidRPr="009044E5">
            <w:rPr>
              <w:lang w:val="sv-SE"/>
            </w:rPr>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234ec494-2b60-43ad-bd19-681a12406bd0"/>
              <w:id w:val="-428430074"/>
              <w:placeholder>
                <w:docPart w:val="9F4515B487684D3F9AF15BEFE503A7AF"/>
              </w:placeholder>
            </w:sdtPr>
            <w:sdtContent>
              <w:tr w:rsidR="00E11330" w:rsidRPr="009044E5"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76975683"/>
                      <w:placeholder>
                        <w:docPart w:val="A6555DC0B3CE47C0BF4D890E9CAA77E3"/>
                      </w:placeholder>
                      <w:showingPlcHdr/>
                    </w:sdtPr>
                    <w:sdtContent>
                      <w:p w14:paraId="0EC96191" w14:textId="740BF269" w:rsidR="00E11330" w:rsidRPr="009044E5" w:rsidRDefault="00624E36" w:rsidP="00192621">
                        <w:pPr>
                          <w:pStyle w:val="Formularfelt"/>
                          <w:rPr>
                            <w:lang w:val="sv-SE"/>
                          </w:rPr>
                        </w:pPr>
                        <w:r w:rsidRPr="009044E5">
                          <w:rPr>
                            <w:lang w:val="sv-SE"/>
                          </w:rPr>
                          <w:t xml:space="preserve"> </w:t>
                        </w:r>
                      </w:p>
                    </w:sdtContent>
                  </w:sdt>
                </w:tc>
              </w:tr>
            </w:sdtContent>
          </w:sdt>
        </w:tbl>
        <w:p w14:paraId="043A9258" w14:textId="23303B7E" w:rsidR="00E11330" w:rsidRPr="002E69F7" w:rsidRDefault="002E69F7" w:rsidP="00E11330">
          <w:pPr>
            <w:pStyle w:val="Etiket"/>
          </w:pPr>
          <w:r w:rsidRPr="002E69F7">
            <w:t>Udfyldt af</w:t>
          </w:r>
          <w:r w:rsidR="003334BB" w:rsidRPr="002E69F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a2659bee-d35e-4d82-a114-e145566860d2"/>
              <w:id w:val="-588539373"/>
              <w:placeholder>
                <w:docPart w:val="94C14AD4718544E3A581F76F6C054765"/>
              </w:placeholder>
            </w:sdtPr>
            <w:sdtContent>
              <w:tr w:rsidR="00E11330" w:rsidRPr="009044E5"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131647"/>
                      <w:placeholder>
                        <w:docPart w:val="31EC021CA8B148AB8290723CDAC86069"/>
                      </w:placeholder>
                      <w:showingPlcHdr/>
                    </w:sdtPr>
                    <w:sdtContent>
                      <w:p w14:paraId="1193A3BF" w14:textId="23F7E6A4" w:rsidR="00E11330" w:rsidRPr="009044E5" w:rsidRDefault="00624E36" w:rsidP="00192621">
                        <w:pPr>
                          <w:pStyle w:val="Formularfelt"/>
                          <w:rPr>
                            <w:lang w:val="sv-SE"/>
                          </w:rPr>
                        </w:pPr>
                        <w:r w:rsidRPr="009044E5">
                          <w:rPr>
                            <w:lang w:val="sv-SE"/>
                          </w:rPr>
                          <w:t xml:space="preserve"> </w:t>
                        </w:r>
                      </w:p>
                    </w:sdtContent>
                  </w:sdt>
                </w:tc>
              </w:tr>
            </w:sdtContent>
          </w:sdt>
        </w:tbl>
        <w:p w14:paraId="5B8D871B" w14:textId="77777777" w:rsidR="002E69F7" w:rsidRPr="002E69F7" w:rsidRDefault="002E69F7" w:rsidP="00024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rPr>
              <w:i/>
              <w:iCs/>
            </w:rPr>
          </w:pPr>
          <w:r w:rsidRPr="002E69F7">
            <w:rPr>
              <w:i/>
              <w:iCs/>
            </w:rPr>
            <w:t>En lille bemærkning, inden I går i gang …</w:t>
          </w:r>
        </w:p>
        <w:p w14:paraId="0579A4D5" w14:textId="57DD2460" w:rsidR="00E11330" w:rsidRDefault="004E0047" w:rsidP="004E0047">
          <w:pPr>
            <w:pStyle w:val="Normalfrtip"/>
          </w:pPr>
          <w:r w:rsidRPr="000432BC">
            <w:rPr>
              <w:b/>
              <w:bCs/>
              <w:lang w:eastAsia="da-DK"/>
            </w:rPr>
            <w:t>Husk</w:t>
          </w:r>
          <w:r>
            <w:rPr>
              <w:lang w:eastAsia="da-DK"/>
            </w:rPr>
            <w:t>,</w:t>
          </w:r>
          <w:r w:rsidRPr="000432BC">
            <w:rPr>
              <w:lang w:eastAsia="da-DK"/>
            </w:rPr>
            <w:t xml:space="preserve"> </w:t>
          </w:r>
          <w:r>
            <w:rPr>
              <w:lang w:eastAsia="da-DK"/>
            </w:rPr>
            <w:t>at d</w:t>
          </w:r>
          <w:r w:rsidRPr="000432BC">
            <w:rPr>
              <w:lang w:eastAsia="da-DK"/>
            </w:rPr>
            <w:t>er ikke</w:t>
          </w:r>
          <w:r>
            <w:rPr>
              <w:lang w:eastAsia="da-DK"/>
            </w:rPr>
            <w:t xml:space="preserve"> findes</w:t>
          </w:r>
          <w:r w:rsidRPr="000432BC">
            <w:rPr>
              <w:lang w:eastAsia="da-DK"/>
            </w:rPr>
            <w:t xml:space="preserve"> én </w:t>
          </w:r>
          <w:r>
            <w:rPr>
              <w:lang w:eastAsia="da-DK"/>
            </w:rPr>
            <w:t>korrekt</w:t>
          </w:r>
          <w:r w:rsidRPr="000432BC">
            <w:rPr>
              <w:lang w:eastAsia="da-DK"/>
            </w:rPr>
            <w:t xml:space="preserve"> måde at </w:t>
          </w:r>
          <w:r>
            <w:rPr>
              <w:lang w:eastAsia="da-DK"/>
            </w:rPr>
            <w:t>gennem</w:t>
          </w:r>
          <w:r w:rsidRPr="000432BC">
            <w:rPr>
              <w:lang w:eastAsia="da-DK"/>
            </w:rPr>
            <w:t>føre en konsekven</w:t>
          </w:r>
          <w:r>
            <w:rPr>
              <w:lang w:eastAsia="da-DK"/>
            </w:rPr>
            <w:t>sanalyse</w:t>
          </w:r>
          <w:r w:rsidRPr="000432BC">
            <w:rPr>
              <w:lang w:eastAsia="da-DK"/>
            </w:rPr>
            <w:t xml:space="preserve"> på. Værktøjet og formularen, </w:t>
          </w:r>
          <w:r>
            <w:rPr>
              <w:lang w:eastAsia="da-DK"/>
            </w:rPr>
            <w:t>I</w:t>
          </w:r>
          <w:r w:rsidRPr="000432BC">
            <w:rPr>
              <w:lang w:eastAsia="da-DK"/>
            </w:rPr>
            <w:t xml:space="preserve"> her sidder med, er et lærings- og dialogværktøj, som består af en række refleksionsspørgsmål og øvelser. Værktøjet skal støtte jer i at udvikle og kvalificere en given indsats*, så hensyn til ligestilling, klima og miljø samt børn og unge integreres i jeres konkrete opgaveløsning. Når I har udfyldt dette skema, har I gennemført en konsekvens</w:t>
          </w:r>
          <w:r>
            <w:rPr>
              <w:lang w:eastAsia="da-DK"/>
            </w:rPr>
            <w:t>analyse</w:t>
          </w:r>
          <w:r w:rsidRPr="000432BC">
            <w:rPr>
              <w:lang w:eastAsia="da-DK"/>
            </w:rPr>
            <w:t xml:space="preserve"> og kan tage resultaterne heraf med videre i jeres arbejde, f.eks. i udviklingen af sagsfremstillinger, styredokumenter, arrangementer eller udbud. Når I er blevet fortrolige med at gennemføre konsekvens</w:t>
          </w:r>
          <w:r>
            <w:rPr>
              <w:lang w:eastAsia="da-DK"/>
            </w:rPr>
            <w:t>analyser</w:t>
          </w:r>
          <w:r w:rsidRPr="000432BC">
            <w:rPr>
              <w:lang w:eastAsia="da-DK"/>
            </w:rPr>
            <w:t>, vil I forhåbentligt opdage, at I opnår et endnu stærkere udgangspunkt for at løse jeres kerneopgaver</w:t>
          </w:r>
          <w:r w:rsidR="00E11330" w:rsidRPr="002E69F7">
            <w:t>.</w:t>
          </w:r>
        </w:p>
        <w:bookmarkStart w:id="1" w:name="Tip2"/>
        <w:p w14:paraId="75F77A80" w14:textId="4A414267" w:rsidR="009A1304" w:rsidRPr="00E83519" w:rsidRDefault="009A1304" w:rsidP="00887C7E">
          <w:pPr>
            <w:pStyle w:val="Tip"/>
            <w:spacing w:after="0"/>
          </w:pPr>
          <w:r w:rsidRPr="00E83519">
            <w:fldChar w:fldCharType="begin"/>
          </w:r>
          <w:r w:rsidRPr="00E83519">
            <w:instrText>HYPERLINK  \l "Tip</w:instrText>
          </w:r>
          <w:r w:rsidR="009067D8">
            <w:instrText>2</w:instrText>
          </w:r>
          <w:r w:rsidRPr="00E83519">
            <w:instrText>" \o "</w:instrText>
          </w:r>
          <w:r w:rsidRPr="00F7526C">
            <w:instrText xml:space="preserve">En </w:instrText>
          </w:r>
          <w:r w:rsidRPr="0097714E">
            <w:rPr>
              <w:b/>
              <w:bCs/>
              <w:i/>
              <w:iCs/>
            </w:rPr>
            <w:instrText>indsats</w:instrText>
          </w:r>
          <w:r w:rsidRPr="00F7526C">
            <w:instrText xml:space="preserve"> dækker over </w:instrText>
          </w:r>
          <w:r>
            <w:instrText xml:space="preserve">en </w:instrText>
          </w:r>
          <w:r w:rsidRPr="00F7526C">
            <w:instrText>hvilken som helst type afgrænset opgave eller proces hos jer</w:instrText>
          </w:r>
          <w:r>
            <w:instrText>,</w:instrText>
          </w:r>
          <w:r w:rsidRPr="00F7526C">
            <w:instrText xml:space="preserve"> f.eks. netværk, undersøgelser, projekter, arbejds</w:instrText>
          </w:r>
          <w:r>
            <w:instrText>p</w:instrText>
          </w:r>
          <w:r w:rsidRPr="00F7526C">
            <w:instrText>laner</w:instrText>
          </w:r>
          <w:r>
            <w:instrText xml:space="preserve">, </w:instrText>
          </w:r>
          <w:r w:rsidRPr="00F7526C">
            <w:instrText>udbud eller konferencer</w:instrText>
          </w:r>
        </w:p>
        <w:p w14:paraId="32237756" w14:textId="606C29AC" w:rsidR="009A1304" w:rsidRPr="00D154BC" w:rsidRDefault="009A1304" w:rsidP="00887C7E">
          <w:pPr>
            <w:pStyle w:val="Tip"/>
            <w:spacing w:after="0"/>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1"/>
        <w:p w14:paraId="45C69556" w14:textId="4BF6C32D" w:rsidR="00E11330" w:rsidRDefault="002E69F7" w:rsidP="007A6BE7">
          <w:pPr>
            <w:pStyle w:val="Overskrift2"/>
          </w:pPr>
          <w:r>
            <w:t>Indledning</w:t>
          </w:r>
        </w:p>
        <w:p w14:paraId="09E811B2" w14:textId="3E78E232" w:rsidR="00E11330" w:rsidRPr="002E69F7" w:rsidRDefault="002E69F7" w:rsidP="007A6BE7">
          <w:pPr>
            <w:pStyle w:val="Nummererettekst"/>
          </w:pPr>
          <w:r w:rsidRPr="002E69F7">
            <w:t xml:space="preserve">Har I gennemført en </w:t>
          </w:r>
          <w:r w:rsidRPr="007A6BE7">
            <w:t>konsekvensanalyse</w:t>
          </w:r>
          <w:r w:rsidRPr="002E69F7">
            <w:t xml:space="preserve"> før?</w:t>
          </w:r>
        </w:p>
        <w:p w14:paraId="01850162" w14:textId="3D810872" w:rsidR="00E11330" w:rsidRPr="009044E5" w:rsidRDefault="00000000" w:rsidP="00E11330">
          <w:pPr>
            <w:pStyle w:val="Tjekboks"/>
          </w:pPr>
          <w:sdt>
            <w:sdtPr>
              <w:rPr>
                <w:color w:val="385988" w:themeColor="accent1"/>
                <w:sz w:val="32"/>
                <w:szCs w:val="32"/>
              </w:rPr>
              <w:id w:val="-1761515960"/>
              <w14:checkbox>
                <w14:checked w14:val="0"/>
                <w14:checkedState w14:val="2612" w14:font="MS Gothic"/>
                <w14:uncheckedState w14:val="2610" w14:font="MS Gothic"/>
              </w14:checkbox>
            </w:sdtPr>
            <w:sdtContent>
              <w:r w:rsidR="00995275">
                <w:rPr>
                  <w:rFonts w:ascii="MS Gothic" w:eastAsia="MS Gothic" w:hAnsi="MS Gothic" w:hint="eastAsia"/>
                  <w:color w:val="385988" w:themeColor="accent1"/>
                  <w:sz w:val="32"/>
                  <w:szCs w:val="32"/>
                </w:rPr>
                <w:t>☐</w:t>
              </w:r>
            </w:sdtContent>
          </w:sdt>
          <w:r w:rsidR="00E11330" w:rsidRPr="009044E5">
            <w:tab/>
          </w:r>
          <w:r w:rsidR="002E69F7">
            <w:t>Nej, dette er første gang</w:t>
          </w:r>
        </w:p>
        <w:p w14:paraId="567924D5" w14:textId="34F53DA9" w:rsidR="0077164B" w:rsidRDefault="00000000" w:rsidP="002E69F7">
          <w:pPr>
            <w:pStyle w:val="Tjekboks"/>
          </w:pPr>
          <w:sdt>
            <w:sdtPr>
              <w:rPr>
                <w:color w:val="385988" w:themeColor="accent1"/>
                <w:sz w:val="32"/>
                <w:szCs w:val="32"/>
              </w:rPr>
              <w:id w:val="-783724958"/>
              <w14:checkbox>
                <w14:checked w14:val="0"/>
                <w14:checkedState w14:val="2612" w14:font="MS Gothic"/>
                <w14:uncheckedState w14:val="2610" w14:font="MS Gothic"/>
              </w14:checkbox>
            </w:sdtPr>
            <w:sdtContent>
              <w:r w:rsidR="00727668">
                <w:rPr>
                  <w:rFonts w:ascii="MS Gothic" w:eastAsia="MS Gothic" w:hAnsi="MS Gothic" w:hint="eastAsia"/>
                  <w:color w:val="385988" w:themeColor="accent1"/>
                  <w:sz w:val="32"/>
                  <w:szCs w:val="32"/>
                </w:rPr>
                <w:t>☐</w:t>
              </w:r>
            </w:sdtContent>
          </w:sdt>
          <w:r w:rsidR="00E11330" w:rsidRPr="009044E5">
            <w:tab/>
            <w:t>Ja</w:t>
          </w:r>
          <w:r w:rsidR="002E69F7">
            <w:t>, men kun få gange</w:t>
          </w:r>
        </w:p>
        <w:p w14:paraId="7037B0F7" w14:textId="7A73072E" w:rsidR="002E69F7" w:rsidRDefault="00000000" w:rsidP="002E69F7">
          <w:pPr>
            <w:pStyle w:val="Tjekboks"/>
            <w:spacing w:after="180"/>
          </w:pPr>
          <w:sdt>
            <w:sdtPr>
              <w:rPr>
                <w:color w:val="385988" w:themeColor="accent1"/>
                <w:sz w:val="32"/>
                <w:szCs w:val="32"/>
              </w:rPr>
              <w:id w:val="1025755689"/>
              <w14:checkbox>
                <w14:checked w14:val="0"/>
                <w14:checkedState w14:val="2612" w14:font="MS Gothic"/>
                <w14:uncheckedState w14:val="2610" w14:font="MS Gothic"/>
              </w14:checkbox>
            </w:sdtPr>
            <w:sdtContent>
              <w:r w:rsidR="002E69F7">
                <w:rPr>
                  <w:rFonts w:ascii="MS Gothic" w:eastAsia="MS Gothic" w:hAnsi="MS Gothic" w:hint="eastAsia"/>
                  <w:color w:val="385988" w:themeColor="accent1"/>
                  <w:sz w:val="32"/>
                  <w:szCs w:val="32"/>
                </w:rPr>
                <w:t>☐</w:t>
              </w:r>
            </w:sdtContent>
          </w:sdt>
          <w:r w:rsidR="002E69F7" w:rsidRPr="009044E5">
            <w:tab/>
            <w:t>Ja</w:t>
          </w:r>
          <w:r w:rsidR="002E69F7">
            <w:t>, flere gange</w:t>
          </w:r>
        </w:p>
        <w:p w14:paraId="63C4CEB1" w14:textId="76B9FA5F" w:rsidR="002E69F7" w:rsidRDefault="002E69F7" w:rsidP="002E69F7">
          <w:pPr>
            <w:pStyle w:val="Tjekboks"/>
            <w:keepNext/>
            <w:spacing w:after="180"/>
            <w:rPr>
              <w:lang w:eastAsia="da-DK"/>
            </w:rPr>
          </w:pPr>
          <w:r>
            <w:rPr>
              <w:lang w:eastAsia="da-DK"/>
            </w:rPr>
            <w:t>Uddyb evt.: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5448918-9d48-4009-9ebb-e248f3d734bf"/>
              <w:id w:val="-2132772309"/>
              <w:placeholder>
                <w:docPart w:val="DA39EFFA45F44C5493092D65BF64133E"/>
              </w:placeholder>
            </w:sdtPr>
            <w:sdtContent>
              <w:tr w:rsidR="0077164B" w:rsidRPr="009044E5"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3895950"/>
                      <w:placeholder>
                        <w:docPart w:val="9EC642A215EB4455BF9FFB8FA8C7524A"/>
                      </w:placeholder>
                      <w:showingPlcHdr/>
                    </w:sdtPr>
                    <w:sdtContent>
                      <w:p w14:paraId="0086E74F" w14:textId="77777777" w:rsidR="0077164B" w:rsidRPr="009044E5" w:rsidRDefault="0077164B" w:rsidP="009222AD">
                        <w:pPr>
                          <w:pStyle w:val="Formularfelt"/>
                          <w:rPr>
                            <w:lang w:val="sv-SE"/>
                          </w:rPr>
                        </w:pPr>
                        <w:r w:rsidRPr="009044E5">
                          <w:rPr>
                            <w:lang w:val="sv-SE"/>
                          </w:rPr>
                          <w:t xml:space="preserve"> </w:t>
                        </w:r>
                      </w:p>
                    </w:sdtContent>
                  </w:sdt>
                </w:tc>
              </w:tr>
            </w:sdtContent>
          </w:sdt>
        </w:tbl>
        <w:p w14:paraId="56D26180" w14:textId="06A13720" w:rsidR="00493B9C" w:rsidRPr="009044E5" w:rsidRDefault="002E69F7" w:rsidP="00F53037">
          <w:pPr>
            <w:pStyle w:val="Nummererettekst"/>
            <w:keepNext/>
            <w:rPr>
              <w:b/>
              <w:bCs/>
              <w:lang w:val="sv-SE" w:eastAsia="da-DK"/>
            </w:rPr>
          </w:pPr>
          <w:r w:rsidRPr="000432BC">
            <w:rPr>
              <w:lang w:eastAsia="da-DK"/>
            </w:rPr>
            <w:lastRenderedPageBreak/>
            <w:t>Beskriv kort det</w:t>
          </w:r>
          <w:r>
            <w:rPr>
              <w:lang w:eastAsia="da-DK"/>
            </w:rPr>
            <w:t>,</w:t>
          </w:r>
          <w:r w:rsidRPr="000432BC">
            <w:rPr>
              <w:lang w:eastAsia="da-DK"/>
            </w:rPr>
            <w:t xml:space="preserve"> som skal konsekven</w:t>
          </w:r>
          <w:r>
            <w:rPr>
              <w:lang w:eastAsia="da-DK"/>
            </w:rPr>
            <w:t>sanalyseres</w:t>
          </w:r>
          <w:r w:rsidR="00166625">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a8688a5-80db-4c07-a490-d03cf5dbbe8b"/>
              <w:id w:val="612567448"/>
              <w:placeholder>
                <w:docPart w:val="F3500489DFBC4C569BBF778D1F51478E"/>
              </w:placeholder>
            </w:sdtPr>
            <w:sdtContent>
              <w:tr w:rsidR="00493B9C" w:rsidRPr="009044E5"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35143051"/>
                      <w:placeholder>
                        <w:docPart w:val="47063991D7ED4987AE402611F78D5A40"/>
                      </w:placeholder>
                      <w:showingPlcHdr/>
                    </w:sdtPr>
                    <w:sdtContent>
                      <w:p w14:paraId="5FF3494F" w14:textId="66465954" w:rsidR="00493B9C" w:rsidRPr="009044E5" w:rsidRDefault="00624E36" w:rsidP="00192621">
                        <w:pPr>
                          <w:pStyle w:val="Formularfelt"/>
                          <w:rPr>
                            <w:lang w:val="sv-SE"/>
                          </w:rPr>
                        </w:pPr>
                        <w:r w:rsidRPr="009044E5">
                          <w:rPr>
                            <w:lang w:val="sv-SE"/>
                          </w:rPr>
                          <w:t xml:space="preserve"> </w:t>
                        </w:r>
                      </w:p>
                    </w:sdtContent>
                  </w:sdt>
                </w:tc>
              </w:tr>
            </w:sdtContent>
          </w:sdt>
        </w:tbl>
        <w:p w14:paraId="068D71F9" w14:textId="14DE262A" w:rsidR="003334BB" w:rsidRDefault="002E69F7" w:rsidP="007A6BE7">
          <w:pPr>
            <w:pStyle w:val="Overskrift2"/>
          </w:pPr>
          <w:r>
            <w:t>Klima og Miljø</w:t>
          </w:r>
        </w:p>
        <w:p w14:paraId="66BA8A9E" w14:textId="0C4C7A3E" w:rsidR="00166625" w:rsidRPr="000432BC" w:rsidRDefault="00372C6D" w:rsidP="00372C6D">
          <w:pPr>
            <w:pStyle w:val="Normalfrtip"/>
          </w:pPr>
          <w:r w:rsidRPr="000432BC">
            <w:t xml:space="preserve">Bæredygtig udvikling handler om at opfylde vores behov i dag uden at </w:t>
          </w:r>
          <w:r>
            <w:t>for</w:t>
          </w:r>
          <w:r w:rsidRPr="000432BC">
            <w:t>hindre kommende generationer i at opfylde deres. Det er en helhedsorienteret tilgang, der tager højde for tre vigtige dimensioner: det miljømæssige, det sociale og det økonomiske. I denne konsekvens</w:t>
          </w:r>
          <w:r>
            <w:t>analyse</w:t>
          </w:r>
          <w:r w:rsidRPr="000432BC">
            <w:t xml:space="preserve"> skal I dog kun fokusere på de miljømæssige aspekter af bæredygtighed, herunder hensyn til klimaforandringer, ressourceforbrug og biodiversitet. Når I her vurderer reelle og potentielle påvirkninger inden for bæredygtighed, handler det altså om at forstå og tage hensyn til, hvordan indsatser og beslutninger påvirker vores klima og miljø</w:t>
          </w:r>
          <w:r w:rsidR="00166625" w:rsidRPr="000432BC">
            <w:t>.</w:t>
          </w:r>
        </w:p>
        <w:bookmarkStart w:id="2" w:name="Tip3"/>
        <w:p w14:paraId="0FA95B55" w14:textId="622CF34D" w:rsidR="009A1304" w:rsidRPr="00E83519" w:rsidRDefault="009A1304" w:rsidP="009A1304">
          <w:pPr>
            <w:pStyle w:val="Tip"/>
          </w:pPr>
          <w:r w:rsidRPr="00E83519">
            <w:fldChar w:fldCharType="begin"/>
          </w:r>
          <w:r w:rsidRPr="00E83519">
            <w:instrText>HYPERLINK  \l "Tip</w:instrText>
          </w:r>
          <w:r w:rsidR="009067D8">
            <w:instrText>3</w:instrText>
          </w:r>
          <w:r w:rsidRPr="00E83519">
            <w:instrText>" \o "</w:instrText>
          </w:r>
          <w:r w:rsidRPr="009052B7">
            <w:rPr>
              <w:b/>
              <w:bCs/>
            </w:rPr>
            <w:instrText>OBS</w:instrText>
          </w:r>
          <w:r w:rsidRPr="009052B7">
            <w:instrText xml:space="preserve"> – </w:instrText>
          </w:r>
          <w:r>
            <w:instrText xml:space="preserve">Klima og miljø </w:instrText>
          </w:r>
          <w:r w:rsidRPr="009052B7">
            <w:instrText xml:space="preserve">er </w:instrText>
          </w:r>
          <w:r w:rsidRPr="009052B7">
            <w:rPr>
              <w:b/>
              <w:bCs/>
            </w:rPr>
            <w:instrText>relevant både i processuelle og</w:instrText>
          </w:r>
          <w:r w:rsidRPr="009052B7">
            <w:instrText xml:space="preserve"> </w:instrText>
          </w:r>
          <w:r w:rsidRPr="009052B7">
            <w:rPr>
              <w:b/>
              <w:bCs/>
            </w:rPr>
            <w:instrText>tematiske</w:instrText>
          </w:r>
          <w:r w:rsidRPr="009052B7">
            <w:instrText xml:space="preserve"> </w:instrText>
          </w:r>
          <w:r w:rsidRPr="009052B7">
            <w:rPr>
              <w:b/>
              <w:bCs/>
            </w:rPr>
            <w:instrText>sammenhænge</w:instrText>
          </w:r>
          <w:r w:rsidRPr="009052B7">
            <w:instrText xml:space="preserve">. Processuelt </w:instrText>
          </w:r>
          <w:r>
            <w:instrText xml:space="preserve">indebærer det f.eks. et fokus på mulighed for grønne indkøb, bæredygtige transportformer mm. i relation til indsatsens gennemførelse. </w:instrText>
          </w:r>
          <w:r w:rsidRPr="009052B7">
            <w:instrText xml:space="preserve">At integrere </w:instrText>
          </w:r>
          <w:r>
            <w:instrText>hensyn til klima og miljø</w:instrText>
          </w:r>
          <w:r w:rsidRPr="009052B7">
            <w:instrText xml:space="preserve"> på et mere tematisk niveau indebærer, at </w:instrText>
          </w:r>
          <w:r>
            <w:instrText>man identificerer, hvor det pågældende sektorområde med fordel kan integrere klima- og miljøperspektiver i sit arbejde, f.eks. ved at sekretariatets finanssektor (MR-FINANS) aktivt understøtter, at de fælles nordiske finansieringsinstitutter stiller krav til såvel klima- som biodiversitetshensyn.</w:instrText>
          </w:r>
        </w:p>
        <w:p w14:paraId="4052E3D2" w14:textId="239C9D0A" w:rsidR="009A1304" w:rsidRPr="002E69F7" w:rsidRDefault="009A1304" w:rsidP="009A1304">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2"/>
        <w:p w14:paraId="7E34B5CE" w14:textId="77777777" w:rsidR="00166625" w:rsidRPr="000432BC" w:rsidRDefault="00166625" w:rsidP="00166625">
          <w:r w:rsidRPr="000432BC">
            <w:t xml:space="preserve">I skal nu forholde jer til </w:t>
          </w:r>
          <w:r>
            <w:t>7</w:t>
          </w:r>
          <w:r w:rsidRPr="000432BC">
            <w:t xml:space="preserve"> refleksionsspørgsmål vedrørende klima og miljø og herefter notere de vigtigste indsigter, samt hvad I vil bruge disse indsigter til.</w:t>
          </w:r>
        </w:p>
        <w:p w14:paraId="3F9D6C59" w14:textId="77777777" w:rsidR="002E69F7" w:rsidRPr="002E69F7" w:rsidRDefault="002E69F7" w:rsidP="002E69F7">
          <w:pPr>
            <w:pStyle w:val="Overskrift3"/>
          </w:pPr>
          <w:r w:rsidRPr="002E69F7">
            <w:t>Tøm hovedet:</w:t>
          </w:r>
        </w:p>
        <w:p w14:paraId="4FB73D61" w14:textId="77777777" w:rsidR="00372C6D" w:rsidRPr="00D82BD9" w:rsidRDefault="00372C6D" w:rsidP="00372C6D">
          <w:pPr>
            <w:pStyle w:val="Nummererettekst"/>
          </w:pPr>
          <w:r>
            <w:t>Start</w:t>
          </w:r>
          <w:r w:rsidRPr="00D82BD9">
            <w:t xml:space="preserve"> med at tømme hovedet: Hv</w:t>
          </w:r>
          <w:r>
            <w:t>ilke</w:t>
          </w:r>
          <w:r w:rsidRPr="00D82BD9">
            <w:t xml:space="preserve"> koblinger </w:t>
          </w:r>
          <w:r>
            <w:t xml:space="preserve">ser I </w:t>
          </w:r>
          <w:r w:rsidRPr="00D82BD9">
            <w:t>mellem jeres sektorområde og</w:t>
          </w:r>
          <w:r>
            <w:t xml:space="preserve"> </w:t>
          </w:r>
          <w:r w:rsidRPr="00D82BD9">
            <w:t>klima og miljø?</w:t>
          </w:r>
        </w:p>
        <w:p w14:paraId="149136BB" w14:textId="43BA888E" w:rsidR="002E69F7" w:rsidRDefault="00372C6D" w:rsidP="00372C6D">
          <w:pPr>
            <w:pStyle w:val="Normalindrykket"/>
          </w:pPr>
          <w:r>
            <w:rPr>
              <w:lang w:eastAsia="da-DK"/>
            </w:rPr>
            <w:t>Afs</w:t>
          </w:r>
          <w:r w:rsidRPr="000432BC">
            <w:rPr>
              <w:lang w:eastAsia="da-DK"/>
            </w:rPr>
            <w:t>æt 10-20 min</w:t>
          </w:r>
          <w:r>
            <w:rPr>
              <w:lang w:eastAsia="da-DK"/>
            </w:rPr>
            <w:t>utter</w:t>
          </w:r>
          <w:r w:rsidRPr="000432BC">
            <w:rPr>
              <w:lang w:eastAsia="da-DK"/>
            </w:rPr>
            <w:t xml:space="preserve"> til at samle nogle umiddelbare refleksioner om, hvor og hvordan temaer beslægtet til klima og miljø er relevante inden for dit/jeres sektorområde og/eller det konkrete tema for den pågældende indsats. Du/I kan evt. søge sparring hos kollegaer, som har viden inden for klima og miljø</w:t>
          </w:r>
          <w:r>
            <w:rPr>
              <w:lang w:eastAsia="da-DK"/>
            </w:rPr>
            <w:t>,</w:t>
          </w:r>
          <w:r w:rsidRPr="000432BC">
            <w:rPr>
              <w:lang w:eastAsia="da-DK"/>
            </w:rPr>
            <w:t xml:space="preserve"> eller foretage en websøgning (se søgetips herunder</w:t>
          </w:r>
          <w:r w:rsidR="002E69F7" w:rsidRPr="002E69F7">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CEDEE" w:themeFill="background2"/>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336650574"/>
              <w:placeholder>
                <w:docPart w:val="DefaultPlaceholder_-1854013440"/>
              </w:placeholder>
            </w:sdtPr>
            <w:sdtContent>
              <w:tr w:rsidR="00024D54" w:rsidRPr="009044E5" w14:paraId="6F699064" w14:textId="77777777" w:rsidTr="00225AAC">
                <w:tc>
                  <w:tcPr>
                    <w:tcW w:w="7939" w:type="dxa"/>
                    <w:shd w:val="clear" w:color="auto" w:fill="ECEDEE" w:themeFill="background2"/>
                  </w:tcPr>
                  <w:p w14:paraId="5E293F2D" w14:textId="7CF3F4D8" w:rsidR="00024D54" w:rsidRPr="009044E5" w:rsidRDefault="00024D54" w:rsidP="00372C6D">
                    <w:pPr>
                      <w:pStyle w:val="Tiptekst"/>
                      <w:rPr>
                        <w:lang w:val="sv-SE"/>
                      </w:rPr>
                    </w:pPr>
                    <w:r w:rsidRPr="00684E6A">
                      <w:rPr>
                        <w:rFonts w:ascii="Calibri" w:hAnsi="Calibri"/>
                      </w:rPr>
                      <w:t>Tips til websøgning:</w:t>
                    </w:r>
                    <w:r>
                      <w:rPr>
                        <w:rFonts w:ascii="Calibri" w:hAnsi="Calibri"/>
                      </w:rPr>
                      <w:t xml:space="preserve"> </w:t>
                    </w:r>
                    <w:r w:rsidR="00372C6D">
                      <w:t>Afs</w:t>
                    </w:r>
                    <w:r w:rsidR="00372C6D" w:rsidRPr="00A037AC">
                      <w:t xml:space="preserve">æt 20-30 minutter til at foretage en websøgning, hvor </w:t>
                    </w:r>
                    <w:r w:rsidR="00372C6D">
                      <w:t xml:space="preserve">I </w:t>
                    </w:r>
                    <w:r w:rsidR="00372C6D" w:rsidRPr="00A037AC">
                      <w:t xml:space="preserve">søger på det aktuelle sektor- og temaområde i </w:t>
                    </w:r>
                    <w:r w:rsidR="00372C6D" w:rsidRPr="00372C6D">
                      <w:t>kombination</w:t>
                    </w:r>
                    <w:r w:rsidR="00372C6D" w:rsidRPr="00A037AC">
                      <w:t xml:space="preserve"> med geografiske kontekstord såsom ’nordisk’</w:t>
                    </w:r>
                    <w:r w:rsidR="00372C6D">
                      <w:t>,</w:t>
                    </w:r>
                    <w:r w:rsidR="00372C6D" w:rsidRPr="00A037AC">
                      <w:t xml:space="preserve"> og </w:t>
                    </w:r>
                    <w:r w:rsidR="00372C6D">
                      <w:t>foretag</w:t>
                    </w:r>
                    <w:r w:rsidR="00372C6D" w:rsidRPr="00A037AC">
                      <w:t xml:space="preserve"> </w:t>
                    </w:r>
                    <w:r w:rsidR="00372C6D">
                      <w:t>derefter</w:t>
                    </w:r>
                    <w:r w:rsidR="00372C6D" w:rsidRPr="00A037AC">
                      <w:t xml:space="preserve"> nogle søgerunder med nøgleord såsom </w:t>
                    </w:r>
                    <w:r w:rsidR="00372C6D" w:rsidRPr="00A037AC">
                      <w:rPr>
                        <w:sz w:val="21"/>
                        <w:szCs w:val="21"/>
                      </w:rPr>
                      <w:t>’klima’, ’miljø’, ’bæredygtighed’, ’affald’, ’forbrug’ mm.</w:t>
                    </w:r>
                    <w:r w:rsidR="00372C6D">
                      <w:rPr>
                        <w:sz w:val="21"/>
                        <w:szCs w:val="21"/>
                      </w:rPr>
                      <w:t xml:space="preserve"> </w:t>
                    </w:r>
                    <w:r w:rsidR="00372C6D">
                      <w:rPr>
                        <w:rFonts w:ascii="Calibri" w:hAnsi="Calibri"/>
                      </w:rPr>
                      <w:t>I</w:t>
                    </w:r>
                    <w:r w:rsidR="00372C6D" w:rsidRPr="00684E6A">
                      <w:rPr>
                        <w:rFonts w:ascii="Calibri" w:hAnsi="Calibri"/>
                      </w:rPr>
                      <w:t xml:space="preserve"> kan også </w:t>
                    </w:r>
                    <w:r w:rsidR="00372C6D">
                      <w:rPr>
                        <w:rFonts w:ascii="Calibri" w:hAnsi="Calibri"/>
                      </w:rPr>
                      <w:t>bede</w:t>
                    </w:r>
                    <w:r w:rsidR="00372C6D" w:rsidRPr="00684E6A">
                      <w:rPr>
                        <w:rFonts w:ascii="Calibri" w:hAnsi="Calibri"/>
                      </w:rPr>
                      <w:t xml:space="preserve"> en online samtalerobot</w:t>
                    </w:r>
                    <w:r w:rsidR="00372C6D">
                      <w:rPr>
                        <w:rFonts w:ascii="Calibri" w:hAnsi="Calibri"/>
                      </w:rPr>
                      <w:t xml:space="preserve"> (</w:t>
                    </w:r>
                    <w:r w:rsidR="00372C6D" w:rsidRPr="00684E6A">
                      <w:rPr>
                        <w:rFonts w:ascii="Calibri" w:hAnsi="Calibri"/>
                      </w:rPr>
                      <w:t xml:space="preserve">f.eks. </w:t>
                    </w:r>
                    <w:proofErr w:type="spellStart"/>
                    <w:r w:rsidR="00372C6D" w:rsidRPr="00684E6A">
                      <w:rPr>
                        <w:rFonts w:ascii="Calibri" w:hAnsi="Calibri"/>
                      </w:rPr>
                      <w:t>ChatGPT</w:t>
                    </w:r>
                    <w:proofErr w:type="spellEnd"/>
                    <w:r w:rsidR="00372C6D">
                      <w:rPr>
                        <w:rFonts w:ascii="Calibri" w:hAnsi="Calibri"/>
                      </w:rPr>
                      <w:t>)</w:t>
                    </w:r>
                    <w:r w:rsidR="00372C6D" w:rsidRPr="00684E6A">
                      <w:rPr>
                        <w:rFonts w:ascii="Calibri" w:hAnsi="Calibri"/>
                      </w:rPr>
                      <w:t xml:space="preserve"> om hjælp til at identificere aktuelle snitflader og opmærksomhedspunkter</w:t>
                    </w:r>
                    <w:r w:rsidR="00166625">
                      <w:rPr>
                        <w:rFonts w:ascii="Calibri" w:hAnsi="Calibri"/>
                      </w:rPr>
                      <w:t>.</w:t>
                    </w:r>
                  </w:p>
                </w:tc>
              </w:tr>
            </w:sdtContent>
          </w:sdt>
        </w:tbl>
        <w:p w14:paraId="49DDEBC5" w14:textId="7BCDF4CF" w:rsidR="003334BB" w:rsidRPr="009044E5" w:rsidRDefault="002E69F7" w:rsidP="00F53037">
          <w:pPr>
            <w:pStyle w:val="Normalindrykket"/>
            <w:keepNext/>
            <w:spacing w:before="240"/>
            <w:rPr>
              <w:b/>
              <w:bCs/>
            </w:rPr>
          </w:pPr>
          <w:r w:rsidRPr="000432BC">
            <w:rPr>
              <w:rFonts w:eastAsia="Times New Roman" w:cs="Calibri"/>
              <w:lang w:eastAsia="da-DK"/>
            </w:rPr>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vedrørende miljø- og klimamæssige udfordringer</w:t>
          </w:r>
          <w:r>
            <w:t>, som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124762381"/>
              <w:placeholder>
                <w:docPart w:val="C2377097F8C24F7C81DE137C5CCA9185"/>
              </w:placeholder>
            </w:sdtPr>
            <w:sdtContent>
              <w:tr w:rsidR="003334BB" w:rsidRPr="009044E5"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06900442"/>
                      <w:placeholder>
                        <w:docPart w:val="88FEBA997F9E4962B066E9EB34369A03"/>
                      </w:placeholder>
                      <w:showingPlcHdr/>
                    </w:sdtPr>
                    <w:sdtContent>
                      <w:p w14:paraId="09789132" w14:textId="212F80D8" w:rsidR="003334BB" w:rsidRPr="009044E5" w:rsidRDefault="00624E36" w:rsidP="00192621">
                        <w:pPr>
                          <w:pStyle w:val="Formularfelt"/>
                          <w:rPr>
                            <w:lang w:val="sv-SE"/>
                          </w:rPr>
                        </w:pPr>
                        <w:r w:rsidRPr="009044E5">
                          <w:rPr>
                            <w:lang w:val="sv-SE"/>
                          </w:rPr>
                          <w:t xml:space="preserve"> </w:t>
                        </w:r>
                      </w:p>
                    </w:sdtContent>
                  </w:sdt>
                </w:tc>
              </w:tr>
            </w:sdtContent>
          </w:sdt>
        </w:tbl>
        <w:p w14:paraId="4EEF3E0B" w14:textId="77777777" w:rsidR="002E69F7" w:rsidRPr="000432BC" w:rsidRDefault="002E69F7" w:rsidP="00370CFF">
          <w:pPr>
            <w:pStyle w:val="Overskrift3"/>
          </w:pPr>
          <w:r>
            <w:lastRenderedPageBreak/>
            <w:t>Snitflader mellem indsatsens tema og klima/miljø:</w:t>
          </w:r>
        </w:p>
        <w:p w14:paraId="4B2C1246" w14:textId="4FB8EECB" w:rsidR="002E69F7" w:rsidRPr="00370CFF" w:rsidRDefault="002E69F7" w:rsidP="00F53037">
          <w:pPr>
            <w:pStyle w:val="Nummererettekst"/>
            <w:keepNext/>
          </w:pPr>
          <w:r w:rsidRPr="00370CFF">
            <w:t>Hvilke problemstillinger og emner træder frem som særligt aktuelle, når I forholder jer til klima og miljø i lyset af den pågældende indsats?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fd7039aa-ccfd-4cb8-ae4f-005d63ad5a0c"/>
              <w:id w:val="911671956"/>
              <w:placeholder>
                <w:docPart w:val="92A4E28B46DA4E4AA4061A9A5ECF3723"/>
              </w:placeholder>
            </w:sdtPr>
            <w:sdtContent>
              <w:tr w:rsidR="003334BB" w:rsidRPr="009044E5"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50298907"/>
                      <w:placeholder>
                        <w:docPart w:val="701DD923EC8C47A3823817EAE3520AB1"/>
                      </w:placeholder>
                      <w:showingPlcHdr/>
                    </w:sdtPr>
                    <w:sdtContent>
                      <w:p w14:paraId="4E24BDB5" w14:textId="1D6584F3" w:rsidR="003334BB" w:rsidRPr="009044E5" w:rsidRDefault="00624E36" w:rsidP="00192621">
                        <w:pPr>
                          <w:pStyle w:val="Formularfelt"/>
                          <w:rPr>
                            <w:lang w:val="sv-SE"/>
                          </w:rPr>
                        </w:pPr>
                        <w:r w:rsidRPr="009044E5">
                          <w:rPr>
                            <w:lang w:val="sv-SE"/>
                          </w:rPr>
                          <w:t xml:space="preserve"> </w:t>
                        </w:r>
                      </w:p>
                    </w:sdtContent>
                  </w:sdt>
                </w:tc>
              </w:tr>
            </w:sdtContent>
          </w:sdt>
        </w:tbl>
        <w:p w14:paraId="7983483D" w14:textId="77777777" w:rsidR="00370CFF" w:rsidRPr="000432BC" w:rsidRDefault="00370CFF" w:rsidP="00370CFF">
          <w:pPr>
            <w:pStyle w:val="Overskrift3"/>
          </w:pPr>
          <w:r>
            <w:t>K</w:t>
          </w:r>
          <w:r w:rsidRPr="000432BC">
            <w:t>lima</w:t>
          </w:r>
          <w:r>
            <w:t>-</w:t>
          </w:r>
          <w:r w:rsidRPr="000432BC">
            <w:t xml:space="preserve"> og miljømæssige påvirkninger: </w:t>
          </w:r>
        </w:p>
        <w:p w14:paraId="3C77507C" w14:textId="0801CB0A" w:rsidR="00370CFF" w:rsidRPr="00D82BD9" w:rsidRDefault="00370CFF" w:rsidP="00F53037">
          <w:pPr>
            <w:pStyle w:val="Nummererettekst"/>
            <w:keepNext/>
            <w:rPr>
              <w:rFonts w:cs="Calibri"/>
              <w:color w:val="212121"/>
            </w:rPr>
          </w:pPr>
          <w:r w:rsidRPr="00D82BD9">
            <w:t xml:space="preserve">Hvilke miljømæssige områder kan indsatsen have en </w:t>
          </w:r>
          <w:r>
            <w:t>ind</w:t>
          </w:r>
          <w:r w:rsidRPr="00D82BD9">
            <w:t>virkning på –</w:t>
          </w:r>
          <w:r>
            <w:t xml:space="preserve"> såvel </w:t>
          </w:r>
          <w:r w:rsidRPr="00D82BD9">
            <w:t>negativ</w:t>
          </w:r>
          <w:r>
            <w:t xml:space="preserve"> </w:t>
          </w:r>
          <w:r w:rsidRPr="00D82BD9">
            <w:t xml:space="preserve">som positiv? </w:t>
          </w:r>
          <w:r w:rsidRPr="00D82BD9">
            <w:rPr>
              <w:rFonts w:cs="Calibri"/>
              <w:i/>
              <w:iCs/>
              <w:color w:val="212121"/>
            </w:rPr>
            <w:t>F.eks. ressourcetilgængelighed, klimaforandringer, luftkvalitet, havmiljø, biodiversitet mv.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e49b9dc0-a007-46d2-a7b4-0fe4e066a6e1"/>
              <w:id w:val="1021977073"/>
              <w:placeholder>
                <w:docPart w:val="8B2A600129E2421EB8BFCFCDFB357227"/>
              </w:placeholder>
            </w:sdtPr>
            <w:sdtContent>
              <w:tr w:rsidR="003334BB" w:rsidRPr="009044E5"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59378"/>
                      <w:placeholder>
                        <w:docPart w:val="56165E95749342CDA664B429244FDE50"/>
                      </w:placeholder>
                      <w:showingPlcHdr/>
                    </w:sdtPr>
                    <w:sdtContent>
                      <w:p w14:paraId="7436E94C" w14:textId="425F053E" w:rsidR="003334BB" w:rsidRPr="009044E5" w:rsidRDefault="00624E36" w:rsidP="00192621">
                        <w:pPr>
                          <w:pStyle w:val="Formularfelt"/>
                          <w:rPr>
                            <w:lang w:val="sv-SE"/>
                          </w:rPr>
                        </w:pPr>
                        <w:r w:rsidRPr="009044E5">
                          <w:rPr>
                            <w:lang w:val="sv-SE"/>
                          </w:rPr>
                          <w:t xml:space="preserve"> </w:t>
                        </w:r>
                      </w:p>
                    </w:sdtContent>
                  </w:sdt>
                </w:tc>
              </w:tr>
            </w:sdtContent>
          </w:sdt>
        </w:tbl>
        <w:p w14:paraId="06CFE4DA" w14:textId="77777777" w:rsidR="00370CFF" w:rsidRPr="00791838" w:rsidRDefault="00370CFF" w:rsidP="00370CFF">
          <w:pPr>
            <w:pStyle w:val="Overskrift3"/>
          </w:pPr>
          <w:r>
            <w:t xml:space="preserve">Indkøb: </w:t>
          </w:r>
        </w:p>
        <w:p w14:paraId="708B4075" w14:textId="485CD99F" w:rsidR="00370CFF" w:rsidRPr="0092581C" w:rsidRDefault="00370CFF" w:rsidP="00F53037">
          <w:pPr>
            <w:pStyle w:val="Nummererettekst"/>
            <w:keepNext/>
          </w:pPr>
          <w:r w:rsidRPr="0092581C">
            <w:t xml:space="preserve">Hvilke miljømæssige overvejelser kan I gøre jer om indkøb af varer og/eller tjenesteydelser i forbindelse med indsatsen? Findes der f.eks. et miljømæssigt bedre alternativ til de indkøb, der er planlagt? </w:t>
          </w:r>
          <w:r w:rsidRPr="0092581C">
            <w:rPr>
              <w:i/>
              <w:iCs/>
            </w:rPr>
            <w:t>Overvej f.eks. følgende: Er alle indkøb strengt nødvendige? Hvis de er nødvendige, kan der i så fald købes miljømærkede varer eller services? Og kan leje, leasing eller genbrug være en del af løsningen?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72f89e03-661b-406b-9834-1369979bda0f"/>
              <w:id w:val="-142581509"/>
              <w:placeholder>
                <w:docPart w:val="9BB75150D9BF427A878D8CF8DC46C9FF"/>
              </w:placeholder>
            </w:sdtPr>
            <w:sdtContent>
              <w:tr w:rsidR="003334BB" w:rsidRPr="009044E5"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6852104"/>
                      <w:placeholder>
                        <w:docPart w:val="9C9EE6D4304844EC9E0FB5C32455BC8D"/>
                      </w:placeholder>
                      <w:showingPlcHdr/>
                    </w:sdtPr>
                    <w:sdtContent>
                      <w:p w14:paraId="405A132A" w14:textId="696EA1F1" w:rsidR="003334BB" w:rsidRPr="009044E5" w:rsidRDefault="00624E36" w:rsidP="00192621">
                        <w:pPr>
                          <w:pStyle w:val="Formularfelt"/>
                          <w:rPr>
                            <w:lang w:val="sv-SE"/>
                          </w:rPr>
                        </w:pPr>
                        <w:r w:rsidRPr="009044E5">
                          <w:rPr>
                            <w:lang w:val="sv-SE"/>
                          </w:rPr>
                          <w:t xml:space="preserve"> </w:t>
                        </w:r>
                      </w:p>
                    </w:sdtContent>
                  </w:sdt>
                </w:tc>
              </w:tr>
            </w:sdtContent>
          </w:sdt>
        </w:tbl>
        <w:p w14:paraId="68BBF321" w14:textId="77777777" w:rsidR="00370CFF" w:rsidRPr="007A7E33" w:rsidRDefault="00370CFF" w:rsidP="00370CFF">
          <w:pPr>
            <w:pStyle w:val="Overskrift3"/>
            <w:rPr>
              <w:rFonts w:eastAsia="Times New Roman"/>
              <w:lang w:val="nb-NO" w:eastAsia="da-DK"/>
            </w:rPr>
          </w:pPr>
          <w:r>
            <w:rPr>
              <w:rFonts w:eastAsia="Times New Roman"/>
              <w:lang w:val="nb-NO" w:eastAsia="da-DK"/>
            </w:rPr>
            <w:t>Transport:</w:t>
          </w:r>
        </w:p>
        <w:p w14:paraId="0D6B1BBF" w14:textId="7ED8BFC9" w:rsidR="00370CFF" w:rsidRPr="0092581C" w:rsidRDefault="00370CFF" w:rsidP="00F53037">
          <w:pPr>
            <w:pStyle w:val="Nummererettekst"/>
            <w:keepNext/>
          </w:pPr>
          <w:r w:rsidRPr="0092581C">
            <w:t xml:space="preserve">Hvilke miljømæssige overvejelser kan I gøre jer om transport i forbindelse med indsatsen? </w:t>
          </w:r>
          <w:r w:rsidRPr="00166625">
            <w:rPr>
              <w:i/>
              <w:iCs/>
            </w:rPr>
            <w:t>Reflektér f.eks. over, hvorfor/hvornår der er behov for at afholde et fysisk møde frem for et onlinemøde, eller hvorfor/hvornår der er behov for at bruge fly som transportform frem for et mindre klimabelastende alternativ.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rPr>
                <w:lang w:val="sv-SE"/>
              </w:rPr>
              <w:alias w:val="axesPDF - Layout Table"/>
              <w:tag w:val="axesPDF:ID:Table:72f89e03-661b-406b-9834-1369979bda0f"/>
              <w:id w:val="1879050477"/>
              <w:placeholder>
                <w:docPart w:val="E73FDBD5C6CE4B48A0FF6C6CA00AF058"/>
              </w:placeholder>
            </w:sdtPr>
            <w:sdtContent>
              <w:tr w:rsidR="00624E36" w:rsidRPr="009044E5"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9950636"/>
                      <w:placeholder>
                        <w:docPart w:val="98B85333A4BA4D54AEF6ECB0CD234DBF"/>
                      </w:placeholder>
                      <w:showingPlcHdr/>
                    </w:sdtPr>
                    <w:sdtContent>
                      <w:p w14:paraId="76A415F8" w14:textId="562896F1" w:rsidR="00624E36" w:rsidRPr="009044E5" w:rsidRDefault="00624E36" w:rsidP="007A6014">
                        <w:pPr>
                          <w:pStyle w:val="Formularfelt"/>
                          <w:rPr>
                            <w:lang w:val="sv-SE"/>
                          </w:rPr>
                        </w:pPr>
                        <w:r w:rsidRPr="009044E5">
                          <w:rPr>
                            <w:lang w:val="sv-SE"/>
                          </w:rPr>
                          <w:t xml:space="preserve"> </w:t>
                        </w:r>
                      </w:p>
                    </w:sdtContent>
                  </w:sdt>
                </w:tc>
              </w:tr>
            </w:sdtContent>
          </w:sdt>
        </w:tbl>
        <w:bookmarkEnd w:id="3"/>
        <w:p w14:paraId="61D747FF" w14:textId="77777777" w:rsidR="00370CFF" w:rsidRPr="000432BC" w:rsidRDefault="00370CFF" w:rsidP="00370CFF">
          <w:pPr>
            <w:pStyle w:val="Overskrift3"/>
          </w:pPr>
          <w:r>
            <w:t>Miljø og klima i v</w:t>
          </w:r>
          <w:r w:rsidRPr="000432BC">
            <w:t xml:space="preserve">idensgrundlaget: </w:t>
          </w:r>
        </w:p>
        <w:p w14:paraId="1AF1F4A7" w14:textId="2F4C02F5" w:rsidR="00370CFF" w:rsidRPr="0092581C" w:rsidRDefault="00370CFF" w:rsidP="00F53037">
          <w:pPr>
            <w:pStyle w:val="Nummererettekst"/>
            <w:keepNext/>
          </w:pPr>
          <w:r w:rsidRPr="0092581C">
            <w:t xml:space="preserve">Reflektér nu lidt over den viden, I baserer indsatsen på. Inkluderer jeres vidensgrundlag viden om klima og miljø? Hvilke data og analyser findes der med relevans for jeres område og den pågældende indsats? </w:t>
          </w:r>
          <w:r w:rsidRPr="0092581C">
            <w:rPr>
              <w:i/>
              <w:iCs/>
            </w:rPr>
            <w:t>F.eks. nordiske rapporter og guides til afholdelse af bæredygtige events</w:t>
          </w:r>
          <w:r w:rsidRPr="0092581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ac463fda-ebc4-4500-a8ec-be3f5f3c1312"/>
              <w:id w:val="-290677081"/>
              <w:placeholder>
                <w:docPart w:val="9649D526898F4351909E912428B167EE"/>
              </w:placeholder>
            </w:sdtPr>
            <w:sdtContent>
              <w:tr w:rsidR="003334BB" w:rsidRPr="009044E5"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13603894"/>
                      <w:placeholder>
                        <w:docPart w:val="3258A3F036584AFB9A2CFA7659C86D45"/>
                      </w:placeholder>
                      <w:showingPlcHdr/>
                    </w:sdtPr>
                    <w:sdtContent>
                      <w:p w14:paraId="65A6FAD5" w14:textId="57A561C1" w:rsidR="003334BB" w:rsidRPr="009044E5" w:rsidRDefault="00624E36" w:rsidP="00192621">
                        <w:pPr>
                          <w:pStyle w:val="Formularfelt"/>
                          <w:rPr>
                            <w:lang w:val="sv-SE"/>
                          </w:rPr>
                        </w:pPr>
                        <w:r w:rsidRPr="009044E5">
                          <w:rPr>
                            <w:lang w:val="sv-SE"/>
                          </w:rPr>
                          <w:t xml:space="preserve"> </w:t>
                        </w:r>
                      </w:p>
                    </w:sdtContent>
                  </w:sdt>
                </w:tc>
              </w:tr>
            </w:sdtContent>
          </w:sdt>
        </w:tbl>
        <w:p w14:paraId="71645DD7" w14:textId="77777777" w:rsidR="00370CFF" w:rsidRPr="000432BC" w:rsidRDefault="00370CFF" w:rsidP="00370CFF">
          <w:pPr>
            <w:pStyle w:val="Overskrift3"/>
            <w:rPr>
              <w:rFonts w:eastAsia="Times New Roman"/>
              <w:lang w:eastAsia="da-DK"/>
            </w:rPr>
          </w:pPr>
          <w:r w:rsidRPr="000432BC">
            <w:rPr>
              <w:rFonts w:eastAsia="Times New Roman"/>
              <w:lang w:eastAsia="da-DK"/>
            </w:rPr>
            <w:lastRenderedPageBreak/>
            <w:t>Mangler i vidensgrundlaget:</w:t>
          </w:r>
        </w:p>
        <w:p w14:paraId="3270E656" w14:textId="19346EC3" w:rsidR="00370CFF" w:rsidRPr="0092581C" w:rsidRDefault="00370CFF" w:rsidP="00F53037">
          <w:pPr>
            <w:pStyle w:val="Nummererettekst"/>
            <w:keepNext/>
          </w:pPr>
          <w:r w:rsidRPr="0092581C">
            <w:t>Hvor har I jeres videnshuller? Er der områder inden for miljø og klima (f.eks. om ressourceforbrug, klimaforandringer, luftkvalitet eller biodiversitet), hvor I er i tvivl om, hvorvidt indsatsen faktisk har en påvirkning? Ved I, om der findes data eller undersøgelser, der kan bidrage til at afklare dette? Prøv evt. at notere, hvad I mangler af data og/eller undersøgelser for at kunne vurdere reelle og potentielle konsekvenserne fyldestgørende.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0a4b341c-0fb6-4396-ba2b-bdc2d3b63a54"/>
              <w:id w:val="872886054"/>
              <w:placeholder>
                <w:docPart w:val="A9BD2D64C7B4423EAE7858D970C662AE"/>
              </w:placeholder>
            </w:sdtPr>
            <w:sdtContent>
              <w:tr w:rsidR="003334BB" w:rsidRPr="009044E5"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594741"/>
                      <w:placeholder>
                        <w:docPart w:val="88F30366E2C847468B010251926CF4DA"/>
                      </w:placeholder>
                      <w:showingPlcHdr/>
                    </w:sdtPr>
                    <w:sdtContent>
                      <w:p w14:paraId="525694E0" w14:textId="5676C9CE" w:rsidR="003334BB" w:rsidRPr="009044E5" w:rsidRDefault="00624E36" w:rsidP="00192621">
                        <w:pPr>
                          <w:pStyle w:val="Formularfelt"/>
                          <w:rPr>
                            <w:lang w:val="sv-SE"/>
                          </w:rPr>
                        </w:pPr>
                        <w:r w:rsidRPr="009044E5">
                          <w:rPr>
                            <w:lang w:val="sv-SE"/>
                          </w:rPr>
                          <w:t xml:space="preserve"> </w:t>
                        </w:r>
                      </w:p>
                    </w:sdtContent>
                  </w:sdt>
                </w:tc>
              </w:tr>
            </w:sdtContent>
          </w:sdt>
        </w:tbl>
        <w:p w14:paraId="136E93EC" w14:textId="77777777" w:rsidR="001E34F4" w:rsidRPr="000432BC" w:rsidRDefault="001E34F4" w:rsidP="001E34F4">
          <w:pPr>
            <w:pStyle w:val="Overskrift3"/>
          </w:pPr>
          <w:r w:rsidRPr="000432BC">
            <w:t xml:space="preserve">Konklusioner og næste skridt: </w:t>
          </w:r>
        </w:p>
        <w:p w14:paraId="142D8E9E" w14:textId="2304C087" w:rsidR="001E34F4" w:rsidRPr="00A3195F" w:rsidRDefault="001E34F4" w:rsidP="00F53037">
          <w:pPr>
            <w:pStyle w:val="Nummererettekst"/>
            <w:keepNext/>
          </w:pPr>
          <w:r w:rsidRPr="00A3195F">
            <w:t>Hvad er I kommet frem til af konklusioner, refleksioner, spørgsmål og eventuelle behov for justeringer med henblik på at fremme indsatsens bidrag til miljø- og klimamæssig bæredygtighed? Beskriv, hvordan I vil bruge disse resultater/ hvad næste skridt er. Næste skridt kan f.eks. indebære, at I opsøger interne eller eksterne eksperter med kompetencer inden for miljø og klima for at blive klogere på, hvordan I fremadrettet planlægger, budgetterer og implementerer på en måde, der fremmer miljømæssig bæredygtighed. Er der f.eks. nogle interessenter med en klima- eller miljømæssig særinteresse, der bør konsulteres forud for indsatsen eller ligefrem involveres i indsatsen?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553c5fe8-14d5-4540-827a-34a22a9adba3"/>
              <w:id w:val="743998592"/>
              <w:placeholder>
                <w:docPart w:val="031BCF15D76149F3A3186573703F4514"/>
              </w:placeholder>
            </w:sdtPr>
            <w:sdtContent>
              <w:tr w:rsidR="003334BB" w:rsidRPr="009044E5"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673223423"/>
                      <w:placeholder>
                        <w:docPart w:val="18A63D681A7C44F0B463FBF43C9670BF"/>
                      </w:placeholder>
                      <w:showingPlcHdr/>
                    </w:sdtPr>
                    <w:sdtContent>
                      <w:p w14:paraId="3AF8B32D" w14:textId="75A55FEB" w:rsidR="003334BB" w:rsidRPr="009044E5" w:rsidRDefault="00624E36" w:rsidP="00192621">
                        <w:pPr>
                          <w:pStyle w:val="Formularfelt"/>
                          <w:rPr>
                            <w:lang w:val="sv-SE"/>
                          </w:rPr>
                        </w:pPr>
                        <w:r w:rsidRPr="009044E5">
                          <w:rPr>
                            <w:lang w:val="sv-SE"/>
                          </w:rPr>
                          <w:t xml:space="preserve"> </w:t>
                        </w:r>
                      </w:p>
                    </w:sdtContent>
                  </w:sdt>
                </w:tc>
              </w:tr>
            </w:sdtContent>
          </w:sdt>
        </w:tbl>
        <w:p w14:paraId="53CD922B" w14:textId="56D0678E" w:rsidR="003334BB" w:rsidRPr="009044E5" w:rsidRDefault="00A3195F" w:rsidP="00E05B16">
          <w:pPr>
            <w:pStyle w:val="Overskrift2"/>
            <w:rPr>
              <w:kern w:val="36"/>
            </w:rPr>
          </w:pPr>
          <w:r w:rsidRPr="00E05B16">
            <w:t>Ligestilling</w:t>
          </w:r>
          <w:r>
            <w:t xml:space="preserve"> og tilgængelighed</w:t>
          </w:r>
        </w:p>
        <w:p w14:paraId="4DE45A1F" w14:textId="77777777" w:rsidR="00372C6D" w:rsidRDefault="00372C6D" w:rsidP="00470227">
          <w:pPr>
            <w:pStyle w:val="Normalfrtip"/>
          </w:pPr>
          <w:r w:rsidRPr="000432BC">
            <w:t xml:space="preserve">At analysere ligestillingskonsekvenser er afgørende for at nå de fælles og nationale mål </w:t>
          </w:r>
          <w:r>
            <w:t>om</w:t>
          </w:r>
          <w:r w:rsidRPr="000432BC">
            <w:t xml:space="preserve"> at fremme ligestilling i Norden. Ligestilling handler om at opnå en mere retfærdig fordeling af ressourcer, roller og rettigheder på tværs af kønnene. Det handler om at sætte sig ind i de betingelser og behov, som er knyttet til kønnene, og tage højde for de uligheder, der findes i adgang, muligheder, tryghed og indflydelse. Ved at identificere og adressere ulighedsskabende faktorer</w:t>
          </w:r>
          <w:r>
            <w:t xml:space="preserve"> </w:t>
          </w:r>
          <w:r w:rsidRPr="000432BC">
            <w:t xml:space="preserve">kan man undgå at fastholde eksisterende skævheder og i stedet fremme ligestilling og tilgængelighed, samtidig med at man opnår fordele </w:t>
          </w:r>
          <w:r>
            <w:t>så</w:t>
          </w:r>
          <w:r w:rsidRPr="000432BC">
            <w:t>som øget innovation og kvalitet.</w:t>
          </w:r>
        </w:p>
        <w:bookmarkStart w:id="4" w:name="Tip4"/>
        <w:p w14:paraId="48454E5A" w14:textId="3DFB7D3E" w:rsidR="00470227" w:rsidRPr="00E83519" w:rsidRDefault="00470227" w:rsidP="00470227">
          <w:pPr>
            <w:pStyle w:val="Tip"/>
          </w:pPr>
          <w:r w:rsidRPr="00E83519">
            <w:fldChar w:fldCharType="begin"/>
          </w:r>
          <w:r w:rsidRPr="00E83519">
            <w:instrText>HYPERLINK  \l "Tip</w:instrText>
          </w:r>
          <w:r w:rsidR="0029390D">
            <w:instrText>4</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25DBB5E7" w14:textId="55FC6648"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4"/>
        <w:p w14:paraId="0EF78F29" w14:textId="7B3ABEFD" w:rsidR="00A3195F" w:rsidRDefault="00372C6D" w:rsidP="00F96B23">
          <w:r w:rsidRPr="000432BC">
            <w:t xml:space="preserve">I skal nu forholde jer til </w:t>
          </w:r>
          <w:r w:rsidR="00545EBA">
            <w:t>10</w:t>
          </w:r>
          <w:r w:rsidRPr="000432BC">
            <w:t xml:space="preserve"> refleksionsspørgsmål vedrørende </w:t>
          </w:r>
          <w:r>
            <w:t>primært kønsligestilling, men spørgsmålene vil også invitere til refleksioner over øvrige identitetsmarkører samt tilgængelighed.</w:t>
          </w:r>
          <w:r w:rsidRPr="000432BC">
            <w:t xml:space="preserve"> </w:t>
          </w:r>
          <w:r>
            <w:t>H</w:t>
          </w:r>
          <w:r w:rsidRPr="000432BC">
            <w:t xml:space="preserve">erefter </w:t>
          </w:r>
          <w:r>
            <w:t xml:space="preserve">skal I </w:t>
          </w:r>
          <w:r w:rsidRPr="000432BC">
            <w:t>notere de vigtigste indsigter, samt hvad I vil bruge disse indsigter til</w:t>
          </w:r>
          <w:r w:rsidR="00A3195F" w:rsidRPr="00A3195F">
            <w:t>.</w:t>
          </w:r>
        </w:p>
        <w:p w14:paraId="12EFB169" w14:textId="77777777" w:rsidR="00A3195F" w:rsidRPr="000432BC" w:rsidRDefault="00A3195F" w:rsidP="00A3195F">
          <w:pPr>
            <w:pStyle w:val="Overskrift3"/>
          </w:pPr>
          <w:r>
            <w:lastRenderedPageBreak/>
            <w:t>Tøm hovedet</w:t>
          </w:r>
          <w:r w:rsidRPr="000432BC">
            <w:t xml:space="preserve">: </w:t>
          </w:r>
        </w:p>
        <w:p w14:paraId="11FF9859" w14:textId="07F96079" w:rsidR="00A3195F" w:rsidRPr="00DE2F53" w:rsidRDefault="00A3195F" w:rsidP="00E05B16">
          <w:pPr>
            <w:pStyle w:val="Nummererettekst"/>
          </w:pPr>
          <w:r w:rsidRPr="00D82BD9">
            <w:t xml:space="preserve">Start med at tømme </w:t>
          </w:r>
          <w:r w:rsidRPr="00E05B16">
            <w:t>hovedet</w:t>
          </w:r>
          <w:r w:rsidRPr="00D82BD9">
            <w:t>: Hv</w:t>
          </w:r>
          <w:r>
            <w:t>ilke</w:t>
          </w:r>
          <w:r w:rsidRPr="00D82BD9">
            <w:t xml:space="preserve"> koblinger </w:t>
          </w:r>
          <w:r>
            <w:t xml:space="preserve">ser I </w:t>
          </w:r>
          <w:r w:rsidRPr="00D82BD9">
            <w:t>mellem jeres sektorområde</w:t>
          </w:r>
          <w:r>
            <w:t xml:space="preserve">, den pågældende indsats </w:t>
          </w:r>
          <w:r w:rsidRPr="00D82BD9">
            <w:t>og ligestilling</w:t>
          </w:r>
          <w:r>
            <w:t xml:space="preserve"> mellem kønnene?</w:t>
          </w:r>
        </w:p>
        <w:p w14:paraId="15844781" w14:textId="77777777" w:rsidR="00A3195F" w:rsidRDefault="00A3195F" w:rsidP="00470227">
          <w:pPr>
            <w:pStyle w:val="Normalfrtip"/>
            <w:ind w:left="567"/>
            <w:rPr>
              <w:lang w:eastAsia="da-DK"/>
            </w:rPr>
          </w:pPr>
          <w:r>
            <w:rPr>
              <w:lang w:eastAsia="da-DK"/>
            </w:rPr>
            <w:t>Afs</w:t>
          </w:r>
          <w:r w:rsidRPr="000432BC">
            <w:rPr>
              <w:lang w:eastAsia="da-DK"/>
            </w:rPr>
            <w:t>æt 10-20 min. til at samle nogle umiddelbare refleksioner om, hvor og hvordan temaerne ligestilling og tilgængelighed (hensyn til funktionsnedsættelser) er relevante inden for</w:t>
          </w:r>
          <w:r>
            <w:rPr>
              <w:lang w:eastAsia="da-DK"/>
            </w:rPr>
            <w:t xml:space="preserve"> </w:t>
          </w:r>
          <w:r w:rsidRPr="000432BC">
            <w:rPr>
              <w:lang w:eastAsia="da-DK"/>
            </w:rPr>
            <w:t xml:space="preserve">jeres sektorområde og konkrete tema for den pågældende indsats. I kan evt. søge sparring hos kollegaer, som har viden </w:t>
          </w:r>
          <w:r>
            <w:rPr>
              <w:lang w:eastAsia="da-DK"/>
            </w:rPr>
            <w:t>om</w:t>
          </w:r>
          <w:r w:rsidRPr="000432BC">
            <w:rPr>
              <w:lang w:eastAsia="da-DK"/>
            </w:rPr>
            <w:t xml:space="preserve"> ligestilling og tilgængelighed eller foretage en websøgning (se søgetips herunder). </w:t>
          </w:r>
        </w:p>
        <w:bookmarkStart w:id="5" w:name="Tip5"/>
        <w:p w14:paraId="59C0463B" w14:textId="77777777" w:rsidR="00470227" w:rsidRPr="00E83519" w:rsidRDefault="00470227" w:rsidP="00470227">
          <w:pPr>
            <w:pStyle w:val="Tip"/>
          </w:pPr>
          <w:r w:rsidRPr="00E83519">
            <w:fldChar w:fldCharType="begin"/>
          </w:r>
          <w:r w:rsidRPr="00E83519">
            <w:instrText>HYPERLINK  \l "Tip</w:instrText>
          </w:r>
          <w:r>
            <w:instrText>5</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40531CF3" w14:textId="6ACE45CA"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EndPr>
              <w:rPr>
                <w:rFonts w:ascii="Calibri" w:hAnsi="Calibri"/>
              </w:rPr>
            </w:sdtEndPr>
            <w:sdtContent>
              <w:tr w:rsidR="00B97DC8" w:rsidRPr="009044E5" w14:paraId="41089ED5" w14:textId="77777777" w:rsidTr="005E6E0A">
                <w:tc>
                  <w:tcPr>
                    <w:tcW w:w="7939" w:type="dxa"/>
                    <w:shd w:val="clear" w:color="auto" w:fill="ECEDEE" w:themeFill="background2"/>
                  </w:tcPr>
                  <w:p w14:paraId="20731C4D" w14:textId="77777777" w:rsidR="00B97DC8" w:rsidRPr="00684E6A" w:rsidRDefault="00B97DC8" w:rsidP="00B97DC8">
                    <w:pPr>
                      <w:pStyle w:val="Tiptekst"/>
                    </w:pPr>
                    <w:r w:rsidRPr="00684E6A">
                      <w:t>Tips til websøgning:</w:t>
                    </w:r>
                    <w:r>
                      <w:t xml:space="preserve"> Søg i Nordisk Ministerråds egne materialer og publikationer, eller f</w:t>
                    </w:r>
                    <w:r w:rsidRPr="00684E6A">
                      <w:t>oretag en websøgning, hvor I søger på det aktuelle sektor- og temaområde i kombination med geografiske kontekstord såsom ’nordisk’</w:t>
                    </w:r>
                    <w:r>
                      <w:t>,</w:t>
                    </w:r>
                    <w:r w:rsidRPr="00684E6A">
                      <w:t xml:space="preserve"> og </w:t>
                    </w:r>
                    <w:r>
                      <w:t>foretag</w:t>
                    </w:r>
                    <w:r w:rsidRPr="00684E6A">
                      <w:t xml:space="preserve"> </w:t>
                    </w:r>
                    <w:r>
                      <w:t>derefter</w:t>
                    </w:r>
                    <w:r w:rsidRPr="00684E6A">
                      <w:t xml:space="preserve"> nogle søgerunder med nøgleord såsom ’køn’, ’ligestilling’, ’mænd’, ’kvinder’, ’LGBT+’, ’diversitet’, ’tilgængelighed’, ’handicap’, ’funktionsnedsættelse’.</w:t>
                    </w:r>
                  </w:p>
                  <w:p w14:paraId="5FFB26B4" w14:textId="0C0DF5B5" w:rsidR="00B97DC8" w:rsidRPr="009044E5" w:rsidRDefault="00B97DC8" w:rsidP="00B97DC8">
                    <w:pPr>
                      <w:pStyle w:val="Tiptekst"/>
                      <w:rPr>
                        <w:lang w:val="sv-SE"/>
                      </w:rPr>
                    </w:pPr>
                    <w:r>
                      <w:rPr>
                        <w:rFonts w:ascii="Calibri" w:hAnsi="Calibri"/>
                      </w:rPr>
                      <w:t>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w:t>
                    </w:r>
                    <w:r>
                      <w:rPr>
                        <w:rFonts w:ascii="Calibri" w:hAnsi="Calibri"/>
                      </w:rPr>
                      <w:t>s</w:t>
                    </w:r>
                    <w:r w:rsidRPr="00684E6A">
                      <w:rPr>
                        <w:rFonts w:ascii="Calibri" w:hAnsi="Calibri"/>
                      </w:rPr>
                      <w:t xml:space="preserve">nitflader og </w:t>
                    </w:r>
                    <w:proofErr w:type="spellStart"/>
                    <w:r w:rsidRPr="00684E6A">
                      <w:rPr>
                        <w:rFonts w:ascii="Calibri" w:hAnsi="Calibri"/>
                      </w:rPr>
                      <w:t>opmærksomhedspunktert</w:t>
                    </w:r>
                    <w:proofErr w:type="spellEnd"/>
                    <w:r>
                      <w:rPr>
                        <w:rFonts w:ascii="Calibri" w:hAnsi="Calibri"/>
                      </w:rPr>
                      <w:t>.</w:t>
                    </w:r>
                  </w:p>
                </w:tc>
              </w:tr>
            </w:sdtContent>
          </w:sdt>
        </w:tbl>
        <w:p w14:paraId="52AB6E65" w14:textId="4F23D0EF" w:rsidR="00A3195F" w:rsidRPr="000432BC" w:rsidRDefault="00A3195F" w:rsidP="00F53037">
          <w:pPr>
            <w:pStyle w:val="Normalindrykket"/>
            <w:keepNext/>
            <w:spacing w:before="240"/>
            <w:rPr>
              <w:lang w:eastAsia="da-DK"/>
            </w:rPr>
          </w:pPr>
          <w:r w:rsidRPr="000432BC">
            <w:rPr>
              <w:lang w:eastAsia="da-DK"/>
            </w:rPr>
            <w:t>Notér herunder, hv</w:t>
          </w:r>
          <w:r>
            <w:rPr>
              <w:lang w:eastAsia="da-DK"/>
            </w:rPr>
            <w:t>ilke</w:t>
          </w:r>
          <w:r w:rsidRPr="000432BC">
            <w:rPr>
              <w:lang w:eastAsia="da-DK"/>
            </w:rPr>
            <w:t xml:space="preserve"> aktuelle/relevante opmærksomhedspunkter og problem</w:t>
          </w:r>
          <w:r w:rsidR="00B97DC8">
            <w:rPr>
              <w:lang w:eastAsia="da-DK"/>
            </w:rPr>
            <w:t>-</w:t>
          </w:r>
          <w:r w:rsidRPr="000432BC">
            <w:rPr>
              <w:lang w:eastAsia="da-DK"/>
            </w:rPr>
            <w:t>stillinger vedrørende ligestilling</w:t>
          </w:r>
          <w:r>
            <w:rPr>
              <w:lang w:eastAsia="da-DK"/>
            </w:rPr>
            <w:t xml:space="preserve"> i umiddelbart har identificeret. Vær gerne opmærksomme på at skelne mellem egne umiddelbare antagelser og mere faktabaserede indsigter</w:t>
          </w:r>
          <w:r w:rsidRPr="000432BC">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ddda713-bc34-4848-bae9-001918b3870d"/>
              <w:id w:val="1817839052"/>
              <w:placeholder>
                <w:docPart w:val="573458D1D012438083BFE046E4D53E83"/>
              </w:placeholder>
            </w:sdtPr>
            <w:sdtContent>
              <w:tr w:rsidR="003334BB" w:rsidRPr="009044E5"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14380"/>
                      <w:placeholder>
                        <w:docPart w:val="48554CF82B79471F9F08E3A043DF63A7"/>
                      </w:placeholder>
                      <w:showingPlcHdr/>
                    </w:sdtPr>
                    <w:sdtContent>
                      <w:p w14:paraId="31D0F97B" w14:textId="2528EEFD" w:rsidR="003334BB" w:rsidRPr="009044E5" w:rsidRDefault="00624E36" w:rsidP="00192621">
                        <w:pPr>
                          <w:pStyle w:val="Formularfelt"/>
                          <w:rPr>
                            <w:lang w:val="sv-SE"/>
                          </w:rPr>
                        </w:pPr>
                        <w:r w:rsidRPr="009044E5">
                          <w:rPr>
                            <w:lang w:val="sv-SE"/>
                          </w:rPr>
                          <w:t xml:space="preserve"> </w:t>
                        </w:r>
                      </w:p>
                    </w:sdtContent>
                  </w:sdt>
                </w:tc>
              </w:tr>
            </w:sdtContent>
          </w:sdt>
        </w:tbl>
        <w:p w14:paraId="7D81DD1D" w14:textId="5CB3F1A7" w:rsidR="003334BB" w:rsidRDefault="00A3195F" w:rsidP="00A3195F">
          <w:pPr>
            <w:pStyle w:val="Normalindrykket"/>
            <w:spacing w:before="240"/>
          </w:pPr>
          <w:r w:rsidRPr="000432BC">
            <w:t>I de følgende spørgsmål</w:t>
          </w:r>
          <w:r>
            <w:t xml:space="preserve"> </w:t>
          </w:r>
          <w:r w:rsidRPr="000432BC">
            <w:t>skal I forholde jer mere konkret til, hvordan den aktuelle indsats</w:t>
          </w:r>
          <w:r>
            <w:t>,</w:t>
          </w:r>
          <w:r w:rsidRPr="000432BC">
            <w:t xml:space="preserve"> I </w:t>
          </w:r>
          <w:r>
            <w:t>konsekvensanalyserer</w:t>
          </w:r>
          <w:r w:rsidRPr="000432BC">
            <w:t xml:space="preserve">, </w:t>
          </w:r>
          <w:r>
            <w:t>påvirker</w:t>
          </w:r>
          <w:r w:rsidRPr="000432BC">
            <w:t xml:space="preserve"> ligestilling</w:t>
          </w:r>
          <w:r w:rsidR="00F96B23">
            <w:t>.</w:t>
          </w:r>
        </w:p>
        <w:p w14:paraId="0ED1606C" w14:textId="77260BFA" w:rsidR="00A3195F" w:rsidRPr="000432BC" w:rsidRDefault="008253C5" w:rsidP="00A3195F">
          <w:pPr>
            <w:pStyle w:val="Overskrift3"/>
          </w:pPr>
          <w:r>
            <w:t>Interessenter</w:t>
          </w:r>
          <w:r w:rsidR="00A3195F" w:rsidRPr="000432BC">
            <w:t>:</w:t>
          </w:r>
        </w:p>
        <w:p w14:paraId="116CBB72" w14:textId="6B19C769" w:rsidR="00A3195F" w:rsidRPr="00A3195F" w:rsidRDefault="008253C5" w:rsidP="00F53037">
          <w:pPr>
            <w:pStyle w:val="Nummererettekst"/>
            <w:keepNext/>
          </w:pPr>
          <w:r w:rsidRPr="002501C9">
            <w:rPr>
              <w:sz w:val="24"/>
              <w:szCs w:val="24"/>
            </w:rPr>
            <w:t xml:space="preserve">Hvem kan blive (indirekte) påvirket af indsatsen (interessenter, aktører, organisationer og grupper)? Hvordan kan indsatsen muligvis påvirke </w:t>
          </w:r>
          <w:r>
            <w:rPr>
              <w:sz w:val="24"/>
              <w:szCs w:val="24"/>
            </w:rPr>
            <w:t>kønnene</w:t>
          </w:r>
          <w:r w:rsidRPr="002501C9">
            <w:rPr>
              <w:sz w:val="24"/>
              <w:szCs w:val="24"/>
            </w:rPr>
            <w:t xml:space="preserve"> forskelligt?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94b71155-7426-4e5e-beb7-66941e501288"/>
              <w:id w:val="2038238593"/>
              <w:placeholder>
                <w:docPart w:val="0461F59DCBFB4ACC83D56CCDB189FB94"/>
              </w:placeholder>
            </w:sdtPr>
            <w:sdtContent>
              <w:tr w:rsidR="003334BB" w:rsidRPr="009044E5"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31420585"/>
                      <w:placeholder>
                        <w:docPart w:val="F7A4EF89D9A34CCBB951192A1D3F4624"/>
                      </w:placeholder>
                      <w:showingPlcHdr/>
                    </w:sdtPr>
                    <w:sdtContent>
                      <w:p w14:paraId="247DC092" w14:textId="216FEF43" w:rsidR="003334BB" w:rsidRPr="009044E5" w:rsidRDefault="00624E36" w:rsidP="00192621">
                        <w:pPr>
                          <w:pStyle w:val="Formularfelt"/>
                          <w:rPr>
                            <w:lang w:val="sv-SE"/>
                          </w:rPr>
                        </w:pPr>
                        <w:r w:rsidRPr="009044E5">
                          <w:rPr>
                            <w:lang w:val="sv-SE"/>
                          </w:rPr>
                          <w:t xml:space="preserve"> </w:t>
                        </w:r>
                      </w:p>
                    </w:sdtContent>
                  </w:sdt>
                </w:tc>
              </w:tr>
            </w:sdtContent>
          </w:sdt>
          <w:sdt>
            <w:sdtPr>
              <w:rPr>
                <w:lang w:val="sv-SE"/>
              </w:rPr>
              <w:alias w:val="axesPDF - Layout Table"/>
              <w:tag w:val="axesPDF:ID:Table:286456ce-d1e4-4228-8389-f266e7d74b23"/>
              <w:id w:val="-1444374340"/>
              <w:placeholder>
                <w:docPart w:val="E7F6D8F6D4FD4F6098EFB58EB46F68F2"/>
              </w:placeholder>
            </w:sdtPr>
            <w:sdtContent>
              <w:tr w:rsidR="003334BB" w:rsidRPr="009044E5" w14:paraId="752A8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16487186"/>
                      <w:placeholder>
                        <w:docPart w:val="CCCF38E3E7A541699E891A4DA2940495"/>
                      </w:placeholder>
                      <w:showingPlcHdr/>
                    </w:sdtPr>
                    <w:sdtContent>
                      <w:p w14:paraId="796A1167" w14:textId="73F140C9" w:rsidR="003334BB" w:rsidRPr="009044E5" w:rsidRDefault="00624E36" w:rsidP="00192621">
                        <w:pPr>
                          <w:pStyle w:val="Formularfelt"/>
                          <w:rPr>
                            <w:lang w:val="sv-SE"/>
                          </w:rPr>
                        </w:pPr>
                        <w:r w:rsidRPr="009044E5">
                          <w:rPr>
                            <w:lang w:val="sv-SE"/>
                          </w:rPr>
                          <w:t xml:space="preserve"> </w:t>
                        </w:r>
                      </w:p>
                    </w:sdtContent>
                  </w:sdt>
                </w:tc>
              </w:tr>
            </w:sdtContent>
          </w:sdt>
        </w:tbl>
        <w:p w14:paraId="437E83E7" w14:textId="2D935FED" w:rsidR="00A3195F" w:rsidRPr="000432BC" w:rsidRDefault="00A3195F" w:rsidP="00A3195F">
          <w:pPr>
            <w:pStyle w:val="Overskrift3"/>
          </w:pPr>
          <w:r w:rsidRPr="000432BC">
            <w:t>Øvrige identitetsfaktorer:</w:t>
          </w:r>
        </w:p>
        <w:p w14:paraId="67970756" w14:textId="2D024911" w:rsidR="00A3195F" w:rsidRPr="00A3195F" w:rsidRDefault="00A3195F" w:rsidP="00F53037">
          <w:pPr>
            <w:pStyle w:val="Nummererettekst"/>
            <w:keepNext/>
          </w:pPr>
          <w:r w:rsidRPr="00E27118">
            <w:rPr>
              <w:i/>
              <w:iCs/>
            </w:rPr>
            <w:t>Hvilke</w:t>
          </w:r>
          <w:r w:rsidRPr="00A3195F">
            <w:t xml:space="preserve"> kvinder og mænd inkluderes, og </w:t>
          </w:r>
          <w:r w:rsidRPr="00E27118">
            <w:rPr>
              <w:i/>
              <w:iCs/>
            </w:rPr>
            <w:t>hvilke</w:t>
          </w:r>
          <w:r w:rsidRPr="00A3195F">
            <w:t xml:space="preserve"> kvinder og mænd inkluderes ikke?</w:t>
          </w:r>
          <w:r w:rsidR="00E27118">
            <w:br/>
          </w:r>
          <w:r w:rsidRPr="00A3195F">
            <w:t xml:space="preserve">Tænk her bredt på identitetsmarkører foruden kønsidentitet såsom seksuel orientering, </w:t>
          </w:r>
          <w:r w:rsidRPr="00A3195F">
            <w:lastRenderedPageBreak/>
            <w:t>etnicitet, religion, uddannelse, socialøkonomisk situation, kropskapabilitet/</w:t>
          </w:r>
          <w:r>
            <w:t>-</w:t>
          </w:r>
          <w:r w:rsidRPr="00A3195F">
            <w:t>funktionsnedsættelse samt geografi/bopæl.</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652eed7b-dc30-40df-81b2-7903dda87715"/>
              <w:id w:val="-430669967"/>
              <w:placeholder>
                <w:docPart w:val="94107D3A865C4DA09A1587D711C25882"/>
              </w:placeholder>
            </w:sdtPr>
            <w:sdtContent>
              <w:tr w:rsidR="003334BB" w:rsidRPr="009044E5"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62928444"/>
                      <w:placeholder>
                        <w:docPart w:val="B4353B4E5CE446FCB1331C0A18ADB46F"/>
                      </w:placeholder>
                      <w:showingPlcHdr/>
                    </w:sdtPr>
                    <w:sdtContent>
                      <w:p w14:paraId="661F12BA" w14:textId="00511887" w:rsidR="003334BB" w:rsidRPr="009044E5" w:rsidRDefault="00624E36" w:rsidP="00192621">
                        <w:pPr>
                          <w:pStyle w:val="Formularfelt"/>
                          <w:rPr>
                            <w:lang w:val="sv-SE"/>
                          </w:rPr>
                        </w:pPr>
                        <w:r w:rsidRPr="009044E5">
                          <w:rPr>
                            <w:lang w:val="sv-SE"/>
                          </w:rPr>
                          <w:t xml:space="preserve"> </w:t>
                        </w:r>
                      </w:p>
                    </w:sdtContent>
                  </w:sdt>
                </w:tc>
              </w:tr>
            </w:sdtContent>
          </w:sdt>
        </w:tbl>
        <w:p w14:paraId="5A9AE168" w14:textId="5FF0972D" w:rsidR="00A3195F" w:rsidRPr="000432BC" w:rsidRDefault="00A3195F" w:rsidP="00A3195F">
          <w:pPr>
            <w:pStyle w:val="Overskrift3"/>
          </w:pPr>
          <w:r w:rsidRPr="000432BC">
            <w:t>Repræsentation i beslutningstagning:</w:t>
          </w:r>
        </w:p>
        <w:p w14:paraId="02C646C7" w14:textId="6AE98E59" w:rsidR="00A3195F" w:rsidRPr="00A3195F" w:rsidRDefault="00A3195F" w:rsidP="00F53037">
          <w:pPr>
            <w:pStyle w:val="Nummererettekst"/>
            <w:keepNext/>
          </w:pPr>
          <w:r w:rsidRPr="00A3195F">
            <w:t xml:space="preserve">Hvem er beslutningstagere i indsatsen? Er der en ligelig fordeling af mænd og kvinder (med minimum 40 % af det underrepræsenterede køn)? Hvilke øvrige grupper er umiddelbart underrepræsenterede? Reflektér over, hvorfor den pågældende sammensætning af beslutningstagere er, som den er. Hvad kunne det være udtryk for?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167360307"/>
              <w:placeholder>
                <w:docPart w:val="32D6697730B4409AA5D3C19FA337AAB5"/>
              </w:placeholder>
            </w:sdtPr>
            <w:sdtContent>
              <w:tr w:rsidR="003334BB" w:rsidRPr="009044E5"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23361633"/>
                      <w:placeholder>
                        <w:docPart w:val="B49CC2FCFF614B138AF03B8E95C190FE"/>
                      </w:placeholder>
                      <w:showingPlcHdr/>
                    </w:sdtPr>
                    <w:sdtContent>
                      <w:p w14:paraId="314BB525" w14:textId="1D6ECFD2" w:rsidR="003334BB" w:rsidRPr="009044E5" w:rsidRDefault="00624E36" w:rsidP="00192621">
                        <w:pPr>
                          <w:pStyle w:val="Formularfelt"/>
                          <w:rPr>
                            <w:lang w:val="sv-SE"/>
                          </w:rPr>
                        </w:pPr>
                        <w:r w:rsidRPr="009044E5">
                          <w:rPr>
                            <w:lang w:val="sv-SE"/>
                          </w:rPr>
                          <w:t xml:space="preserve"> </w:t>
                        </w:r>
                      </w:p>
                    </w:sdtContent>
                  </w:sdt>
                </w:tc>
              </w:tr>
            </w:sdtContent>
          </w:sdt>
        </w:tbl>
        <w:p w14:paraId="54074E8A" w14:textId="77777777" w:rsidR="00A3195F" w:rsidRPr="000432BC" w:rsidRDefault="00A3195F" w:rsidP="00A3195F">
          <w:pPr>
            <w:pStyle w:val="Overskrift3"/>
          </w:pPr>
          <w:r w:rsidRPr="000432BC">
            <w:t xml:space="preserve">Ressourcefordeling: </w:t>
          </w:r>
        </w:p>
        <w:p w14:paraId="4E800EE6" w14:textId="07DC5AA2" w:rsidR="00A3195F" w:rsidRPr="00A3195F" w:rsidRDefault="00A3195F" w:rsidP="00F53037">
          <w:pPr>
            <w:pStyle w:val="Nummererettekst"/>
            <w:keepNext/>
          </w:pPr>
          <w:r w:rsidRPr="00A3195F">
            <w:t>Tænk nu over indsatsens ressourceallokering. Er der nogen skævheder i forhold til, hvordan ressourcerne fordeles kønnene imellem? Tages der i budgetteringen højde for eksisterende uligheder i relation til f.eks. adgang, behov, muligheder og belastning? Hvem får potentielt slet ikke/i mindre grad del i ressourcerne?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85385575"/>
              <w:placeholder>
                <w:docPart w:val="1C72E78BDF5E45E29819DA46E73692E6"/>
              </w:placeholder>
            </w:sdtPr>
            <w:sdtContent>
              <w:tr w:rsidR="00A3195F" w:rsidRPr="009044E5"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2283195"/>
                      <w:placeholder>
                        <w:docPart w:val="E8861742895F4B448D1E699F96C091E8"/>
                      </w:placeholder>
                      <w:showingPlcHdr/>
                    </w:sdtPr>
                    <w:sdtContent>
                      <w:p w14:paraId="21C87FF9"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F6B2AA1" w14:textId="032168CF" w:rsidR="00A3195F" w:rsidRDefault="00A3195F" w:rsidP="00A3195F">
          <w:pPr>
            <w:pStyle w:val="Overskrift3"/>
          </w:pPr>
          <w:r w:rsidRPr="000432BC">
            <w:t>Kulturelle og sociale normer:</w:t>
          </w:r>
        </w:p>
        <w:p w14:paraId="6B5CD7F2" w14:textId="7DC71DA1" w:rsidR="00A3195F" w:rsidRPr="00A3195F" w:rsidRDefault="00A3195F" w:rsidP="00F53037">
          <w:pPr>
            <w:pStyle w:val="Nummererettekst"/>
            <w:keepNext/>
          </w:pPr>
          <w:r w:rsidRPr="00A3195F">
            <w:t>Reflektér nu over, hvordan de herskende normer for kønsidentitet og seksualitet gør sig gældende i relation til indsatsens tema. Notér, hvilke kønsnormer, dvs. forventninger og idealer knyttet til kønnene, der kunne være på spil. Kunne indsatsen risikere at forstærke eksisterende kulturelle og sociale normer for køn, som begrænser individers frie udfoldelse?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096399139"/>
              <w:placeholder>
                <w:docPart w:val="094718AE3A234FC8B1B384711C4ADC08"/>
              </w:placeholder>
            </w:sdtPr>
            <w:sdtContent>
              <w:tr w:rsidR="00A3195F" w:rsidRPr="009044E5"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60486483"/>
                      <w:placeholder>
                        <w:docPart w:val="B2EE056F943A48C780B07680BE1AEA76"/>
                      </w:placeholder>
                      <w:showingPlcHdr/>
                    </w:sdtPr>
                    <w:sdtContent>
                      <w:p w14:paraId="63D53EBF"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4BD086E9" w14:textId="6935A60C" w:rsidR="00A3195F" w:rsidRPr="000432BC" w:rsidRDefault="00A3195F" w:rsidP="00A3195F">
          <w:pPr>
            <w:pStyle w:val="Overskrift3"/>
          </w:pPr>
          <w:r w:rsidRPr="000432BC">
            <w:t>Sikkerhed og tryghed:</w:t>
          </w:r>
        </w:p>
        <w:p w14:paraId="5BAA2E10" w14:textId="4A1C0AEE" w:rsidR="00A3195F" w:rsidRPr="00A3195F" w:rsidRDefault="00A3195F" w:rsidP="00F53037">
          <w:pPr>
            <w:pStyle w:val="Nummererettekst"/>
            <w:keepNext/>
          </w:pPr>
          <w:r w:rsidRPr="00A3195F">
            <w:t>Hvilke potentielle risici eller hensyn kunne indsatsen indebære for kønnenes sikkerhed og tryghed, f.eks. i forhold til seksuelle krænkelser og chikane samt psykisk og fysisk vold?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5338034"/>
              <w:placeholder>
                <w:docPart w:val="534ECA557C354892955514FFF1075AEB"/>
              </w:placeholder>
            </w:sdtPr>
            <w:sdtContent>
              <w:tr w:rsidR="00A3195F" w:rsidRPr="009044E5"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90317224"/>
                      <w:placeholder>
                        <w:docPart w:val="D6A61609A1BB46CE848A7099C747120C"/>
                      </w:placeholder>
                      <w:showingPlcHdr/>
                    </w:sdtPr>
                    <w:sdtContent>
                      <w:p w14:paraId="2AB5F8F3"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9B0B33E" w14:textId="4D685A5F" w:rsidR="00A3195F" w:rsidRPr="00A3195F" w:rsidRDefault="00A3195F" w:rsidP="00A3195F">
          <w:pPr>
            <w:pStyle w:val="Overskrift3"/>
          </w:pPr>
          <w:r w:rsidRPr="00A3195F">
            <w:t>Tilgængelighed (hensyn til funktionsnedsættelser):</w:t>
          </w:r>
        </w:p>
        <w:p w14:paraId="2AD92119" w14:textId="33E9668C" w:rsidR="00A3195F" w:rsidRPr="00A3195F" w:rsidRDefault="00A3195F" w:rsidP="00F53037">
          <w:pPr>
            <w:pStyle w:val="Nummererettekst"/>
            <w:keepNext/>
          </w:pPr>
          <w:r w:rsidRPr="00A3195F">
            <w:t xml:space="preserve">Brug nu en stund til at fokusere på tilgængelighed i relation til jeres indsats. I hvilke aspekter af indsatsen kunne det være relevant at forholde sig til eventuelle aktører, </w:t>
          </w:r>
          <w:r w:rsidRPr="00A3195F">
            <w:lastRenderedPageBreak/>
            <w:t>deltagere, interessenter eller beslutningstagere med diverse funktionsnedsættelser? Hvordan sikrer I, at deltagere og interessenter med diverse funktionsnedsættelser ikke er begrænset i deres deltagelse og adgang til ressourcer, services og sikkerhed?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42302441"/>
              <w:placeholder>
                <w:docPart w:val="379517DC9A4B48C0A7C371F34DCE0770"/>
              </w:placeholder>
            </w:sdtPr>
            <w:sdtContent>
              <w:tr w:rsidR="00A3195F" w:rsidRPr="009044E5"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777437402"/>
                      <w:placeholder>
                        <w:docPart w:val="01D0AA4E7F16494284EF61A67993796F"/>
                      </w:placeholder>
                      <w:showingPlcHdr/>
                    </w:sdtPr>
                    <w:sdtContent>
                      <w:p w14:paraId="66D7922C"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DF060A5" w14:textId="7F5CBB6A" w:rsidR="00A3195F" w:rsidRDefault="00A3195F" w:rsidP="00A3195F">
          <w:pPr>
            <w:pStyle w:val="Overskrift3"/>
          </w:pPr>
          <w:r>
            <w:t xml:space="preserve">Køn og tilgængelighed </w:t>
          </w:r>
          <w:r w:rsidRPr="000432BC">
            <w:t>i vidensgrundlaget:</w:t>
          </w:r>
        </w:p>
        <w:p w14:paraId="1B9C2588" w14:textId="5CD87B90" w:rsidR="00A3195F" w:rsidRPr="00A3195F" w:rsidRDefault="00A3195F" w:rsidP="00F53037">
          <w:pPr>
            <w:pStyle w:val="Nummererettekst"/>
            <w:keepNext/>
          </w:pPr>
          <w:r>
            <w:rPr>
              <w:rFonts w:cs="Calibri"/>
              <w:color w:val="212121"/>
            </w:rPr>
            <w:t xml:space="preserve">Reflektér nu </w:t>
          </w:r>
          <w:r w:rsidRPr="00A3195F">
            <w:t>lidt</w:t>
          </w:r>
          <w:r>
            <w:rPr>
              <w:rFonts w:cs="Calibri"/>
              <w:color w:val="212121"/>
            </w:rPr>
            <w:t xml:space="preserve"> over den viden, I baserer indsatsen på. </w:t>
          </w:r>
          <w:r w:rsidRPr="00D82BD9">
            <w:t xml:space="preserve">Inkluderer </w:t>
          </w:r>
          <w:r>
            <w:t xml:space="preserve">jeres </w:t>
          </w:r>
          <w:r w:rsidRPr="00D82BD9">
            <w:t>vidensgrundlag</w:t>
          </w:r>
          <w:r>
            <w:t xml:space="preserve"> </w:t>
          </w:r>
          <w:r w:rsidRPr="00D82BD9">
            <w:t>viden om køn og ligestilling</w:t>
          </w:r>
          <w:r>
            <w:t>,</w:t>
          </w:r>
          <w:r w:rsidRPr="00D82BD9">
            <w:t xml:space="preserve"> </w:t>
          </w:r>
          <w:r>
            <w:t>f</w:t>
          </w:r>
          <w:r w:rsidRPr="00D82BD9">
            <w:t xml:space="preserve">.eks. </w:t>
          </w:r>
          <w:r>
            <w:t xml:space="preserve">kønsstatistik eller </w:t>
          </w:r>
          <w:r w:rsidRPr="00D82BD9">
            <w:t xml:space="preserve">analyser, der giver indsigt i, </w:t>
          </w:r>
          <w:r>
            <w:t xml:space="preserve">hvordan </w:t>
          </w:r>
          <w:r w:rsidRPr="00D82BD9">
            <w:t>køn</w:t>
          </w:r>
          <w:r>
            <w:t>snormer</w:t>
          </w:r>
          <w:r w:rsidRPr="00D82BD9">
            <w:t xml:space="preserve"> præger oplevelser, adfærd</w:t>
          </w:r>
          <w:r>
            <w:t xml:space="preserve"> </w:t>
          </w:r>
          <w:r w:rsidRPr="00D82BD9">
            <w:t>og muligheder</w:t>
          </w:r>
          <w:r>
            <w:t>? Hvad med viden om, hvordan man sikrer tilgængelighed?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46559471"/>
              <w:placeholder>
                <w:docPart w:val="1D2FECBF31A4407DB708E8F64A42A9AC"/>
              </w:placeholder>
            </w:sdtPr>
            <w:sdtContent>
              <w:tr w:rsidR="00A3195F" w:rsidRPr="009044E5"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5545603"/>
                      <w:placeholder>
                        <w:docPart w:val="639A42AFFDDE455A8B8C0E2455176DFF"/>
                      </w:placeholder>
                      <w:showingPlcHdr/>
                    </w:sdtPr>
                    <w:sdtContent>
                      <w:p w14:paraId="50589312"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33189176" w14:textId="044F4207" w:rsidR="00A3195F" w:rsidRPr="000432BC" w:rsidRDefault="00A3195F" w:rsidP="00A3195F">
          <w:pPr>
            <w:pStyle w:val="Overskrift3"/>
          </w:pPr>
          <w:r w:rsidRPr="000432BC">
            <w:t>Konklusioner og næste skridt:</w:t>
          </w:r>
        </w:p>
        <w:p w14:paraId="50913D80" w14:textId="00CBF515" w:rsidR="00A3195F" w:rsidRPr="00A3195F" w:rsidRDefault="00A3195F" w:rsidP="00F53037">
          <w:pPr>
            <w:pStyle w:val="Nummererettekst"/>
            <w:keepNext/>
          </w:pPr>
          <w:r w:rsidRPr="00A3195F">
            <w:t>Hvilke konklusioner, refleksioner, spørgsmål og eventuelle behov for justeringer med henblik på at fremme ligestilling og tilgængelighed i den pågældende indsats er I kommet frem til? Beskriv, hvordan I vil bruge disse resultater/ hvad næste skridt er.</w:t>
          </w:r>
          <w:r w:rsidR="00B97DC8">
            <w:t xml:space="preserve"> </w:t>
          </w:r>
          <w:r w:rsidRPr="00A3195F">
            <w:t xml:space="preserve">Næste skridt kan f.eks. indebære, at I opsøger interne eller eksterne eksperter med kompetencer inden for ligestilling for at blive klogere på, hvordan I fremadrettet planlægger, budgetterer og implementerer indsatser, der fremmer ligestilling.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64885500"/>
              <w:placeholder>
                <w:docPart w:val="86969E1CA3D743C5B0F3DA16ECD0D213"/>
              </w:placeholder>
            </w:sdtPr>
            <w:sdtContent>
              <w:tr w:rsidR="00A3195F" w:rsidRPr="009044E5"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071465330"/>
                      <w:placeholder>
                        <w:docPart w:val="CFA7E83B0887448F94E3FBE4D1436DAD"/>
                      </w:placeholder>
                      <w:showingPlcHdr/>
                    </w:sdtPr>
                    <w:sdtContent>
                      <w:p w14:paraId="5929FA65"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6CACD60C" w14:textId="77777777" w:rsidR="00E66F95" w:rsidRDefault="00E66F95" w:rsidP="00E66F95">
          <w:pPr>
            <w:rPr>
              <w:lang w:val="sv-SE" w:eastAsia="da-DK"/>
            </w:rPr>
          </w:pPr>
        </w:p>
        <w:p w14:paraId="60E06B61" w14:textId="77777777" w:rsidR="00506534" w:rsidRPr="00E66F95" w:rsidRDefault="00506534" w:rsidP="00E66F95">
          <w:pPr>
            <w:rPr>
              <w:lang w:val="sv-SE" w:eastAsia="da-DK"/>
            </w:rPr>
            <w:sectPr w:rsidR="00506534" w:rsidRPr="00E66F95" w:rsidSect="0077164B">
              <w:headerReference w:type="default" r:id="rId11"/>
              <w:footerReference w:type="default" r:id="rId12"/>
              <w:footerReference w:type="first" r:id="rId13"/>
              <w:pgSz w:w="11910" w:h="16840" w:code="9"/>
              <w:pgMar w:top="737" w:right="1701" w:bottom="1701" w:left="1701" w:header="454" w:footer="794" w:gutter="0"/>
              <w:cols w:space="230"/>
              <w:titlePg/>
              <w:docGrid w:linePitch="286"/>
            </w:sectPr>
          </w:pPr>
        </w:p>
        <w:p w14:paraId="726D1ED0" w14:textId="57DFC4A0" w:rsidR="00CB0CB6" w:rsidRDefault="00CB0CB6" w:rsidP="005C6DD3">
          <w:pPr>
            <w:spacing w:after="480"/>
            <w:ind w:left="-595"/>
            <w:rPr>
              <w:noProof/>
            </w:rPr>
          </w:pPr>
          <w:r w:rsidRPr="009044E5">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3A45E"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5C6DD3">
            <w:rPr>
              <w:noProof/>
            </w:rPr>
            <w:drawing>
              <wp:inline distT="0" distB="0" distL="0" distR="0" wp14:anchorId="3E871DB2" wp14:editId="608AFAE5">
                <wp:extent cx="286056" cy="288000"/>
                <wp:effectExtent l="0" t="0" r="0" b="0"/>
                <wp:docPr id="1244095487"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5BC7DCE4" w:rsidR="00CB0CB6" w:rsidRDefault="00CB0CB6" w:rsidP="00CB0CB6">
          <w:pPr>
            <w:pStyle w:val="Overskrift1"/>
            <w:rPr>
              <w:noProof/>
            </w:rPr>
          </w:pPr>
          <w:r>
            <w:rPr>
              <w:noProof/>
            </w:rPr>
            <w:t>Konsekvensanalyse</w:t>
          </w:r>
          <w:r w:rsidR="0060578C">
            <w:rPr>
              <w:noProof/>
            </w:rPr>
            <w:t xml:space="preserve"> - resultatbilag</w:t>
          </w:r>
        </w:p>
        <w:p w14:paraId="7B0B15C7" w14:textId="348521C4" w:rsidR="00484B46" w:rsidRPr="00484B46" w:rsidRDefault="00484B46" w:rsidP="00484B46">
          <w:pPr>
            <w:spacing w:after="120"/>
          </w:pPr>
          <w:r w:rsidRPr="00484B46">
            <w:t>Her samler I resultaterne (indsigter og refleksioner) fra konsekvensanalysen.</w:t>
          </w:r>
        </w:p>
        <w:p w14:paraId="39A91F01" w14:textId="77777777" w:rsidR="00484B46" w:rsidRPr="0021290A" w:rsidRDefault="00484B46" w:rsidP="00484B46">
          <w:pPr>
            <w:spacing w:after="0" w:line="240" w:lineRule="atLeast"/>
            <w:rPr>
              <w:i/>
              <w:iCs/>
            </w:rPr>
          </w:pPr>
          <w:r w:rsidRPr="0021290A">
            <w:rPr>
              <w:i/>
              <w:iCs/>
            </w:rPr>
            <w:t xml:space="preserve">Hvad blev konsekvensanalyseret? </w:t>
          </w:r>
        </w:p>
        <w:p w14:paraId="5E42C6B9" w14:textId="030E4FC6" w:rsidR="00484B46" w:rsidRPr="0021290A" w:rsidRDefault="00484B46" w:rsidP="00484B46">
          <w:pPr>
            <w:spacing w:after="0" w:line="240" w:lineRule="atLeast"/>
            <w:rPr>
              <w:i/>
              <w:iCs/>
            </w:rPr>
          </w:pPr>
          <w:r w:rsidRPr="0021290A">
            <w:rPr>
              <w:i/>
              <w:iCs/>
            </w:rPr>
            <w:t>Hvornår blev konsekvensanalysen gennemført</w:t>
          </w:r>
          <w:r w:rsidR="00CB0CB6" w:rsidRPr="0021290A">
            <w:rPr>
              <w:i/>
              <w:iCs/>
            </w:rPr>
            <w:t>?</w:t>
          </w:r>
        </w:p>
        <w:p w14:paraId="493FAA32" w14:textId="2D57985E" w:rsidR="00484B46" w:rsidRPr="0021290A" w:rsidRDefault="00484B46" w:rsidP="00394110">
          <w:pPr>
            <w:spacing w:after="180" w:line="240" w:lineRule="atLeast"/>
            <w:rPr>
              <w:i/>
              <w:iCs/>
            </w:rPr>
          </w:pPr>
          <w:r w:rsidRPr="0021290A">
            <w:rPr>
              <w:i/>
              <w:iCs/>
            </w:rPr>
            <w:t>Hvem udførte den</w:t>
          </w:r>
          <w:r w:rsidR="00CB0CB6" w:rsidRPr="0021290A">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44446564"/>
              <w:placeholder>
                <w:docPart w:val="3F5F2B42693F4FA098293BB39727D728"/>
              </w:placeholder>
            </w:sdtPr>
            <w:sdtContent>
              <w:tr w:rsidR="00484B46" w:rsidRPr="009044E5"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684482058"/>
                      <w:placeholder>
                        <w:docPart w:val="54F121A0A5C14DB79E0DD5AC97EB4B60"/>
                      </w:placeholder>
                      <w:showingPlcHdr/>
                    </w:sdtPr>
                    <w:sdtContent>
                      <w:p w14:paraId="7F53F0CC" w14:textId="77777777" w:rsidR="00484B46" w:rsidRPr="009044E5" w:rsidRDefault="00484B46" w:rsidP="00DF0921">
                        <w:pPr>
                          <w:pStyle w:val="Formularfelt"/>
                          <w:rPr>
                            <w:lang w:val="sv-SE"/>
                          </w:rPr>
                        </w:pPr>
                        <w:r w:rsidRPr="009044E5">
                          <w:rPr>
                            <w:lang w:val="sv-SE"/>
                          </w:rPr>
                          <w:t xml:space="preserve"> </w:t>
                        </w:r>
                      </w:p>
                    </w:sdtContent>
                  </w:sdt>
                </w:tc>
              </w:tr>
            </w:sdtContent>
          </w:sdt>
        </w:tbl>
        <w:p w14:paraId="05B4FCCD" w14:textId="77777777" w:rsidR="00CB0CB6" w:rsidRPr="009E41CE" w:rsidRDefault="00CB0CB6" w:rsidP="00E05B16">
          <w:pPr>
            <w:pStyle w:val="Overskrift2udennummer"/>
          </w:pPr>
          <w:r w:rsidRPr="000432BC">
            <w:t>KLIMA OG MILJØ</w:t>
          </w:r>
        </w:p>
        <w:p w14:paraId="0B52ED2A" w14:textId="304C7C4B" w:rsidR="00CB0CB6" w:rsidRPr="00E05B16" w:rsidRDefault="00CB0CB6" w:rsidP="00E05B16">
          <w:r w:rsidRPr="00E05B16">
            <w:t>Indsæt tekst fra boksen under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14039391"/>
              <w:placeholder>
                <w:docPart w:val="93E506D1F270449C8987CCF12FADB1C3"/>
              </w:placeholder>
            </w:sdtPr>
            <w:sdtContent>
              <w:tr w:rsidR="00CB0CB6" w:rsidRPr="009044E5"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46120465"/>
                      <w:placeholder>
                        <w:docPart w:val="803E07CF32FD4977AD69773705F1670A"/>
                      </w:placeholder>
                      <w:showingPlcHdr/>
                    </w:sdtPr>
                    <w:sdtContent>
                      <w:p w14:paraId="2F6B8763"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30B9116A" w14:textId="77777777" w:rsidR="00CB0CB6" w:rsidRPr="009E41CE" w:rsidRDefault="00CB0CB6" w:rsidP="00E05B16">
          <w:pPr>
            <w:pStyle w:val="Overskrift2udennummer"/>
            <w:rPr>
              <w:rFonts w:eastAsia="Corbel"/>
            </w:rPr>
          </w:pPr>
          <w:r w:rsidRPr="000432BC">
            <w:rPr>
              <w:rFonts w:eastAsia="Corbel"/>
            </w:rPr>
            <w:t>LIGESTILLING OG TILGÆNGELIGHED</w:t>
          </w:r>
        </w:p>
        <w:p w14:paraId="463A5BF3" w14:textId="4B56759A" w:rsidR="00CB0CB6" w:rsidRPr="00E05B16" w:rsidRDefault="00CB0CB6" w:rsidP="00CB0CB6">
          <w:r w:rsidRPr="00E05B16">
            <w:t>Indsæt tekst fra boksen under C.1</w:t>
          </w:r>
          <w:r w:rsidR="00E74F00">
            <w:t>0</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4191227"/>
              <w:placeholder>
                <w:docPart w:val="2F5386A81D1844F281BFFCF640112738"/>
              </w:placeholder>
            </w:sdtPr>
            <w:sdtContent>
              <w:tr w:rsidR="00CB0CB6" w:rsidRPr="009044E5"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35843610"/>
                      <w:placeholder>
                        <w:docPart w:val="677F7C8651E94718B4C4F889CBDB048D"/>
                      </w:placeholder>
                      <w:showingPlcHdr/>
                    </w:sdtPr>
                    <w:sdtContent>
                      <w:p w14:paraId="5F38E03D"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2B462473" w14:textId="77777777" w:rsidR="00E66F95" w:rsidRDefault="00E66F95" w:rsidP="00CB0CB6">
          <w:pPr>
            <w:rPr>
              <w:lang w:val="sv-SE"/>
            </w:rPr>
          </w:pPr>
        </w:p>
        <w:sdt>
          <w:sdtPr>
            <w:rPr>
              <w:rFonts w:asciiTheme="minorHAnsi" w:hAnsiTheme="minorHAnsi"/>
              <w:b w:val="0"/>
              <w:bCs w:val="0"/>
              <w:caps w:val="0"/>
              <w:color w:val="231F20"/>
              <w:spacing w:val="0"/>
              <w:szCs w:val="22"/>
            </w:rPr>
            <w:alias w:val="axesPDF - Table"/>
            <w:tag w:val="axesPDF:ID:Table:2c8a7c84-2b48-4bb1-9b04-faebdd98e11f"/>
            <w:id w:val="1241599370"/>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E05B16"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322B9A7D" w:rsidR="00E05B16" w:rsidRPr="00E05B16" w:rsidRDefault="00E05B16" w:rsidP="00E05B16">
                    <w:pPr>
                      <w:pStyle w:val="Tabelkolonneoverskrift"/>
                    </w:pPr>
                    <w:r w:rsidRPr="00E05B16">
                      <w:t>Hvad er de mest centrale indsigter?</w:t>
                    </w:r>
                  </w:p>
                </w:tc>
                <w:tc>
                  <w:tcPr>
                    <w:tcW w:w="4253" w:type="dxa"/>
                    <w:tcBorders>
                      <w:bottom w:val="single" w:sz="4" w:space="0" w:color="385988" w:themeColor="text2"/>
                    </w:tcBorders>
                    <w:tcMar>
                      <w:left w:w="0" w:type="dxa"/>
                      <w:right w:w="0" w:type="dxa"/>
                    </w:tcMar>
                  </w:tcPr>
                  <w:p w14:paraId="10594D92" w14:textId="77777777" w:rsidR="00E05B16" w:rsidRPr="00E05B16" w:rsidRDefault="00E05B16" w:rsidP="00E05B16">
                    <w:pPr>
                      <w:pStyle w:val="Tabelkolonneoverskrift"/>
                    </w:pPr>
                    <w:r w:rsidRPr="00E05B16">
                      <w:t>HVordan handler I på dem?</w:t>
                    </w:r>
                  </w:p>
                </w:tc>
              </w:tr>
              <w:tr w:rsidR="00E05B16" w:rsidRPr="000432BC"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035F3E52" w:rsidR="00E05B16" w:rsidRPr="00E05B16" w:rsidRDefault="00E05B16" w:rsidP="00E05B16">
                        <w:pPr>
                          <w:pStyle w:val="Tabeltalliste"/>
                          <w:contextualSpacing w:val="0"/>
                        </w:pPr>
                        <w:r>
                          <w:rPr>
                            <w:rStyle w:val="Pladsholdertekst"/>
                          </w:rPr>
                          <w:t>[Tryk Enter for nyt nummereret punkt]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7C4D07A7" w:rsidR="00E05B16" w:rsidRPr="00E05B16" w:rsidRDefault="00E05B16" w:rsidP="00E05B16">
                        <w:pPr>
                          <w:pStyle w:val="Tabeltalliste"/>
                          <w:numPr>
                            <w:ilvl w:val="0"/>
                            <w:numId w:val="22"/>
                          </w:numPr>
                          <w:contextualSpacing w:val="0"/>
                        </w:pPr>
                        <w:r>
                          <w:rPr>
                            <w:rStyle w:val="Pladsholdertekst"/>
                          </w:rPr>
                          <w:t>[Tryk Enter for nyt nummereret punkt]</w:t>
                        </w:r>
                      </w:p>
                    </w:tc>
                  </w:sdtContent>
                </w:sdt>
              </w:tr>
            </w:tbl>
          </w:sdtContent>
        </w:sdt>
        <w:p w14:paraId="32DEA758" w14:textId="65029AA6" w:rsidR="00CB0CB6" w:rsidRDefault="00000000" w:rsidP="00E11330">
          <w:pPr>
            <w:rPr>
              <w:lang w:val="sv-SE"/>
            </w:rPr>
          </w:pPr>
        </w:p>
      </w:sdtContent>
    </w:sdt>
    <w:sectPr w:rsidR="00CB0CB6"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7D00C" w14:textId="77777777" w:rsidR="001F3DBE" w:rsidRDefault="001F3DBE">
      <w:pPr>
        <w:spacing w:after="0" w:line="240" w:lineRule="auto"/>
      </w:pPr>
      <w:r>
        <w:separator/>
      </w:r>
    </w:p>
  </w:endnote>
  <w:endnote w:type="continuationSeparator" w:id="0">
    <w:p w14:paraId="2264ECB7" w14:textId="77777777" w:rsidR="001F3DBE" w:rsidRDefault="001F3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F0D43" w14:textId="77777777" w:rsidR="001F3DBE" w:rsidRDefault="001F3DBE">
      <w:pPr>
        <w:spacing w:after="0" w:line="240" w:lineRule="auto"/>
      </w:pPr>
      <w:r>
        <w:separator/>
      </w:r>
    </w:p>
  </w:footnote>
  <w:footnote w:type="continuationSeparator" w:id="0">
    <w:p w14:paraId="755B8A9D" w14:textId="77777777" w:rsidR="001F3DBE" w:rsidRDefault="001F3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5E88DA2F"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79F6A686">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340CF61E"/>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24D54"/>
    <w:rsid w:val="00036536"/>
    <w:rsid w:val="00044ABD"/>
    <w:rsid w:val="00053073"/>
    <w:rsid w:val="0006449A"/>
    <w:rsid w:val="00077932"/>
    <w:rsid w:val="000C2BC6"/>
    <w:rsid w:val="000E1614"/>
    <w:rsid w:val="000E5DAE"/>
    <w:rsid w:val="00104D5F"/>
    <w:rsid w:val="00112705"/>
    <w:rsid w:val="00137347"/>
    <w:rsid w:val="00154952"/>
    <w:rsid w:val="001602A4"/>
    <w:rsid w:val="00166625"/>
    <w:rsid w:val="00173760"/>
    <w:rsid w:val="00176162"/>
    <w:rsid w:val="0018697C"/>
    <w:rsid w:val="001976CA"/>
    <w:rsid w:val="001A5612"/>
    <w:rsid w:val="001B4F14"/>
    <w:rsid w:val="001B7856"/>
    <w:rsid w:val="001E34F4"/>
    <w:rsid w:val="001F1596"/>
    <w:rsid w:val="001F3DBE"/>
    <w:rsid w:val="001F466E"/>
    <w:rsid w:val="00206554"/>
    <w:rsid w:val="0021290A"/>
    <w:rsid w:val="0022123A"/>
    <w:rsid w:val="00225AAC"/>
    <w:rsid w:val="00264E08"/>
    <w:rsid w:val="002657FE"/>
    <w:rsid w:val="0029390D"/>
    <w:rsid w:val="002961F8"/>
    <w:rsid w:val="002C158C"/>
    <w:rsid w:val="002C44B3"/>
    <w:rsid w:val="002E69F7"/>
    <w:rsid w:val="003025AC"/>
    <w:rsid w:val="00314867"/>
    <w:rsid w:val="00324165"/>
    <w:rsid w:val="0032646C"/>
    <w:rsid w:val="003334BB"/>
    <w:rsid w:val="00370CFF"/>
    <w:rsid w:val="00372C6D"/>
    <w:rsid w:val="00374B8C"/>
    <w:rsid w:val="00387D20"/>
    <w:rsid w:val="003909B9"/>
    <w:rsid w:val="00394110"/>
    <w:rsid w:val="0039632E"/>
    <w:rsid w:val="003B00A6"/>
    <w:rsid w:val="003B0BAE"/>
    <w:rsid w:val="003D0194"/>
    <w:rsid w:val="003D1EB1"/>
    <w:rsid w:val="003D5896"/>
    <w:rsid w:val="003E38C3"/>
    <w:rsid w:val="003F39D9"/>
    <w:rsid w:val="00403540"/>
    <w:rsid w:val="004151D5"/>
    <w:rsid w:val="00427030"/>
    <w:rsid w:val="00437141"/>
    <w:rsid w:val="0043778F"/>
    <w:rsid w:val="00470227"/>
    <w:rsid w:val="0047442E"/>
    <w:rsid w:val="00475755"/>
    <w:rsid w:val="00476975"/>
    <w:rsid w:val="00480ED8"/>
    <w:rsid w:val="00484B46"/>
    <w:rsid w:val="00493B9C"/>
    <w:rsid w:val="004A0094"/>
    <w:rsid w:val="004B567E"/>
    <w:rsid w:val="004B72B8"/>
    <w:rsid w:val="004C4B7F"/>
    <w:rsid w:val="004D4317"/>
    <w:rsid w:val="004E0047"/>
    <w:rsid w:val="004F409F"/>
    <w:rsid w:val="004F44C8"/>
    <w:rsid w:val="004F502A"/>
    <w:rsid w:val="00506534"/>
    <w:rsid w:val="00523AF0"/>
    <w:rsid w:val="00545EBA"/>
    <w:rsid w:val="005B62E5"/>
    <w:rsid w:val="005C4EA4"/>
    <w:rsid w:val="005C6DD3"/>
    <w:rsid w:val="005E6E0A"/>
    <w:rsid w:val="005F1065"/>
    <w:rsid w:val="0060578C"/>
    <w:rsid w:val="00624E36"/>
    <w:rsid w:val="00647A95"/>
    <w:rsid w:val="006C11F0"/>
    <w:rsid w:val="006C55C1"/>
    <w:rsid w:val="00711E61"/>
    <w:rsid w:val="00722A4F"/>
    <w:rsid w:val="00727668"/>
    <w:rsid w:val="007400F7"/>
    <w:rsid w:val="0075558B"/>
    <w:rsid w:val="00765703"/>
    <w:rsid w:val="00767266"/>
    <w:rsid w:val="0077164B"/>
    <w:rsid w:val="0077431D"/>
    <w:rsid w:val="00775F02"/>
    <w:rsid w:val="007830A9"/>
    <w:rsid w:val="007A110A"/>
    <w:rsid w:val="007A6BE7"/>
    <w:rsid w:val="007D120B"/>
    <w:rsid w:val="007F6687"/>
    <w:rsid w:val="008037F3"/>
    <w:rsid w:val="008253C5"/>
    <w:rsid w:val="00855386"/>
    <w:rsid w:val="00856741"/>
    <w:rsid w:val="008864EE"/>
    <w:rsid w:val="00887C7E"/>
    <w:rsid w:val="008929CB"/>
    <w:rsid w:val="008A42C9"/>
    <w:rsid w:val="008C4A36"/>
    <w:rsid w:val="008E171B"/>
    <w:rsid w:val="008F4B54"/>
    <w:rsid w:val="00900A94"/>
    <w:rsid w:val="009044E5"/>
    <w:rsid w:val="009067D8"/>
    <w:rsid w:val="00910CD1"/>
    <w:rsid w:val="0092581C"/>
    <w:rsid w:val="009267FD"/>
    <w:rsid w:val="0093438E"/>
    <w:rsid w:val="009366F0"/>
    <w:rsid w:val="00966369"/>
    <w:rsid w:val="00970896"/>
    <w:rsid w:val="00971B24"/>
    <w:rsid w:val="00974E3D"/>
    <w:rsid w:val="00986674"/>
    <w:rsid w:val="00995275"/>
    <w:rsid w:val="009A1304"/>
    <w:rsid w:val="009A4F0A"/>
    <w:rsid w:val="009A64D2"/>
    <w:rsid w:val="009B0217"/>
    <w:rsid w:val="009F6E45"/>
    <w:rsid w:val="00A13F6A"/>
    <w:rsid w:val="00A3195F"/>
    <w:rsid w:val="00A32AFA"/>
    <w:rsid w:val="00A359D2"/>
    <w:rsid w:val="00A460BF"/>
    <w:rsid w:val="00A52470"/>
    <w:rsid w:val="00A605EA"/>
    <w:rsid w:val="00A60823"/>
    <w:rsid w:val="00A61F0D"/>
    <w:rsid w:val="00A6324A"/>
    <w:rsid w:val="00A71273"/>
    <w:rsid w:val="00A9032A"/>
    <w:rsid w:val="00A90DB1"/>
    <w:rsid w:val="00AA2537"/>
    <w:rsid w:val="00AA42FE"/>
    <w:rsid w:val="00AB4414"/>
    <w:rsid w:val="00AB5039"/>
    <w:rsid w:val="00AE4770"/>
    <w:rsid w:val="00B03301"/>
    <w:rsid w:val="00B1441B"/>
    <w:rsid w:val="00B34581"/>
    <w:rsid w:val="00B53BE2"/>
    <w:rsid w:val="00B73025"/>
    <w:rsid w:val="00B75B91"/>
    <w:rsid w:val="00B97DC8"/>
    <w:rsid w:val="00BB6A75"/>
    <w:rsid w:val="00BC296E"/>
    <w:rsid w:val="00BC3AA7"/>
    <w:rsid w:val="00BD07F8"/>
    <w:rsid w:val="00BE221E"/>
    <w:rsid w:val="00BF75AA"/>
    <w:rsid w:val="00C038A8"/>
    <w:rsid w:val="00C10A97"/>
    <w:rsid w:val="00C2502B"/>
    <w:rsid w:val="00C31111"/>
    <w:rsid w:val="00C43FD6"/>
    <w:rsid w:val="00C468D5"/>
    <w:rsid w:val="00C811AA"/>
    <w:rsid w:val="00CB0CB6"/>
    <w:rsid w:val="00CE7C24"/>
    <w:rsid w:val="00D037A8"/>
    <w:rsid w:val="00D120EB"/>
    <w:rsid w:val="00D46375"/>
    <w:rsid w:val="00D55E92"/>
    <w:rsid w:val="00D82492"/>
    <w:rsid w:val="00DD6959"/>
    <w:rsid w:val="00DE2086"/>
    <w:rsid w:val="00E0052B"/>
    <w:rsid w:val="00E05740"/>
    <w:rsid w:val="00E05B16"/>
    <w:rsid w:val="00E11330"/>
    <w:rsid w:val="00E27118"/>
    <w:rsid w:val="00E33C1A"/>
    <w:rsid w:val="00E46357"/>
    <w:rsid w:val="00E66F95"/>
    <w:rsid w:val="00E7089F"/>
    <w:rsid w:val="00E74F00"/>
    <w:rsid w:val="00E81BE4"/>
    <w:rsid w:val="00E85459"/>
    <w:rsid w:val="00EC03DB"/>
    <w:rsid w:val="00EC14AC"/>
    <w:rsid w:val="00EC3E3B"/>
    <w:rsid w:val="00EC6188"/>
    <w:rsid w:val="00ED6706"/>
    <w:rsid w:val="00EE61EE"/>
    <w:rsid w:val="00EF1483"/>
    <w:rsid w:val="00EF5185"/>
    <w:rsid w:val="00F0647B"/>
    <w:rsid w:val="00F247E0"/>
    <w:rsid w:val="00F24DC4"/>
    <w:rsid w:val="00F277E7"/>
    <w:rsid w:val="00F46C61"/>
    <w:rsid w:val="00F53037"/>
    <w:rsid w:val="00F65968"/>
    <w:rsid w:val="00F65D42"/>
    <w:rsid w:val="00F7561D"/>
    <w:rsid w:val="00F82C42"/>
    <w:rsid w:val="00F94495"/>
    <w:rsid w:val="00F96B23"/>
    <w:rsid w:val="00FD1888"/>
    <w:rsid w:val="00FE14E5"/>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77431D"/>
    <w:pPr>
      <w:widowControl/>
      <w:spacing w:after="240" w:line="280" w:lineRule="atLeast"/>
    </w:pPr>
    <w:rPr>
      <w:rFonts w:eastAsia="Segoe UI Semibold" w:cs="Segoe UI Semibold"/>
      <w:color w:val="191919" w:themeColor="text1"/>
      <w:lang w:val="da-DK"/>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77431D"/>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77431D"/>
    <w:rPr>
      <w:rFonts w:eastAsia="Times New Roman" w:cs="Times New Roman"/>
      <w:color w:val="191919" w:themeColor="text1"/>
      <w:sz w:val="16"/>
      <w:szCs w:val="24"/>
      <w:lang w:val="da-DK"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77431D"/>
    <w:rPr>
      <w:rFonts w:eastAsia="Times New Roman" w:cs="Times New Roman"/>
      <w:color w:val="191919" w:themeColor="text1"/>
      <w:szCs w:val="24"/>
      <w:lang w:val="da-DK"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493B9C"/>
    <w:rPr>
      <w:color w:val="385988" w:themeColor="accent1"/>
      <w:u w:val="single"/>
    </w:rPr>
  </w:style>
  <w:style w:type="character" w:customStyle="1" w:styleId="Overskrift3Tegn">
    <w:name w:val="Overskrift 3 Tegn"/>
    <w:basedOn w:val="Standardskrifttypeiafsnit"/>
    <w:link w:val="Overskrift3"/>
    <w:semiHidden/>
    <w:rsid w:val="0077431D"/>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77431D"/>
    <w:rPr>
      <w:rFonts w:asciiTheme="majorHAnsi" w:eastAsiaTheme="majorEastAsia" w:hAnsiTheme="majorHAnsi" w:cstheme="majorBidi"/>
      <w:i/>
      <w:iCs/>
      <w:color w:val="2A4265" w:themeColor="accent1" w:themeShade="BF"/>
      <w:lang w:val="da-DK"/>
    </w:rPr>
  </w:style>
  <w:style w:type="character" w:customStyle="1" w:styleId="Overskrift5Tegn">
    <w:name w:val="Overskrift 5 Tegn"/>
    <w:basedOn w:val="Standardskrifttypeiafsnit"/>
    <w:link w:val="Overskrift5"/>
    <w:uiPriority w:val="9"/>
    <w:semiHidden/>
    <w:rsid w:val="0077431D"/>
    <w:rPr>
      <w:rFonts w:asciiTheme="majorHAnsi" w:eastAsiaTheme="majorEastAsia" w:hAnsiTheme="majorHAnsi" w:cstheme="majorBidi"/>
      <w:color w:val="2A4265" w:themeColor="accent1" w:themeShade="BF"/>
      <w:lang w:val="da-DK"/>
    </w:rPr>
  </w:style>
  <w:style w:type="character" w:customStyle="1" w:styleId="Overskrift6Tegn">
    <w:name w:val="Overskrift 6 Tegn"/>
    <w:basedOn w:val="Standardskrifttypeiafsnit"/>
    <w:link w:val="Overskrift6"/>
    <w:uiPriority w:val="9"/>
    <w:semiHidden/>
    <w:rsid w:val="0077431D"/>
    <w:rPr>
      <w:rFonts w:asciiTheme="majorHAnsi" w:eastAsiaTheme="majorEastAsia" w:hAnsiTheme="majorHAnsi" w:cstheme="majorBidi"/>
      <w:color w:val="1B2C43" w:themeColor="accent1" w:themeShade="7F"/>
      <w:lang w:val="da-DK"/>
    </w:rPr>
  </w:style>
  <w:style w:type="character" w:customStyle="1" w:styleId="Overskrift7Tegn">
    <w:name w:val="Overskrift 7 Tegn"/>
    <w:basedOn w:val="Standardskrifttypeiafsnit"/>
    <w:link w:val="Overskrift7"/>
    <w:uiPriority w:val="9"/>
    <w:semiHidden/>
    <w:rsid w:val="0077431D"/>
    <w:rPr>
      <w:rFonts w:asciiTheme="majorHAnsi" w:eastAsiaTheme="majorEastAsia" w:hAnsiTheme="majorHAnsi" w:cstheme="majorBidi"/>
      <w:i/>
      <w:iCs/>
      <w:color w:val="1B2C43" w:themeColor="accent1" w:themeShade="7F"/>
      <w:lang w:val="da-DK"/>
    </w:rPr>
  </w:style>
  <w:style w:type="character" w:customStyle="1" w:styleId="Overskrift8Tegn">
    <w:name w:val="Overskrift 8 Tegn"/>
    <w:basedOn w:val="Standardskrifttypeiafsnit"/>
    <w:link w:val="Overskrift8"/>
    <w:uiPriority w:val="9"/>
    <w:semiHidden/>
    <w:rsid w:val="0077431D"/>
    <w:rPr>
      <w:rFonts w:asciiTheme="majorHAnsi" w:eastAsiaTheme="majorEastAsia" w:hAnsiTheme="majorHAnsi" w:cstheme="majorBidi"/>
      <w:color w:val="3C3C3C" w:themeColor="text1" w:themeTint="D8"/>
      <w:sz w:val="21"/>
      <w:szCs w:val="21"/>
      <w:lang w:val="da-DK"/>
    </w:rPr>
  </w:style>
  <w:style w:type="character" w:customStyle="1" w:styleId="Overskrift9Tegn">
    <w:name w:val="Overskrift 9 Tegn"/>
    <w:basedOn w:val="Standardskrifttypeiafsnit"/>
    <w:link w:val="Overskrift9"/>
    <w:uiPriority w:val="9"/>
    <w:semiHidden/>
    <w:rsid w:val="0077431D"/>
    <w:rPr>
      <w:rFonts w:asciiTheme="majorHAnsi" w:eastAsiaTheme="majorEastAsia" w:hAnsiTheme="majorHAnsi" w:cstheme="majorBidi"/>
      <w:i/>
      <w:iCs/>
      <w:color w:val="3C3C3C" w:themeColor="text1" w:themeTint="D8"/>
      <w:sz w:val="21"/>
      <w:szCs w:val="21"/>
      <w:lang w:val="da-DK"/>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 w:type="character" w:styleId="Kommentarhenvisning">
    <w:name w:val="annotation reference"/>
    <w:basedOn w:val="Standardskrifttypeiafsnit"/>
    <w:uiPriority w:val="99"/>
    <w:semiHidden/>
    <w:rsid w:val="00E66F95"/>
    <w:rPr>
      <w:sz w:val="16"/>
      <w:szCs w:val="16"/>
    </w:rPr>
  </w:style>
  <w:style w:type="paragraph" w:styleId="Kommentartekst">
    <w:name w:val="annotation text"/>
    <w:basedOn w:val="Normal"/>
    <w:link w:val="KommentartekstTegn"/>
    <w:uiPriority w:val="99"/>
    <w:semiHidden/>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77431D"/>
    <w:rPr>
      <w:rFonts w:eastAsia="Segoe UI Semibold" w:cs="Segoe UI Semibold"/>
      <w:color w:val="191919" w:themeColor="text1"/>
      <w:sz w:val="20"/>
      <w:szCs w:val="20"/>
      <w:lang w:val="da-DK"/>
    </w:rPr>
  </w:style>
  <w:style w:type="character" w:styleId="Ulstomtale">
    <w:name w:val="Unresolved Mention"/>
    <w:basedOn w:val="Standardskrifttypeiafsnit"/>
    <w:uiPriority w:val="99"/>
    <w:semiHidden/>
    <w:rsid w:val="00D12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E7F6D8F6D4FD4F6098EFB58EB46F68F2"/>
        <w:category>
          <w:name w:val="Generelt"/>
          <w:gallery w:val="placeholder"/>
        </w:category>
        <w:types>
          <w:type w:val="bbPlcHdr"/>
        </w:types>
        <w:behaviors>
          <w:behavior w:val="content"/>
        </w:behaviors>
        <w:guid w:val="{924C7259-2223-4E44-91C8-D3054F1F4F38}"/>
      </w:docPartPr>
      <w:docPartBody>
        <w:p w:rsidR="00C2071E" w:rsidRDefault="00946B97" w:rsidP="00946B97">
          <w:pPr>
            <w:pStyle w:val="E7F6D8F6D4FD4F6098EFB58EB46F68F2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8D5AFE" w:rsidP="008D5AFE">
          <w:pPr>
            <w:pStyle w:val="709E487FAE4744CCB26EEB9E6030B56A1"/>
          </w:pPr>
          <w:r w:rsidRPr="009044E5">
            <w:rPr>
              <w:lang w:val="sv-SE"/>
            </w:rPr>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8D5AFE" w:rsidP="008D5AFE">
          <w:pPr>
            <w:pStyle w:val="A6555DC0B3CE47C0BF4D890E9CAA77E31"/>
          </w:pPr>
          <w:r w:rsidRPr="009044E5">
            <w:rPr>
              <w:lang w:val="sv-SE"/>
            </w:rPr>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8D5AFE" w:rsidP="008D5AFE">
          <w:pPr>
            <w:pStyle w:val="31EC021CA8B148AB8290723CDAC860691"/>
          </w:pPr>
          <w:r w:rsidRPr="009044E5">
            <w:rPr>
              <w:lang w:val="sv-SE"/>
            </w:rPr>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8D5AFE" w:rsidP="008D5AFE">
          <w:pPr>
            <w:pStyle w:val="47063991D7ED4987AE402611F78D5A401"/>
          </w:pPr>
          <w:r w:rsidRPr="009044E5">
            <w:rPr>
              <w:lang w:val="sv-SE"/>
            </w:rPr>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8D5AFE" w:rsidP="008D5AFE">
          <w:pPr>
            <w:pStyle w:val="88FEBA997F9E4962B066E9EB34369A031"/>
          </w:pPr>
          <w:r w:rsidRPr="009044E5">
            <w:rPr>
              <w:lang w:val="sv-SE"/>
            </w:rPr>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8D5AFE" w:rsidP="008D5AFE">
          <w:pPr>
            <w:pStyle w:val="701DD923EC8C47A3823817EAE3520AB11"/>
          </w:pPr>
          <w:r w:rsidRPr="009044E5">
            <w:rPr>
              <w:lang w:val="sv-SE"/>
            </w:rPr>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8D5AFE" w:rsidP="008D5AFE">
          <w:pPr>
            <w:pStyle w:val="56165E95749342CDA664B429244FDE501"/>
          </w:pPr>
          <w:r w:rsidRPr="009044E5">
            <w:rPr>
              <w:lang w:val="sv-SE"/>
            </w:rPr>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8D5AFE" w:rsidP="008D5AFE">
          <w:pPr>
            <w:pStyle w:val="9C9EE6D4304844EC9E0FB5C32455BC8D1"/>
          </w:pPr>
          <w:r w:rsidRPr="009044E5">
            <w:rPr>
              <w:lang w:val="sv-SE"/>
            </w:rPr>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8D5AFE" w:rsidP="008D5AFE">
          <w:pPr>
            <w:pStyle w:val="98B85333A4BA4D54AEF6ECB0CD234DBF1"/>
          </w:pPr>
          <w:r w:rsidRPr="009044E5">
            <w:rPr>
              <w:lang w:val="sv-SE"/>
            </w:rPr>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8D5AFE" w:rsidP="008D5AFE">
          <w:pPr>
            <w:pStyle w:val="3258A3F036584AFB9A2CFA7659C86D451"/>
          </w:pPr>
          <w:r w:rsidRPr="009044E5">
            <w:rPr>
              <w:lang w:val="sv-SE"/>
            </w:rPr>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8D5AFE" w:rsidP="008D5AFE">
          <w:pPr>
            <w:pStyle w:val="88F30366E2C847468B010251926CF4DA1"/>
          </w:pPr>
          <w:r w:rsidRPr="009044E5">
            <w:rPr>
              <w:lang w:val="sv-SE"/>
            </w:rPr>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8D5AFE" w:rsidP="008D5AFE">
          <w:pPr>
            <w:pStyle w:val="18A63D681A7C44F0B463FBF43C9670BF1"/>
          </w:pPr>
          <w:r w:rsidRPr="009044E5">
            <w:rPr>
              <w:lang w:val="sv-SE"/>
            </w:rPr>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8D5AFE" w:rsidP="008D5AFE">
          <w:pPr>
            <w:pStyle w:val="48554CF82B79471F9F08E3A043DF63A71"/>
          </w:pPr>
          <w:r w:rsidRPr="009044E5">
            <w:rPr>
              <w:lang w:val="sv-SE"/>
            </w:rPr>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8D5AFE" w:rsidP="008D5AFE">
          <w:pPr>
            <w:pStyle w:val="F7A4EF89D9A34CCBB951192A1D3F46241"/>
          </w:pPr>
          <w:r w:rsidRPr="009044E5">
            <w:rPr>
              <w:lang w:val="sv-SE"/>
            </w:rPr>
            <w:t xml:space="preserve"> </w:t>
          </w:r>
        </w:p>
      </w:docPartBody>
    </w:docPart>
    <w:docPart>
      <w:docPartPr>
        <w:name w:val="CCCF38E3E7A541699E891A4DA2940495"/>
        <w:category>
          <w:name w:val="Generelt"/>
          <w:gallery w:val="placeholder"/>
        </w:category>
        <w:types>
          <w:type w:val="bbPlcHdr"/>
        </w:types>
        <w:behaviors>
          <w:behavior w:val="content"/>
        </w:behaviors>
        <w:guid w:val="{39FD11AA-0A59-494D-8190-544EFDAB4369}"/>
      </w:docPartPr>
      <w:docPartBody>
        <w:p w:rsidR="00C2071E" w:rsidRDefault="008D5AFE" w:rsidP="008D5AFE">
          <w:pPr>
            <w:pStyle w:val="CCCF38E3E7A541699E891A4DA29404951"/>
          </w:pPr>
          <w:r w:rsidRPr="009044E5">
            <w:rPr>
              <w:lang w:val="sv-SE"/>
            </w:rPr>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8D5AFE" w:rsidP="008D5AFE">
          <w:pPr>
            <w:pStyle w:val="B4353B4E5CE446FCB1331C0A18ADB46F1"/>
          </w:pPr>
          <w:r w:rsidRPr="009044E5">
            <w:rPr>
              <w:lang w:val="sv-SE"/>
            </w:rPr>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8D5AFE" w:rsidP="008D5AFE">
          <w:pPr>
            <w:pStyle w:val="B49CC2FCFF614B138AF03B8E95C190FE1"/>
          </w:pPr>
          <w:r w:rsidRPr="009044E5">
            <w:rPr>
              <w:lang w:val="sv-SE"/>
            </w:rPr>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8D5AFE" w:rsidP="008D5AFE">
          <w:pPr>
            <w:pStyle w:val="9EC642A215EB4455BF9FFB8FA8C7524A1"/>
          </w:pPr>
          <w:r w:rsidRPr="009044E5">
            <w:rPr>
              <w:lang w:val="sv-SE"/>
            </w:rPr>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8D5AFE" w:rsidP="008D5AFE">
          <w:pPr>
            <w:pStyle w:val="E8861742895F4B448D1E699F96C091E81"/>
          </w:pPr>
          <w:r w:rsidRPr="009044E5">
            <w:rPr>
              <w:lang w:val="sv-SE"/>
            </w:rPr>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8D5AFE" w:rsidP="008D5AFE">
          <w:pPr>
            <w:pStyle w:val="B2EE056F943A48C780B07680BE1AEA761"/>
          </w:pPr>
          <w:r w:rsidRPr="009044E5">
            <w:rPr>
              <w:lang w:val="sv-SE"/>
            </w:rPr>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8D5AFE" w:rsidP="008D5AFE">
          <w:pPr>
            <w:pStyle w:val="D6A61609A1BB46CE848A7099C747120C1"/>
          </w:pPr>
          <w:r w:rsidRPr="009044E5">
            <w:rPr>
              <w:lang w:val="sv-SE"/>
            </w:rPr>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8D5AFE" w:rsidP="008D5AFE">
          <w:pPr>
            <w:pStyle w:val="01D0AA4E7F16494284EF61A67993796F1"/>
          </w:pPr>
          <w:r w:rsidRPr="009044E5">
            <w:rPr>
              <w:lang w:val="sv-SE"/>
            </w:rPr>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8D5AFE" w:rsidP="008D5AFE">
          <w:pPr>
            <w:pStyle w:val="639A42AFFDDE455A8B8C0E2455176DFF1"/>
          </w:pPr>
          <w:r w:rsidRPr="009044E5">
            <w:rPr>
              <w:lang w:val="sv-SE"/>
            </w:rPr>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8D5AFE" w:rsidP="008D5AFE">
          <w:pPr>
            <w:pStyle w:val="CFA7E83B0887448F94E3FBE4D1436DAD1"/>
          </w:pPr>
          <w:r w:rsidRPr="009044E5">
            <w:rPr>
              <w:lang w:val="sv-SE"/>
            </w:rPr>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8D5AFE" w:rsidP="008D5AFE">
          <w:pPr>
            <w:pStyle w:val="54F121A0A5C14DB79E0DD5AC97EB4B601"/>
          </w:pPr>
          <w:r w:rsidRPr="009044E5">
            <w:rPr>
              <w:lang w:val="sv-SE"/>
            </w:rPr>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8D5AFE" w:rsidP="008D5AFE">
          <w:pPr>
            <w:pStyle w:val="803E07CF32FD4977AD69773705F1670A1"/>
          </w:pPr>
          <w:r w:rsidRPr="009044E5">
            <w:rPr>
              <w:lang w:val="sv-SE"/>
            </w:rPr>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8D5AFE" w:rsidP="008D5AFE">
          <w:pPr>
            <w:pStyle w:val="677F7C8651E94718B4C4F889CBDB048D1"/>
          </w:pPr>
          <w:r w:rsidRPr="009044E5">
            <w:rPr>
              <w:lang w:val="sv-SE"/>
            </w:rPr>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8D5AFE" w:rsidP="008D5AFE">
          <w:pPr>
            <w:pStyle w:val="B00F91EDEA8C44998F0ECBB531ADEA521"/>
          </w:pPr>
          <w:r>
            <w:rPr>
              <w:rStyle w:val="Pladsholdertekst"/>
            </w:rPr>
            <w:t>[Tryk Enter for nyt nummereret punkt]</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8D5AFE" w:rsidP="008D5AFE">
          <w:pPr>
            <w:pStyle w:val="33F1709CFB95498493925EF25C0B37731"/>
          </w:pPr>
          <w:r>
            <w:rPr>
              <w:rStyle w:val="Pladsholdertekst"/>
            </w:rPr>
            <w:t>[Tryk Enter for nyt nummereret punkt]</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0740F"/>
    <w:multiLevelType w:val="multilevel"/>
    <w:tmpl w:val="775C9D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71407E7"/>
    <w:multiLevelType w:val="multilevel"/>
    <w:tmpl w:val="A5A4305A"/>
    <w:lvl w:ilvl="0">
      <w:start w:val="1"/>
      <w:numFmt w:val="decimal"/>
      <w:pStyle w:val="B00F91EDEA8C44998F0ECBB531ADEA52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92C60B3"/>
    <w:multiLevelType w:val="multilevel"/>
    <w:tmpl w:val="077A27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F596CF1"/>
    <w:multiLevelType w:val="multilevel"/>
    <w:tmpl w:val="5CE673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8F40D8C"/>
    <w:multiLevelType w:val="multilevel"/>
    <w:tmpl w:val="B6566E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3732870"/>
    <w:multiLevelType w:val="multilevel"/>
    <w:tmpl w:val="0DE8FEAC"/>
    <w:lvl w:ilvl="0">
      <w:start w:val="1"/>
      <w:numFmt w:val="decimal"/>
      <w:pStyle w:val="B00F91EDEA8C44998F0ECBB531ADEA5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75A5EC2"/>
    <w:multiLevelType w:val="multilevel"/>
    <w:tmpl w:val="2A2A0D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AF40247"/>
    <w:multiLevelType w:val="multilevel"/>
    <w:tmpl w:val="2BD278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C766C73"/>
    <w:multiLevelType w:val="multilevel"/>
    <w:tmpl w:val="7DCA26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DFB4328"/>
    <w:multiLevelType w:val="multilevel"/>
    <w:tmpl w:val="19DEC4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5176E48"/>
    <w:multiLevelType w:val="multilevel"/>
    <w:tmpl w:val="05F86C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8800D43"/>
    <w:multiLevelType w:val="multilevel"/>
    <w:tmpl w:val="DCBE18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8DC6E9A"/>
    <w:multiLevelType w:val="multilevel"/>
    <w:tmpl w:val="B2061B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4"/>
  </w:num>
  <w:num w:numId="2" w16cid:durableId="894849204">
    <w:abstractNumId w:val="10"/>
  </w:num>
  <w:num w:numId="3" w16cid:durableId="916668115">
    <w:abstractNumId w:val="7"/>
  </w:num>
  <w:num w:numId="4" w16cid:durableId="1341394532">
    <w:abstractNumId w:val="11"/>
  </w:num>
  <w:num w:numId="5" w16cid:durableId="1492673917">
    <w:abstractNumId w:val="12"/>
  </w:num>
  <w:num w:numId="6" w16cid:durableId="1419325471">
    <w:abstractNumId w:val="5"/>
  </w:num>
  <w:num w:numId="7" w16cid:durableId="487400988">
    <w:abstractNumId w:val="2"/>
  </w:num>
  <w:num w:numId="8" w16cid:durableId="1039865989">
    <w:abstractNumId w:val="3"/>
  </w:num>
  <w:num w:numId="9" w16cid:durableId="2133405201">
    <w:abstractNumId w:val="14"/>
  </w:num>
  <w:num w:numId="10" w16cid:durableId="828399607">
    <w:abstractNumId w:val="8"/>
  </w:num>
  <w:num w:numId="11" w16cid:durableId="938561311">
    <w:abstractNumId w:val="15"/>
  </w:num>
  <w:num w:numId="12" w16cid:durableId="252202107">
    <w:abstractNumId w:val="9"/>
  </w:num>
  <w:num w:numId="13" w16cid:durableId="1216626914">
    <w:abstractNumId w:val="0"/>
  </w:num>
  <w:num w:numId="14" w16cid:durableId="805316478">
    <w:abstractNumId w:val="13"/>
  </w:num>
  <w:num w:numId="15" w16cid:durableId="762651703">
    <w:abstractNumId w:val="1"/>
  </w:num>
  <w:num w:numId="16" w16cid:durableId="1385332432">
    <w:abstractNumId w:val="6"/>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3541"/>
    <w:rsid w:val="00014842"/>
    <w:rsid w:val="00027B34"/>
    <w:rsid w:val="00036536"/>
    <w:rsid w:val="00046393"/>
    <w:rsid w:val="00077932"/>
    <w:rsid w:val="000B399A"/>
    <w:rsid w:val="001012BF"/>
    <w:rsid w:val="0014694D"/>
    <w:rsid w:val="001602A4"/>
    <w:rsid w:val="001775EC"/>
    <w:rsid w:val="001B4F14"/>
    <w:rsid w:val="001B530C"/>
    <w:rsid w:val="001C06F0"/>
    <w:rsid w:val="001C4819"/>
    <w:rsid w:val="001C6A51"/>
    <w:rsid w:val="001F0107"/>
    <w:rsid w:val="001F4B75"/>
    <w:rsid w:val="002110DD"/>
    <w:rsid w:val="002301BE"/>
    <w:rsid w:val="00292B64"/>
    <w:rsid w:val="002A7FC1"/>
    <w:rsid w:val="002C008D"/>
    <w:rsid w:val="0030000F"/>
    <w:rsid w:val="003055AD"/>
    <w:rsid w:val="003526C0"/>
    <w:rsid w:val="00375C75"/>
    <w:rsid w:val="003848A3"/>
    <w:rsid w:val="00394B14"/>
    <w:rsid w:val="003B183C"/>
    <w:rsid w:val="003C44DD"/>
    <w:rsid w:val="00456F74"/>
    <w:rsid w:val="0047442E"/>
    <w:rsid w:val="00521A92"/>
    <w:rsid w:val="00542663"/>
    <w:rsid w:val="00584A03"/>
    <w:rsid w:val="00584C5F"/>
    <w:rsid w:val="00647A95"/>
    <w:rsid w:val="00663B68"/>
    <w:rsid w:val="006719DE"/>
    <w:rsid w:val="0068312B"/>
    <w:rsid w:val="006A4193"/>
    <w:rsid w:val="00711E61"/>
    <w:rsid w:val="00752E01"/>
    <w:rsid w:val="00814FD3"/>
    <w:rsid w:val="0083196C"/>
    <w:rsid w:val="008502BB"/>
    <w:rsid w:val="0087699E"/>
    <w:rsid w:val="00880B62"/>
    <w:rsid w:val="008C5F19"/>
    <w:rsid w:val="008D267E"/>
    <w:rsid w:val="008D5AFE"/>
    <w:rsid w:val="008E5C6A"/>
    <w:rsid w:val="0093438E"/>
    <w:rsid w:val="00946B97"/>
    <w:rsid w:val="00973467"/>
    <w:rsid w:val="00986674"/>
    <w:rsid w:val="009E185D"/>
    <w:rsid w:val="00A359D2"/>
    <w:rsid w:val="00A460BF"/>
    <w:rsid w:val="00A61F0D"/>
    <w:rsid w:val="00AB79AA"/>
    <w:rsid w:val="00AC5C7B"/>
    <w:rsid w:val="00AF108B"/>
    <w:rsid w:val="00B6153E"/>
    <w:rsid w:val="00BC18D0"/>
    <w:rsid w:val="00BE221E"/>
    <w:rsid w:val="00C2071E"/>
    <w:rsid w:val="00C711CC"/>
    <w:rsid w:val="00C859D0"/>
    <w:rsid w:val="00CF7BC4"/>
    <w:rsid w:val="00D007C0"/>
    <w:rsid w:val="00D078B4"/>
    <w:rsid w:val="00D25C2F"/>
    <w:rsid w:val="00D45CF7"/>
    <w:rsid w:val="00D76ADC"/>
    <w:rsid w:val="00DD418C"/>
    <w:rsid w:val="00E02062"/>
    <w:rsid w:val="00E160B0"/>
    <w:rsid w:val="00E35197"/>
    <w:rsid w:val="00E43A7E"/>
    <w:rsid w:val="00E71E4E"/>
    <w:rsid w:val="00E81C62"/>
    <w:rsid w:val="00EE19C0"/>
    <w:rsid w:val="00EE6C8E"/>
    <w:rsid w:val="00F12635"/>
    <w:rsid w:val="00F13D5B"/>
    <w:rsid w:val="00F602F2"/>
    <w:rsid w:val="00F6698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8D5AFE"/>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F6D8F6D4FD4F6098EFB58EB46F68F23">
    <w:name w:val="E7F6D8F6D4FD4F6098EFB58EB46F68F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709E487FAE4744CCB26EEB9E6030B56A">
    <w:name w:val="709E487FAE4744CCB26EEB9E6030B56A"/>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
    <w:name w:val="CCCF38E3E7A541699E891A4DA2940495"/>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814FD3"/>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814FD3"/>
    <w:pPr>
      <w:numPr>
        <w:numId w:val="16"/>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
    <w:name w:val="33F1709CFB95498493925EF25C0B3773"/>
    <w:rsid w:val="00814FD3"/>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709E487FAE4744CCB26EEB9E6030B56A3">
    <w:name w:val="709E487FAE4744CCB26EEB9E6030B56A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3">
    <w:name w:val="A6555DC0B3CE47C0BF4D890E9CAA77E3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3">
    <w:name w:val="31EC021CA8B148AB8290723CDAC86069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3">
    <w:name w:val="9EC642A215EB4455BF9FFB8FA8C7524A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3">
    <w:name w:val="47063991D7ED4987AE402611F78D5A40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3">
    <w:name w:val="88FEBA997F9E4962B066E9EB34369A03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3">
    <w:name w:val="701DD923EC8C47A3823817EAE3520AB1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3">
    <w:name w:val="56165E95749342CDA664B429244FDE50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3">
    <w:name w:val="9C9EE6D4304844EC9E0FB5C32455BC8D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3">
    <w:name w:val="98B85333A4BA4D54AEF6ECB0CD234DBF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3">
    <w:name w:val="3258A3F036584AFB9A2CFA7659C86D45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3">
    <w:name w:val="88F30366E2C847468B010251926CF4DA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3">
    <w:name w:val="18A63D681A7C44F0B463FBF43C9670BF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3">
    <w:name w:val="48554CF82B79471F9F08E3A043DF63A7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3">
    <w:name w:val="F7A4EF89D9A34CCBB951192A1D3F4624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3">
    <w:name w:val="CCCF38E3E7A541699E891A4DA2940495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3">
    <w:name w:val="B4353B4E5CE446FCB1331C0A18ADB46F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3">
    <w:name w:val="B49CC2FCFF614B138AF03B8E95C190FE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3">
    <w:name w:val="E8861742895F4B448D1E699F96C091E8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3">
    <w:name w:val="B2EE056F943A48C780B07680BE1AEA76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3">
    <w:name w:val="D6A61609A1BB46CE848A7099C747120C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3">
    <w:name w:val="01D0AA4E7F16494284EF61A67993796F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3">
    <w:name w:val="639A42AFFDDE455A8B8C0E2455176DFF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3">
    <w:name w:val="CFA7E83B0887448F94E3FBE4D1436DAD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3">
    <w:name w:val="54F121A0A5C14DB79E0DD5AC97EB4B60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3">
    <w:name w:val="803E07CF32FD4977AD69773705F1670A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3">
    <w:name w:val="677F7C8651E94718B4C4F889CBDB048D3"/>
    <w:rsid w:val="00027B34"/>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3">
    <w:name w:val="B00F91EDEA8C44998F0ECBB531ADEA523"/>
    <w:rsid w:val="00027B34"/>
    <w:pPr>
      <w:numPr>
        <w:numId w:val="15"/>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3">
    <w:name w:val="33F1709CFB95498493925EF25C0B37733"/>
    <w:rsid w:val="00027B34"/>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709E487FAE4744CCB26EEB9E6030B56A1">
    <w:name w:val="709E487FAE4744CCB26EEB9E6030B56A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1">
    <w:name w:val="A6555DC0B3CE47C0BF4D890E9CAA77E3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1">
    <w:name w:val="31EC021CA8B148AB8290723CDAC86069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1">
    <w:name w:val="9EC642A215EB4455BF9FFB8FA8C7524A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1">
    <w:name w:val="47063991D7ED4987AE402611F78D5A40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1">
    <w:name w:val="88FEBA997F9E4962B066E9EB34369A03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1">
    <w:name w:val="701DD923EC8C47A3823817EAE3520AB1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1">
    <w:name w:val="56165E95749342CDA664B429244FDE50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1">
    <w:name w:val="9C9EE6D4304844EC9E0FB5C32455BC8D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1">
    <w:name w:val="98B85333A4BA4D54AEF6ECB0CD234DBF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1">
    <w:name w:val="3258A3F036584AFB9A2CFA7659C86D45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1">
    <w:name w:val="88F30366E2C847468B010251926CF4DA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1">
    <w:name w:val="18A63D681A7C44F0B463FBF43C9670BF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1">
    <w:name w:val="48554CF82B79471F9F08E3A043DF63A7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1">
    <w:name w:val="F7A4EF89D9A34CCBB951192A1D3F4624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1">
    <w:name w:val="CCCF38E3E7A541699E891A4DA2940495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1">
    <w:name w:val="B4353B4E5CE446FCB1331C0A18ADB46F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1">
    <w:name w:val="B49CC2FCFF614B138AF03B8E95C190FE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1">
    <w:name w:val="E8861742895F4B448D1E699F96C091E8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1">
    <w:name w:val="B2EE056F943A48C780B07680BE1AEA76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1">
    <w:name w:val="D6A61609A1BB46CE848A7099C747120C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1">
    <w:name w:val="01D0AA4E7F16494284EF61A67993796F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1">
    <w:name w:val="639A42AFFDDE455A8B8C0E2455176DFF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1">
    <w:name w:val="CFA7E83B0887448F94E3FBE4D1436DAD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1">
    <w:name w:val="54F121A0A5C14DB79E0DD5AC97EB4B60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1">
    <w:name w:val="803E07CF32FD4977AD69773705F1670A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1">
    <w:name w:val="677F7C8651E94718B4C4F889CBDB048D1"/>
    <w:rsid w:val="008D5AFE"/>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1">
    <w:name w:val="B00F91EDEA8C44998F0ECBB531ADEA521"/>
    <w:rsid w:val="008D5AFE"/>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1">
    <w:name w:val="33F1709CFB95498493925EF25C0B37731"/>
    <w:rsid w:val="008D5AFE"/>
    <w:pPr>
      <w:numPr>
        <w:numId w:val="20"/>
      </w:numPr>
      <w:tabs>
        <w:tab w:val="clear" w:pos="360"/>
        <w:tab w:val="num" w:pos="340"/>
      </w:tabs>
      <w:spacing w:before="90" w:after="90" w:line="280" w:lineRule="atLeast"/>
      <w:ind w:left="340" w:hanging="340"/>
      <w:contextualSpacing/>
    </w:pPr>
    <w:rPr>
      <w:rFonts w:eastAsia="Times New Roman" w:cs="Calibri"/>
      <w:color w:val="231F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configuration xmlns:c="http://ns.axespdf.com/word/configuration">
  <c:group id="Styles"/>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2c8a7c84-2b48-4bb1-9b04-faebdd98e11f">
      <c:property id="RoleID" type="string">TableTable</c:property>
    </c:group>
  </c:group>
</c:configuration>
</file>

<file path=customXml/itemProps1.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customXml/itemProps2.xml><?xml version="1.0" encoding="utf-8"?>
<ds:datastoreItem xmlns:ds="http://schemas.openxmlformats.org/officeDocument/2006/customXml" ds:itemID="{89147CA5-734B-4CBC-B484-1845D7332C5E}">
  <ds:schemaRefs>
    <ds:schemaRef ds:uri="http://ns.axespdf.com/word/configuration"/>
  </ds:schemaRefs>
</ds:datastoreItem>
</file>

<file path=docProps/app.xml><?xml version="1.0" encoding="utf-8"?>
<Properties xmlns="http://schemas.openxmlformats.org/officeDocument/2006/extended-properties" xmlns:vt="http://schemas.openxmlformats.org/officeDocument/2006/docPropsVTypes">
  <Template>NM FormularKA4_DA.dotx</Template>
  <TotalTime>381</TotalTime>
  <Pages>8</Pages>
  <Words>1959</Words>
  <Characters>11951</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Konsekvensanalyse - KA4</vt:lpstr>
    </vt:vector>
  </TitlesOfParts>
  <Company/>
  <LinksUpToDate>false</LinksUpToDate>
  <CharactersWithSpaces>13883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Konsekvensanalyse - KA4</dc:title>
  <dc:creator/>
  <dc:description>Skabelon udarbejdet af Word Specialisten v/Helle Nielsen</dc:description>
  <cp:lastModifiedBy>Helle Møller Nielsen</cp:lastModifiedBy>
  <cp:revision>78</cp:revision>
  <dcterms:created xsi:type="dcterms:W3CDTF">2023-06-12T11:58:00Z</dcterms:created>
  <dcterms:modified xsi:type="dcterms:W3CDTF">2024-08-22T08:06:00Z</dcterms:modified>
</cp:coreProperties>
</file>