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01307AA8" w:rsidR="0077164B" w:rsidRPr="009044E5" w:rsidRDefault="005C6DD3" w:rsidP="005C6DD3">
          <w:pPr>
            <w:spacing w:after="480"/>
            <w:ind w:left="-595"/>
          </w:pPr>
          <w:r>
            <w:rPr>
              <w:noProof/>
            </w:rPr>
            <w:drawing>
              <wp:inline distT="0" distB="0" distL="0" distR="0" wp14:anchorId="3BDE34C1" wp14:editId="569AB305">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C8C6C"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6C8B46EC" w:rsidR="00BC3AA7" w:rsidRPr="002E69F7" w:rsidRDefault="002E69F7" w:rsidP="007A6BE7">
          <w:pPr>
            <w:pStyle w:val="Overskrift1"/>
          </w:pPr>
          <w:r w:rsidRPr="002E69F7">
            <w:t>Konsekvensanalyse – KA</w:t>
          </w:r>
          <w:r w:rsidR="00225AAC">
            <w:t>3</w:t>
          </w:r>
        </w:p>
        <w:p w14:paraId="67FEAC51" w14:textId="3ACC3EFC" w:rsidR="00E11330" w:rsidRDefault="00A73D7E" w:rsidP="00A73D7E">
          <w:r w:rsidRPr="00FF3835">
            <w:rPr>
              <w:lang w:eastAsia="da-DK"/>
            </w:rPr>
            <w:t>Anvend denne formularversion, hvis indsatsen</w:t>
          </w:r>
          <w:r>
            <w:rPr>
              <w:lang w:eastAsia="da-DK"/>
            </w:rPr>
            <w:t>,</w:t>
          </w:r>
          <w:r w:rsidRPr="00FF3835">
            <w:rPr>
              <w:lang w:eastAsia="da-DK"/>
            </w:rPr>
            <w:t xml:space="preserve"> I skal konsekvens</w:t>
          </w:r>
          <w:r>
            <w:rPr>
              <w:lang w:eastAsia="da-DK"/>
            </w:rPr>
            <w:t xml:space="preserve">analysere, har med mennesker at gøre </w:t>
          </w:r>
          <w:r w:rsidRPr="00A34A35">
            <w:rPr>
              <w:i/>
              <w:iCs/>
              <w:lang w:eastAsia="da-DK"/>
            </w:rPr>
            <w:t>og</w:t>
          </w:r>
          <w:r>
            <w:rPr>
              <w:lang w:eastAsia="da-DK"/>
            </w:rPr>
            <w:t xml:space="preserve"> vurderes at have </w:t>
          </w:r>
          <w:r w:rsidRPr="00FF3835">
            <w:rPr>
              <w:lang w:eastAsia="da-DK"/>
            </w:rPr>
            <w:t xml:space="preserve">relevans for børn og/eller unge, som </w:t>
          </w:r>
          <w:r>
            <w:rPr>
              <w:lang w:eastAsia="da-DK"/>
            </w:rPr>
            <w:t>ligeledes</w:t>
          </w:r>
          <w:r w:rsidRPr="00FF3835">
            <w:rPr>
              <w:lang w:eastAsia="da-DK"/>
            </w:rPr>
            <w:t xml:space="preserve"> påtænkes at blive involveret direkte i indsatsen.</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19508265" w:rsidR="00E11330" w:rsidRDefault="00B73025" w:rsidP="00E11330">
          <w:pPr>
            <w:pStyle w:val="Etiket"/>
            <w:rPr>
              <w:lang w:val="sv-SE"/>
            </w:rPr>
          </w:pPr>
          <w:r w:rsidRPr="009044E5">
            <w:rPr>
              <w:lang w:val="sv-SE"/>
            </w:rPr>
            <w:t>Titel på in</w:t>
          </w:r>
          <w:r w:rsidR="00EB1894">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57DD2460" w:rsidR="00E11330" w:rsidRDefault="004E0047" w:rsidP="004E0047">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4A414267"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606C29AC"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2E69F7">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6F6B12">
          <w:pPr>
            <w:pStyle w:val="Nummererettekst"/>
            <w:keepNex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0C4C7A3E" w:rsidR="00166625" w:rsidRPr="000432BC" w:rsidRDefault="00372C6D" w:rsidP="00372C6D">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r w:rsidR="00166625" w:rsidRPr="000432BC">
            <w:t>.</w:t>
          </w:r>
        </w:p>
        <w:bookmarkStart w:id="2" w:name="Tip3"/>
        <w:p w14:paraId="0FA95B55" w14:textId="622CF34D"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239C9D0A"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4FB73D61" w14:textId="77777777" w:rsidR="00372C6D" w:rsidRPr="00D82BD9" w:rsidRDefault="00372C6D" w:rsidP="00372C6D">
          <w:pPr>
            <w:pStyle w:val="Nummererettekst"/>
          </w:pPr>
          <w:r>
            <w:t>Start</w:t>
          </w:r>
          <w:r w:rsidRPr="00D82BD9">
            <w:t xml:space="preserve"> med at tømme hovedet: Hv</w:t>
          </w:r>
          <w:r>
            <w:t>ilke</w:t>
          </w:r>
          <w:r w:rsidRPr="00D82BD9">
            <w:t xml:space="preserve"> koblinger </w:t>
          </w:r>
          <w:r>
            <w:t xml:space="preserve">ser I </w:t>
          </w:r>
          <w:r w:rsidRPr="00D82BD9">
            <w:t>mellem jeres sektorområde og</w:t>
          </w:r>
          <w:r>
            <w:t xml:space="preserve"> </w:t>
          </w:r>
          <w:r w:rsidRPr="00D82BD9">
            <w:t>klima og miljø?</w:t>
          </w:r>
        </w:p>
        <w:p w14:paraId="149136BB" w14:textId="43BA888E" w:rsidR="002E69F7" w:rsidRDefault="00372C6D" w:rsidP="00372C6D">
          <w:pPr>
            <w:pStyle w:val="Normalindrykket"/>
          </w:pPr>
          <w:r>
            <w:rPr>
              <w:lang w:eastAsia="da-DK"/>
            </w:rPr>
            <w:t>Afs</w:t>
          </w:r>
          <w:r w:rsidRPr="000432BC">
            <w:rPr>
              <w:lang w:eastAsia="da-DK"/>
            </w:rPr>
            <w:t>æt 10-20 min</w:t>
          </w:r>
          <w:r>
            <w:rPr>
              <w:lang w:eastAsia="da-DK"/>
            </w:rPr>
            <w:t>utter</w:t>
          </w:r>
          <w:r w:rsidRPr="000432BC">
            <w:rPr>
              <w:lang w:eastAsia="da-DK"/>
            </w:rPr>
            <w:t xml:space="preserve"> til at samle nogle umiddelbare refleksioner om, hvor og hvordan temaer beslægtet til klima og miljø er relevante inden for dit/jeres sektorområde og/eller det konkrete tema for den pågældende indsats. Du/I kan evt. søge sparring hos kollegaer, som har viden inden for klima og miljø</w:t>
          </w:r>
          <w:r>
            <w:rPr>
              <w:lang w:eastAsia="da-DK"/>
            </w:rPr>
            <w:t>,</w:t>
          </w:r>
          <w:r w:rsidRPr="000432BC">
            <w:rPr>
              <w:lang w:eastAsia="da-DK"/>
            </w:rPr>
            <w:t xml:space="preserve"> eller foretage en websøgning (se søgetips herunder</w:t>
          </w:r>
          <w:r w:rsidR="002E69F7" w:rsidRPr="002E69F7">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CEDEE" w:themeFill="background2"/>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225AAC">
                <w:tc>
                  <w:tcPr>
                    <w:tcW w:w="7939" w:type="dxa"/>
                    <w:shd w:val="clear" w:color="auto" w:fill="ECEDEE" w:themeFill="background2"/>
                  </w:tcPr>
                  <w:p w14:paraId="5E293F2D" w14:textId="7CF3F4D8" w:rsidR="00024D54" w:rsidRPr="009044E5" w:rsidRDefault="00024D54" w:rsidP="00372C6D">
                    <w:pPr>
                      <w:pStyle w:val="Tiptekst"/>
                      <w:rPr>
                        <w:lang w:val="sv-SE"/>
                      </w:rPr>
                    </w:pPr>
                    <w:r w:rsidRPr="00684E6A">
                      <w:rPr>
                        <w:rFonts w:ascii="Calibri" w:hAnsi="Calibri"/>
                      </w:rPr>
                      <w:t>Tips til websøgning:</w:t>
                    </w:r>
                    <w:r>
                      <w:rPr>
                        <w:rFonts w:ascii="Calibri" w:hAnsi="Calibri"/>
                      </w:rPr>
                      <w:t xml:space="preserve"> </w:t>
                    </w:r>
                    <w:r w:rsidR="00372C6D">
                      <w:t>Afs</w:t>
                    </w:r>
                    <w:r w:rsidR="00372C6D" w:rsidRPr="00A037AC">
                      <w:t xml:space="preserve">æt 20-30 minutter til at foretage en websøgning, hvor </w:t>
                    </w:r>
                    <w:r w:rsidR="00372C6D">
                      <w:t xml:space="preserve">I </w:t>
                    </w:r>
                    <w:r w:rsidR="00372C6D" w:rsidRPr="00A037AC">
                      <w:t xml:space="preserve">søger på det aktuelle sektor- og temaområde i </w:t>
                    </w:r>
                    <w:r w:rsidR="00372C6D" w:rsidRPr="00372C6D">
                      <w:t>kombination</w:t>
                    </w:r>
                    <w:r w:rsidR="00372C6D" w:rsidRPr="00A037AC">
                      <w:t xml:space="preserve"> med geografiske kontekstord såsom ’nordisk’</w:t>
                    </w:r>
                    <w:r w:rsidR="00372C6D">
                      <w:t>,</w:t>
                    </w:r>
                    <w:r w:rsidR="00372C6D" w:rsidRPr="00A037AC">
                      <w:t xml:space="preserve"> og </w:t>
                    </w:r>
                    <w:r w:rsidR="00372C6D">
                      <w:t>foretag</w:t>
                    </w:r>
                    <w:r w:rsidR="00372C6D" w:rsidRPr="00A037AC">
                      <w:t xml:space="preserve"> </w:t>
                    </w:r>
                    <w:r w:rsidR="00372C6D">
                      <w:t>derefter</w:t>
                    </w:r>
                    <w:r w:rsidR="00372C6D" w:rsidRPr="00A037AC">
                      <w:t xml:space="preserve"> nogle søgerunder med nøgleord såsom </w:t>
                    </w:r>
                    <w:r w:rsidR="00372C6D" w:rsidRPr="00A037AC">
                      <w:rPr>
                        <w:sz w:val="21"/>
                        <w:szCs w:val="21"/>
                      </w:rPr>
                      <w:t>’klima’, ’miljø’, ’bæredygtighed’, ’affald’, ’forbrug’ mm.</w:t>
                    </w:r>
                    <w:r w:rsidR="00372C6D">
                      <w:rPr>
                        <w:sz w:val="21"/>
                        <w:szCs w:val="21"/>
                      </w:rPr>
                      <w:t xml:space="preserve"> </w:t>
                    </w:r>
                    <w:r w:rsidR="00372C6D">
                      <w:rPr>
                        <w:rFonts w:ascii="Calibri" w:hAnsi="Calibri"/>
                      </w:rPr>
                      <w:t>I</w:t>
                    </w:r>
                    <w:r w:rsidR="00372C6D" w:rsidRPr="00684E6A">
                      <w:rPr>
                        <w:rFonts w:ascii="Calibri" w:hAnsi="Calibri"/>
                      </w:rPr>
                      <w:t xml:space="preserve"> kan også </w:t>
                    </w:r>
                    <w:r w:rsidR="00372C6D">
                      <w:rPr>
                        <w:rFonts w:ascii="Calibri" w:hAnsi="Calibri"/>
                      </w:rPr>
                      <w:t>bede</w:t>
                    </w:r>
                    <w:r w:rsidR="00372C6D" w:rsidRPr="00684E6A">
                      <w:rPr>
                        <w:rFonts w:ascii="Calibri" w:hAnsi="Calibri"/>
                      </w:rPr>
                      <w:t xml:space="preserve"> en online samtalerobot</w:t>
                    </w:r>
                    <w:r w:rsidR="00372C6D">
                      <w:rPr>
                        <w:rFonts w:ascii="Calibri" w:hAnsi="Calibri"/>
                      </w:rPr>
                      <w:t xml:space="preserve"> (</w:t>
                    </w:r>
                    <w:r w:rsidR="00372C6D" w:rsidRPr="00684E6A">
                      <w:rPr>
                        <w:rFonts w:ascii="Calibri" w:hAnsi="Calibri"/>
                      </w:rPr>
                      <w:t xml:space="preserve">f.eks. </w:t>
                    </w:r>
                    <w:proofErr w:type="spellStart"/>
                    <w:r w:rsidR="00372C6D" w:rsidRPr="00684E6A">
                      <w:rPr>
                        <w:rFonts w:ascii="Calibri" w:hAnsi="Calibri"/>
                      </w:rPr>
                      <w:t>ChatGPT</w:t>
                    </w:r>
                    <w:proofErr w:type="spellEnd"/>
                    <w:r w:rsidR="00372C6D">
                      <w:rPr>
                        <w:rFonts w:ascii="Calibri" w:hAnsi="Calibri"/>
                      </w:rPr>
                      <w:t>)</w:t>
                    </w:r>
                    <w:r w:rsidR="00372C6D" w:rsidRPr="00684E6A">
                      <w:rPr>
                        <w:rFonts w:ascii="Calibri" w:hAnsi="Calibri"/>
                      </w:rPr>
                      <w:t xml:space="preserve"> om hjælp til at identificere aktuelle snitflader og opmærksomhedspunkter</w:t>
                    </w:r>
                    <w:r w:rsidR="00166625">
                      <w:rPr>
                        <w:rFonts w:ascii="Calibri" w:hAnsi="Calibri"/>
                      </w:rPr>
                      <w:t>.</w:t>
                    </w:r>
                  </w:p>
                </w:tc>
              </w:tr>
            </w:sdtContent>
          </w:sdt>
        </w:tbl>
        <w:p w14:paraId="49DDEBC5" w14:textId="7BCDF4CF" w:rsidR="003334BB" w:rsidRPr="009044E5" w:rsidRDefault="002E69F7" w:rsidP="00024D54">
          <w:pPr>
            <w:pStyle w:val="Normalindrykke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lastRenderedPageBreak/>
            <w:t>Snitflader mellem indsatsens tema og klima/miljø:</w:t>
          </w:r>
        </w:p>
        <w:p w14:paraId="4B2C1246" w14:textId="4FB8EECB" w:rsidR="002E69F7" w:rsidRPr="00370CFF" w:rsidRDefault="002E69F7" w:rsidP="006F6B12">
          <w:pPr>
            <w:pStyle w:val="Nummererettekst"/>
            <w:keepNex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6F6B12">
          <w:pPr>
            <w:pStyle w:val="Nummererettekst"/>
            <w:keepNex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6F6B12">
          <w:pPr>
            <w:pStyle w:val="Nummererettekst"/>
            <w:keepNex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6F6B12">
          <w:pPr>
            <w:pStyle w:val="Nummererettekst"/>
            <w:keepNex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6F6B12">
          <w:pPr>
            <w:pStyle w:val="Nummererettekst"/>
            <w:keepNex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lastRenderedPageBreak/>
            <w:t>Mangler i vidensgrundlaget:</w:t>
          </w:r>
        </w:p>
        <w:p w14:paraId="3270E656" w14:textId="19346EC3" w:rsidR="00370CFF" w:rsidRPr="0092581C" w:rsidRDefault="00370CFF" w:rsidP="006F6B12">
          <w:pPr>
            <w:pStyle w:val="Nummererettekst"/>
            <w:keepNext/>
          </w:pPr>
          <w:r w:rsidRPr="0092581C">
            <w:t>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6F6B12">
          <w:pPr>
            <w:pStyle w:val="Nummererettekst"/>
            <w:keepNex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4DE45A1F" w14:textId="77777777" w:rsidR="00372C6D" w:rsidRPr="0047078E" w:rsidRDefault="00372C6D" w:rsidP="00470227">
          <w:pPr>
            <w:pStyle w:val="Normalfrtip"/>
          </w:pPr>
          <w:r w:rsidRPr="0047078E">
            <w:t>At analysere ligestillingskonsekvenser er afgørende for at nå de fælles og nationale mål om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ulighedsskabende faktorer kan man undgå at fastholde eksisterende skævheder og i stedet fremme ligestilling og tilgængelighed, samtidig med at man opnår fordele såsom øget innovation og kvalitet.</w:t>
          </w:r>
        </w:p>
        <w:bookmarkStart w:id="4" w:name="Tip4"/>
        <w:p w14:paraId="48454E5A" w14:textId="3DFB7D3E" w:rsidR="00470227" w:rsidRPr="00E83519" w:rsidRDefault="00470227" w:rsidP="00470227">
          <w:pPr>
            <w:pStyle w:val="Tip"/>
          </w:pPr>
          <w:r w:rsidRPr="00E83519">
            <w:fldChar w:fldCharType="begin"/>
          </w:r>
          <w:r w:rsidRPr="00E83519">
            <w:instrText>HYPERLINK  \l "Tip</w:instrText>
          </w:r>
          <w:r w:rsidR="0029390D">
            <w:instrText>4</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25DBB5E7" w14:textId="55FC6648"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613E63AD" w:rsidR="00A3195F" w:rsidRDefault="00372C6D" w:rsidP="00F96B23">
          <w:r w:rsidRPr="000432BC">
            <w:t xml:space="preserve">I skal nu forholde jer til </w:t>
          </w:r>
          <w:r w:rsidR="0047078E">
            <w:t>12</w:t>
          </w:r>
          <w:r w:rsidRPr="000432BC">
            <w:t xml:space="preserve"> refleksionsspørgsmål vedrørende </w:t>
          </w:r>
          <w:r>
            <w:t>primært kønsligestilling, men spørgsmålene vil også invitere til refleksioner over øvrige identitetsmarkører samt tilgængelighed.</w:t>
          </w:r>
          <w:r w:rsidRPr="000432BC">
            <w:t xml:space="preserve"> </w:t>
          </w:r>
          <w:r>
            <w:t>H</w:t>
          </w:r>
          <w:r w:rsidRPr="000432BC">
            <w:t xml:space="preserve">erefter </w:t>
          </w:r>
          <w:r>
            <w:t xml:space="preserve">skal I </w:t>
          </w:r>
          <w:r w:rsidRPr="000432BC">
            <w:t>notere de vigtigste indsigter, samt hvad I vil bruge disse indsigter til</w:t>
          </w:r>
          <w:r w:rsidR="00A3195F" w:rsidRPr="00A3195F">
            <w:t>.</w:t>
          </w:r>
        </w:p>
        <w:p w14:paraId="12EFB169" w14:textId="77777777" w:rsidR="00A3195F" w:rsidRPr="000432BC" w:rsidRDefault="00A3195F" w:rsidP="00A3195F">
          <w:pPr>
            <w:pStyle w:val="Overskrift3"/>
          </w:pPr>
          <w:r>
            <w:lastRenderedPageBreak/>
            <w:t>Tøm hovedet</w:t>
          </w:r>
          <w:r w:rsidRPr="000432BC">
            <w:t xml:space="preserve">: </w:t>
          </w:r>
        </w:p>
        <w:p w14:paraId="11FF9859" w14:textId="07F96079" w:rsidR="00A3195F" w:rsidRPr="00DE2F53" w:rsidRDefault="00A3195F" w:rsidP="00E05B16">
          <w:pPr>
            <w:pStyle w:val="Nummererettekst"/>
          </w:pPr>
          <w:r w:rsidRPr="00D82BD9">
            <w:t xml:space="preserve">Start med at tømme </w:t>
          </w:r>
          <w:r w:rsidRPr="00E05B16">
            <w:t>hovedet</w:t>
          </w:r>
          <w:r w:rsidRPr="00D82BD9">
            <w:t>: Hv</w:t>
          </w:r>
          <w:r>
            <w:t>ilke</w:t>
          </w:r>
          <w:r w:rsidRPr="00D82BD9">
            <w:t xml:space="preserve"> koblinger </w:t>
          </w:r>
          <w:r>
            <w:t xml:space="preserve">ser I </w:t>
          </w:r>
          <w:r w:rsidRPr="00D82BD9">
            <w:t>mellem jeres sektorområde</w:t>
          </w:r>
          <w:r>
            <w:t xml:space="preserve">, den pågældende indsats </w:t>
          </w:r>
          <w:r w:rsidRPr="00D82BD9">
            <w:t>og ligestilling</w:t>
          </w:r>
          <w:r>
            <w:t xml:space="preserve"> mellem kønnene?</w:t>
          </w:r>
        </w:p>
        <w:p w14:paraId="15844781" w14:textId="77777777" w:rsidR="00A3195F" w:rsidRDefault="00A3195F" w:rsidP="00470227">
          <w:pPr>
            <w:pStyle w:val="Normalfrtip"/>
            <w:ind w:left="567"/>
            <w:rPr>
              <w:lang w:eastAsia="da-DK"/>
            </w:rPr>
          </w:pPr>
          <w:r>
            <w:rPr>
              <w:lang w:eastAsia="da-DK"/>
            </w:rPr>
            <w:t>Afs</w:t>
          </w:r>
          <w:r w:rsidRPr="000432BC">
            <w:rPr>
              <w:lang w:eastAsia="da-DK"/>
            </w:rPr>
            <w:t>æt 10-20 min. til at samle nogle umiddelbare refleksioner om, hvor og hvordan temaerne ligestilling og tilgængelighed (hensyn til funktionsnedsættelser) er relevante inden for</w:t>
          </w:r>
          <w:r>
            <w:rPr>
              <w:lang w:eastAsia="da-DK"/>
            </w:rPr>
            <w:t xml:space="preserve"> </w:t>
          </w:r>
          <w:r w:rsidRPr="000432BC">
            <w:rPr>
              <w:lang w:eastAsia="da-DK"/>
            </w:rPr>
            <w:t xml:space="preserve">jeres sektorområde og konkrete tema for den pågældende indsats. I kan evt. søge sparring hos kollegaer, som har viden </w:t>
          </w:r>
          <w:r>
            <w:rPr>
              <w:lang w:eastAsia="da-DK"/>
            </w:rPr>
            <w:t>om</w:t>
          </w:r>
          <w:r w:rsidRPr="000432BC">
            <w:rPr>
              <w:lang w:eastAsia="da-DK"/>
            </w:rPr>
            <w:t xml:space="preserve"> ligestilling og tilgængelighed eller foretage en websøgning (se søgetips herunder). </w:t>
          </w:r>
        </w:p>
        <w:bookmarkStart w:id="5" w:name="Tip5"/>
        <w:p w14:paraId="59C0463B" w14:textId="77777777" w:rsidR="00470227" w:rsidRPr="00E83519" w:rsidRDefault="00470227" w:rsidP="00470227">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40531CF3" w14:textId="6ACE45CA"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5E6E0A">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47078E" w:rsidRDefault="00A3195F" w:rsidP="006F6B12">
          <w:pPr>
            <w:pStyle w:val="Normalindrykket"/>
            <w:keepNext/>
            <w:spacing w:before="240"/>
          </w:pPr>
          <w:r w:rsidRPr="0047078E">
            <w:t>Notér herunder, hvilke aktuelle/relevante opmærksomhedspunkter og problem</w:t>
          </w:r>
          <w:r w:rsidR="00B97DC8" w:rsidRPr="0047078E">
            <w:t>-</w:t>
          </w:r>
          <w:r w:rsidRPr="0047078E">
            <w:t>stillinger vedrørende ligestilling i umiddelbart har identificeret. Vær gerne opmærksomme på at skelne mellem egne umiddelbare antagelser og mere faktabaserede indsigter: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5CB3F1A7"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F96B23">
            <w:t>.</w:t>
          </w:r>
        </w:p>
        <w:p w14:paraId="0ED1606C" w14:textId="582CC553" w:rsidR="00A3195F" w:rsidRPr="000432BC" w:rsidRDefault="00A3195F" w:rsidP="00A3195F">
          <w:pPr>
            <w:pStyle w:val="Overskrift3"/>
          </w:pPr>
          <w:r w:rsidRPr="000432BC">
            <w:t>Målgruppe:</w:t>
          </w:r>
        </w:p>
        <w:p w14:paraId="116CBB72" w14:textId="0A42AA32" w:rsidR="00A3195F" w:rsidRPr="00A3195F" w:rsidRDefault="00A3195F" w:rsidP="006F6B12">
          <w:pPr>
            <w:pStyle w:val="Nummererettekst"/>
            <w:keepNext/>
          </w:pPr>
          <w:r w:rsidRPr="00A3195F">
            <w:t xml:space="preserve">Start med at reflektere over, hvem der er målgruppen for indsatsen. Hvilke kønsmæssige karakteristika og forskelle findes i målgruppen (for indsatsen)? Hvordan kan indsatsen muligvis påvirke kønnene i målgruppen forskelligt?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tbl>
        <w:p w14:paraId="5922ABB3" w14:textId="76348705" w:rsidR="00A3195F" w:rsidRPr="000432BC" w:rsidRDefault="00A3195F" w:rsidP="00A3195F">
          <w:pPr>
            <w:pStyle w:val="Overskrift3"/>
          </w:pPr>
          <w:r w:rsidRPr="000432BC">
            <w:t>Øvrige interessenter:</w:t>
          </w:r>
        </w:p>
        <w:p w14:paraId="2221C7BF" w14:textId="01B5439A" w:rsidR="00A3195F" w:rsidRPr="00A3195F" w:rsidRDefault="00A3195F" w:rsidP="006F6B12">
          <w:pPr>
            <w:pStyle w:val="Nummererettekst"/>
            <w:keepNext/>
          </w:pPr>
          <w:r w:rsidRPr="00A3195F">
            <w:t>Hvem ud over den primære målgruppe kan blive påvirket af indsatsen (interessenter, aktører, organisationer og grupper)? Hvilke skævheder kunne der være i forhold til, hvem indsatsen vedrører og påvirker?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286456ce-d1e4-4228-8389-f266e7d74b23"/>
              <w:id w:val="-1444374340"/>
              <w:placeholder>
                <w:docPart w:val="E7F6D8F6D4FD4F6098EFB58EB46F68F2"/>
              </w:placeholder>
            </w:sdtPr>
            <w:sdtContent>
              <w:tr w:rsidR="003334BB" w:rsidRPr="009044E5" w14:paraId="752A8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16487186"/>
                      <w:placeholder>
                        <w:docPart w:val="CCCF38E3E7A541699E891A4DA2940495"/>
                      </w:placeholder>
                      <w:showingPlcHdr/>
                    </w:sdtPr>
                    <w:sdtContent>
                      <w:p w14:paraId="796A1167" w14:textId="73F140C9"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lastRenderedPageBreak/>
            <w:t>Øvrige identitetsfaktorer:</w:t>
          </w:r>
        </w:p>
        <w:p w14:paraId="67970756" w14:textId="2D024911" w:rsidR="00A3195F" w:rsidRPr="00A3195F" w:rsidRDefault="00A3195F" w:rsidP="006F6B12">
          <w:pPr>
            <w:pStyle w:val="Nummererettekst"/>
            <w:keepNext/>
          </w:pPr>
          <w:r w:rsidRPr="00E27118">
            <w:rPr>
              <w:i/>
              <w:iCs/>
            </w:rPr>
            <w:t>Hvilke</w:t>
          </w:r>
          <w:r w:rsidRPr="00A3195F">
            <w:t xml:space="preserve"> kvinder og mænd inkluderes, og </w:t>
          </w:r>
          <w:r w:rsidRPr="00E27118">
            <w:rPr>
              <w:i/>
              <w:iCs/>
            </w:rPr>
            <w:t>hvilke</w:t>
          </w:r>
          <w:r w:rsidRPr="00A3195F">
            <w:t xml:space="preserve"> kvinder og mænd inkluderes ikke?</w:t>
          </w:r>
          <w:r w:rsidR="00E27118">
            <w:br/>
          </w:r>
          <w:r w:rsidRPr="00A3195F">
            <w:t>Tænk her bredt på identitetsmarkører foruden kønsidentitet såsom seksuel orientering, 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t>Repræsentation i beslutningstagning:</w:t>
          </w:r>
        </w:p>
        <w:p w14:paraId="02C646C7" w14:textId="6AE98E59" w:rsidR="00A3195F" w:rsidRPr="00A3195F" w:rsidRDefault="00A3195F" w:rsidP="006F6B12">
          <w:pPr>
            <w:pStyle w:val="Nummererettekst"/>
            <w:keepNex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6F6B12">
          <w:pPr>
            <w:pStyle w:val="Nummererettekst"/>
            <w:keepNex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6F6B12">
          <w:pPr>
            <w:pStyle w:val="Nummererettekst"/>
            <w:keepNex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6F6B12">
          <w:pPr>
            <w:pStyle w:val="Nummererettekst"/>
            <w:keepNex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lastRenderedPageBreak/>
            <w:t>Tilgængelighed (hensyn til funktionsnedsættelser):</w:t>
          </w:r>
        </w:p>
        <w:p w14:paraId="2AD92119" w14:textId="33E9668C" w:rsidR="00A3195F" w:rsidRPr="00A3195F" w:rsidRDefault="00A3195F" w:rsidP="006F6B12">
          <w:pPr>
            <w:pStyle w:val="Nummererettekst"/>
            <w:keepNext/>
          </w:pPr>
          <w:r w:rsidRPr="00A3195F">
            <w:t>Brug nu en stund til at fokusere på tilgængelighed i relation til jeres indsats. I hvilke aspekter af indsatsen kunne det være relevant at forholde sig til eventuelle aktører, 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t xml:space="preserve">Køn og tilgængelighed </w:t>
          </w:r>
          <w:r w:rsidRPr="000432BC">
            <w:t>i vidensgrundlaget:</w:t>
          </w:r>
        </w:p>
        <w:p w14:paraId="1B9C2588" w14:textId="5CD87B90" w:rsidR="00A3195F" w:rsidRPr="00A3195F" w:rsidRDefault="00A3195F" w:rsidP="006F6B12">
          <w:pPr>
            <w:pStyle w:val="Nummererettekst"/>
            <w:keepNext/>
          </w:pPr>
          <w:r>
            <w:rPr>
              <w:rFonts w:cs="Calibri"/>
              <w:color w:val="212121"/>
            </w:rPr>
            <w:t xml:space="preserve">Reflektér nu </w:t>
          </w:r>
          <w:r w:rsidRPr="00A3195F">
            <w:t>lidt</w:t>
          </w:r>
          <w:r>
            <w:rPr>
              <w:rFonts w:cs="Calibri"/>
              <w:color w:val="212121"/>
            </w:rPr>
            <w:t xml:space="preserve"> over den viden, I baserer indsatsen på. </w:t>
          </w:r>
          <w:r w:rsidRPr="00D82BD9">
            <w:t xml:space="preserve">Inkluderer </w:t>
          </w:r>
          <w:r>
            <w:t xml:space="preserve">jeres </w:t>
          </w:r>
          <w:r w:rsidRPr="00D82BD9">
            <w:t>vidensgrundlag</w:t>
          </w:r>
          <w:r>
            <w:t xml:space="preserve"> </w:t>
          </w:r>
          <w:r w:rsidRPr="00D82BD9">
            <w:t>viden om køn og ligestilling</w:t>
          </w:r>
          <w:r>
            <w:t>,</w:t>
          </w:r>
          <w:r w:rsidRPr="00D82BD9">
            <w:t xml:space="preserve"> </w:t>
          </w:r>
          <w:r>
            <w:t>f</w:t>
          </w:r>
          <w:r w:rsidRPr="00D82BD9">
            <w:t xml:space="preserve">.eks. </w:t>
          </w:r>
          <w:r>
            <w:t xml:space="preserve">kønsstatistik eller </w:t>
          </w:r>
          <w:r w:rsidRPr="00D82BD9">
            <w:t xml:space="preserve">analyser, der giver indsigt i, </w:t>
          </w:r>
          <w:r>
            <w:t xml:space="preserve">hvordan </w:t>
          </w:r>
          <w:r w:rsidRPr="00D82BD9">
            <w:t>køn</w:t>
          </w:r>
          <w:r>
            <w:t>snormer</w:t>
          </w:r>
          <w:r w:rsidRPr="00D82BD9">
            <w:t xml:space="preserve"> præger oplevelser, adfærd</w:t>
          </w:r>
          <w:r>
            <w:t xml:space="preserve"> </w:t>
          </w:r>
          <w:r w:rsidRPr="00D82BD9">
            <w:t>og muligheder</w:t>
          </w:r>
          <w:r>
            <w:t>?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704F7DE4" w14:textId="77777777" w:rsidR="00B97DC8" w:rsidRPr="00B97DC8" w:rsidRDefault="00B97DC8" w:rsidP="00B97DC8">
          <w:pPr>
            <w:pStyle w:val="Overskrift3"/>
          </w:pPr>
          <w:r w:rsidRPr="00B97DC8">
            <w:t>Mangler i vidensgrundlaget:</w:t>
          </w:r>
        </w:p>
        <w:p w14:paraId="349D845F" w14:textId="6F444699" w:rsidR="00B97DC8" w:rsidRDefault="00B97DC8" w:rsidP="006F6B12">
          <w:pPr>
            <w:pStyle w:val="Nummererettekst"/>
            <w:keepNext/>
          </w:pPr>
          <w:r>
            <w:t xml:space="preserve">Hvor har I jeres videnshuller? </w:t>
          </w:r>
          <w:r w:rsidRPr="00791838">
            <w:t xml:space="preserve">Er der områder inden for ligestilling og tilgængelighed, hvor I er i tvivl om, hvorvidt indsatsen faktisk har en påvirkning? </w:t>
          </w:r>
          <w:r>
            <w:t>Ved I, om der f</w:t>
          </w:r>
          <w:r w:rsidRPr="00791838">
            <w:t xml:space="preserve">indes data eller undersøgelser, der kan bidrage til at afklare dette? </w:t>
          </w:r>
          <w:r>
            <w:t>Prøv evt. at notere, hvad I mangler af</w:t>
          </w:r>
          <w:r w:rsidRPr="00791838">
            <w:t xml:space="preserve"> data og/eller undersøgelser for at kunne vurdere reelle og potentielle konsekvenser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960724947"/>
              <w:placeholder>
                <w:docPart w:val="8EF27ED7CFC34B92908BC7CDA20D9AD1"/>
              </w:placeholder>
            </w:sdtPr>
            <w:sdtContent>
              <w:tr w:rsidR="00B97DC8" w:rsidRPr="009044E5" w14:paraId="21E7333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7874208"/>
                      <w:placeholder>
                        <w:docPart w:val="520222C96BD4489B885E1A517A181D40"/>
                      </w:placeholder>
                      <w:showingPlcHdr/>
                    </w:sdtPr>
                    <w:sdtContent>
                      <w:p w14:paraId="4F343BCE" w14:textId="77777777" w:rsidR="00B97DC8" w:rsidRPr="009044E5" w:rsidRDefault="00B97DC8" w:rsidP="00B97DC8">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6F6B12">
          <w:pPr>
            <w:pStyle w:val="Nummererettekst"/>
            <w:keepNex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FBFA4EA" w14:textId="4CEF5465" w:rsidR="00CB0CB6" w:rsidRDefault="00E66F95" w:rsidP="00E66F95">
          <w:pPr>
            <w:pStyle w:val="Overskrift2"/>
          </w:pPr>
          <w:r>
            <w:t>Relevans for børn og/eller unge</w:t>
          </w:r>
        </w:p>
        <w:p w14:paraId="16E974FE" w14:textId="1DB5BEC4" w:rsidR="00E66F95" w:rsidRDefault="00E66F95" w:rsidP="008E171B">
          <w:pPr>
            <w:pStyle w:val="Normalfrtip"/>
          </w:pPr>
          <w:r w:rsidRPr="000432BC">
            <w:t>At gennemføre en konsekvensanalyse med fokus på børn og/eller unge er essentielt for at opnå en dybere forståelse af, hvordan politiske beslutninger og indsatser påvirker denne målgruppe, der</w:t>
          </w:r>
          <w:r>
            <w:t xml:space="preserve"> er </w:t>
          </w:r>
          <w:r w:rsidRPr="000432BC">
            <w:t>en heterogen</w:t>
          </w:r>
          <w:r>
            <w:t xml:space="preserve"> </w:t>
          </w:r>
          <w:r w:rsidRPr="000432BC">
            <w:t xml:space="preserve">gruppe. Når man </w:t>
          </w:r>
          <w:r>
            <w:t>konsekvensanalyserer</w:t>
          </w:r>
          <w:r w:rsidRPr="000432BC">
            <w:t xml:space="preserve"> med et børn</w:t>
          </w:r>
          <w:r>
            <w:t>e</w:t>
          </w:r>
          <w:r w:rsidRPr="000432BC">
            <w:t xml:space="preserve">- </w:t>
          </w:r>
          <w:r w:rsidRPr="000432BC">
            <w:lastRenderedPageBreak/>
            <w:t xml:space="preserve">og/eller unge-fokus, opnår man mere målrettede og effektive indsatser, øget inklusion og styrkelse af børns og unges deltagelse i samfundsprocesser. </w:t>
          </w:r>
        </w:p>
        <w:bookmarkStart w:id="6" w:name="Tip6"/>
        <w:p w14:paraId="44C4A7D8" w14:textId="078F7C2C" w:rsidR="008E171B" w:rsidRPr="00E83519" w:rsidRDefault="008E171B" w:rsidP="008E171B">
          <w:pPr>
            <w:pStyle w:val="Tip"/>
          </w:pPr>
          <w:r w:rsidRPr="00E83519">
            <w:fldChar w:fldCharType="begin"/>
          </w:r>
          <w:r w:rsidRPr="00E83519">
            <w:instrText>HYPERLINK  \l "Tip</w:instrText>
          </w:r>
          <w:r>
            <w:instrText>6</w:instrText>
          </w:r>
          <w:r w:rsidRPr="00E83519">
            <w:instrText>" \o "</w:instrText>
          </w:r>
          <w:r w:rsidRPr="00F81E88">
            <w:rPr>
              <w:rFonts w:ascii="Corbel" w:hAnsi="Corbel"/>
              <w:b/>
              <w:bCs/>
              <w:sz w:val="20"/>
              <w:szCs w:val="20"/>
            </w:rPr>
            <w:instrText>OBS</w:instrText>
          </w:r>
          <w:r w:rsidRPr="00F81E88">
            <w:rPr>
              <w:rFonts w:ascii="Corbel" w:hAnsi="Corbel"/>
              <w:sz w:val="20"/>
              <w:szCs w:val="20"/>
            </w:rPr>
            <w:instrText xml:space="preserve"> – Børn</w:instrText>
          </w:r>
          <w:r>
            <w:rPr>
              <w:rFonts w:ascii="Corbel" w:hAnsi="Corbel"/>
              <w:sz w:val="20"/>
              <w:szCs w:val="20"/>
            </w:rPr>
            <w:instrText>e-</w:instrText>
          </w:r>
          <w:r w:rsidRPr="00F81E88">
            <w:rPr>
              <w:rFonts w:ascii="Corbel" w:hAnsi="Corbel"/>
              <w:sz w:val="20"/>
              <w:szCs w:val="20"/>
            </w:rPr>
            <w:instrText xml:space="preserve"> og ungeperspektivet er </w:instrText>
          </w:r>
          <w:r w:rsidRPr="00F81E88">
            <w:rPr>
              <w:rFonts w:ascii="Corbel" w:hAnsi="Corbel"/>
              <w:b/>
              <w:bCs/>
              <w:sz w:val="20"/>
              <w:szCs w:val="20"/>
            </w:rPr>
            <w:instrText xml:space="preserve">relevant </w:instrText>
          </w:r>
          <w:r>
            <w:rPr>
              <w:rFonts w:ascii="Corbel" w:hAnsi="Corbel"/>
              <w:b/>
              <w:bCs/>
              <w:sz w:val="20"/>
              <w:szCs w:val="20"/>
            </w:rPr>
            <w:instrText xml:space="preserve">i </w:instrText>
          </w:r>
          <w:r w:rsidRPr="00F81E88">
            <w:rPr>
              <w:rFonts w:ascii="Corbel" w:hAnsi="Corbel"/>
              <w:b/>
              <w:bCs/>
              <w:sz w:val="20"/>
              <w:szCs w:val="20"/>
            </w:rPr>
            <w:instrText>både processuelle og</w:instrText>
          </w:r>
          <w:r w:rsidRPr="00F81E88">
            <w:rPr>
              <w:rFonts w:ascii="Corbel" w:hAnsi="Corbel"/>
              <w:sz w:val="20"/>
              <w:szCs w:val="20"/>
            </w:rPr>
            <w:instrText xml:space="preserve"> </w:instrText>
          </w:r>
          <w:r w:rsidRPr="00F81E88">
            <w:rPr>
              <w:rFonts w:ascii="Corbel" w:hAnsi="Corbel"/>
              <w:b/>
              <w:bCs/>
              <w:sz w:val="20"/>
              <w:szCs w:val="20"/>
            </w:rPr>
            <w:instrText>tematiske</w:instrText>
          </w:r>
          <w:r w:rsidRPr="00F81E88">
            <w:rPr>
              <w:rFonts w:ascii="Corbel" w:hAnsi="Corbel"/>
              <w:sz w:val="20"/>
              <w:szCs w:val="20"/>
            </w:rPr>
            <w:instrText xml:space="preserve"> </w:instrText>
          </w:r>
          <w:r w:rsidRPr="00F81E88">
            <w:rPr>
              <w:rFonts w:ascii="Corbel" w:hAnsi="Corbel"/>
              <w:b/>
              <w:bCs/>
              <w:sz w:val="20"/>
              <w:szCs w:val="20"/>
            </w:rPr>
            <w:instrText>sammenhænge</w:instrText>
          </w:r>
          <w:r w:rsidRPr="00F81E88">
            <w:rPr>
              <w:rFonts w:ascii="Corbel" w:hAnsi="Corbel"/>
              <w:sz w:val="20"/>
              <w:szCs w:val="20"/>
            </w:rPr>
            <w:instrText>. Processuelt indebærer det f.eks.</w:instrText>
          </w:r>
          <w:r>
            <w:rPr>
              <w:rFonts w:ascii="Corbel" w:hAnsi="Corbel"/>
              <w:sz w:val="20"/>
              <w:szCs w:val="20"/>
            </w:rPr>
            <w:instrText>,</w:instrText>
          </w:r>
          <w:r w:rsidRPr="00F81E88">
            <w:rPr>
              <w:rFonts w:ascii="Corbel" w:hAnsi="Corbel"/>
              <w:sz w:val="20"/>
              <w:szCs w:val="20"/>
            </w:rPr>
            <w:instrText xml:space="preserve"> at man overvejer, hvordan aktiviteter i indsatsen kan involvere børn og/eller unge direkte – </w:instrText>
          </w:r>
          <w:r>
            <w:rPr>
              <w:rFonts w:ascii="Corbel" w:hAnsi="Corbel"/>
              <w:sz w:val="20"/>
              <w:szCs w:val="20"/>
            </w:rPr>
            <w:instrText>såfremt</w:instrText>
          </w:r>
          <w:r w:rsidRPr="00F81E88">
            <w:rPr>
              <w:rFonts w:ascii="Corbel" w:hAnsi="Corbel"/>
              <w:sz w:val="20"/>
              <w:szCs w:val="20"/>
            </w:rPr>
            <w:instrText xml:space="preserve"> dette er meningsfuldt. Her er det vigtigt at være opmærksom på </w:instrText>
          </w:r>
          <w:r w:rsidRPr="00F81E88">
            <w:rPr>
              <w:rFonts w:ascii="Corbel" w:hAnsi="Corbel"/>
              <w:i/>
              <w:iCs/>
              <w:sz w:val="20"/>
              <w:szCs w:val="20"/>
            </w:rPr>
            <w:instrText>ikke</w:instrText>
          </w:r>
          <w:r w:rsidRPr="00F81E88">
            <w:rPr>
              <w:rFonts w:ascii="Corbel" w:hAnsi="Corbel"/>
              <w:sz w:val="20"/>
              <w:szCs w:val="20"/>
            </w:rPr>
            <w:instrText xml:space="preserve"> at gøre enkelte børn og/eller unge til </w:instrText>
          </w:r>
          <w:r>
            <w:rPr>
              <w:rFonts w:ascii="Corbel" w:hAnsi="Corbel"/>
              <w:sz w:val="20"/>
              <w:szCs w:val="20"/>
            </w:rPr>
            <w:instrText>repræsentanter</w:instrText>
          </w:r>
          <w:r w:rsidRPr="00F81E88">
            <w:rPr>
              <w:rFonts w:ascii="Corbel" w:hAnsi="Corbel"/>
              <w:sz w:val="20"/>
              <w:szCs w:val="20"/>
            </w:rPr>
            <w:instrText xml:space="preserve"> for </w:instrText>
          </w:r>
          <w:r w:rsidRPr="00F81E88">
            <w:rPr>
              <w:rFonts w:ascii="Corbel" w:hAnsi="Corbel"/>
              <w:i/>
              <w:iCs/>
              <w:sz w:val="20"/>
              <w:szCs w:val="20"/>
            </w:rPr>
            <w:instrText>alle</w:instrText>
          </w:r>
          <w:r w:rsidRPr="00F81E88">
            <w:rPr>
              <w:rFonts w:ascii="Corbel" w:hAnsi="Corbel"/>
              <w:sz w:val="20"/>
              <w:szCs w:val="20"/>
            </w:rPr>
            <w:instrText xml:space="preserve"> børn/unge. At integrere hensyn til børn og unge</w:instrText>
          </w:r>
          <w:r>
            <w:rPr>
              <w:rFonts w:ascii="Corbel" w:hAnsi="Corbel"/>
              <w:sz w:val="20"/>
              <w:szCs w:val="20"/>
            </w:rPr>
            <w:instrText xml:space="preserve"> </w:instrText>
          </w:r>
          <w:r w:rsidRPr="00F81E88">
            <w:rPr>
              <w:rFonts w:ascii="Corbel" w:hAnsi="Corbel"/>
              <w:sz w:val="20"/>
              <w:szCs w:val="20"/>
            </w:rPr>
            <w:instrText>på et mere tematisk niveau indebærer</w:instrText>
          </w:r>
          <w:r>
            <w:rPr>
              <w:rFonts w:ascii="Corbel" w:hAnsi="Corbel"/>
              <w:sz w:val="20"/>
              <w:szCs w:val="20"/>
            </w:rPr>
            <w:instrText>,</w:instrText>
          </w:r>
          <w:r w:rsidRPr="00F81E88">
            <w:rPr>
              <w:rFonts w:ascii="Corbel" w:hAnsi="Corbel"/>
              <w:sz w:val="20"/>
              <w:szCs w:val="20"/>
            </w:rPr>
            <w:instrText xml:space="preserve"> at man </w:instrText>
          </w:r>
          <w:r>
            <w:rPr>
              <w:rFonts w:ascii="Corbel" w:hAnsi="Corbel"/>
              <w:sz w:val="20"/>
              <w:szCs w:val="20"/>
            </w:rPr>
            <w:instrText>forstår og omtaler børn og unge på en nuanceret måde</w:instrText>
          </w:r>
          <w:r w:rsidRPr="00F81E88">
            <w:rPr>
              <w:rFonts w:ascii="Corbel" w:hAnsi="Corbel"/>
              <w:sz w:val="20"/>
              <w:szCs w:val="20"/>
            </w:rPr>
            <w:instrText xml:space="preserve">, f.eks. ved at sektoren for digitalisering (MR-DIGITAL) </w:instrText>
          </w:r>
          <w:r>
            <w:rPr>
              <w:rFonts w:ascii="Corbel" w:hAnsi="Corbel"/>
              <w:sz w:val="20"/>
              <w:szCs w:val="20"/>
            </w:rPr>
            <w:instrText xml:space="preserve">ikke anvender en forståelse af børn og unge som </w:instrText>
          </w:r>
          <w:r w:rsidRPr="00A14C23">
            <w:rPr>
              <w:rFonts w:ascii="Corbel" w:hAnsi="Corbel"/>
              <w:i/>
              <w:iCs/>
              <w:sz w:val="20"/>
              <w:szCs w:val="20"/>
              <w:u w:val="single"/>
            </w:rPr>
            <w:instrText>enten</w:instrText>
          </w:r>
          <w:r>
            <w:rPr>
              <w:rFonts w:ascii="Corbel" w:hAnsi="Corbel"/>
              <w:sz w:val="20"/>
              <w:szCs w:val="20"/>
            </w:rPr>
            <w:instrText xml:space="preserve"> ’</w:instrText>
          </w:r>
          <w:r w:rsidRPr="00F81E88">
            <w:rPr>
              <w:rFonts w:ascii="Corbel" w:hAnsi="Corbel"/>
              <w:sz w:val="20"/>
              <w:szCs w:val="20"/>
            </w:rPr>
            <w:instrText>digitalt udsatte</w:instrText>
          </w:r>
          <w:r>
            <w:rPr>
              <w:rFonts w:ascii="Corbel" w:hAnsi="Corbel"/>
              <w:sz w:val="20"/>
              <w:szCs w:val="20"/>
            </w:rPr>
            <w:instrText xml:space="preserve">’ </w:instrText>
          </w:r>
          <w:r w:rsidRPr="00A14C23">
            <w:rPr>
              <w:rFonts w:ascii="Corbel" w:hAnsi="Corbel"/>
              <w:i/>
              <w:iCs/>
              <w:sz w:val="20"/>
              <w:szCs w:val="20"/>
              <w:u w:val="single"/>
            </w:rPr>
            <w:instrText>eller</w:instrText>
          </w:r>
          <w:r>
            <w:rPr>
              <w:rFonts w:ascii="Corbel" w:hAnsi="Corbel"/>
              <w:sz w:val="20"/>
              <w:szCs w:val="20"/>
            </w:rPr>
            <w:instrText xml:space="preserve"> </w:instrText>
          </w:r>
          <w:r w:rsidRPr="00F81E88">
            <w:rPr>
              <w:rFonts w:ascii="Corbel" w:hAnsi="Corbel"/>
              <w:sz w:val="20"/>
              <w:szCs w:val="20"/>
            </w:rPr>
            <w:instrText>’digitalt indfødte</w:instrText>
          </w:r>
          <w:r>
            <w:rPr>
              <w:rFonts w:ascii="Corbel" w:hAnsi="Corbel"/>
              <w:sz w:val="20"/>
              <w:szCs w:val="20"/>
            </w:rPr>
            <w:instrText>.’</w:instrText>
          </w:r>
        </w:p>
        <w:p w14:paraId="4767E9AD" w14:textId="00CE85FE" w:rsidR="008E171B" w:rsidRPr="002E69F7" w:rsidRDefault="008E171B" w:rsidP="008E171B">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6"/>
        <w:p w14:paraId="69BE9F72" w14:textId="77777777" w:rsidR="00E66F95" w:rsidRPr="0047078E" w:rsidRDefault="00E66F95" w:rsidP="00E66F95">
          <w:r w:rsidRPr="0047078E">
            <w:t xml:space="preserve">I skal nu forholde jer til en række refleksionsspørgsmål vedrørende børn og/eller unge og herefter notere de vigtigste indsigter, samt hvad I vil bruge disse indsigter til. </w:t>
          </w:r>
        </w:p>
        <w:p w14:paraId="4C77F703" w14:textId="77777777" w:rsidR="00E66F95" w:rsidRDefault="00E66F95" w:rsidP="00E66F95">
          <w:pPr>
            <w:pStyle w:val="Overskrift3"/>
          </w:pPr>
          <w:r>
            <w:t xml:space="preserve">Tøm hovedet: </w:t>
          </w:r>
        </w:p>
        <w:p w14:paraId="314C1BF0" w14:textId="4F236869" w:rsidR="00E66F95" w:rsidRPr="00791838" w:rsidRDefault="00E66F95" w:rsidP="00E66F95">
          <w:pPr>
            <w:pStyle w:val="Nummererettekst"/>
            <w:rPr>
              <w:b/>
              <w:bCs/>
            </w:rPr>
          </w:pPr>
          <w:r w:rsidRPr="00791838">
            <w:t>Start med at tømme hovedet: H</w:t>
          </w:r>
          <w:r>
            <w:t>vilke</w:t>
          </w:r>
          <w:r w:rsidRPr="00791838">
            <w:t xml:space="preserve"> koblinger </w:t>
          </w:r>
          <w:r>
            <w:t xml:space="preserve">ser I </w:t>
          </w:r>
          <w:r w:rsidRPr="00791838">
            <w:t>mellem jeres sektorområde og børnerettigheder og/eller unges perspektiver?</w:t>
          </w:r>
        </w:p>
        <w:p w14:paraId="4FD8849A" w14:textId="77777777" w:rsidR="00E66F95" w:rsidRPr="000432BC" w:rsidRDefault="00E66F95" w:rsidP="00E66F95">
          <w:pPr>
            <w:pStyle w:val="Normalindrykket"/>
            <w:rPr>
              <w:lang w:eastAsia="da-DK"/>
            </w:rPr>
          </w:pPr>
          <w:r>
            <w:rPr>
              <w:lang w:eastAsia="da-DK"/>
            </w:rPr>
            <w:t>Afs</w:t>
          </w:r>
          <w:r w:rsidRPr="000432BC">
            <w:rPr>
              <w:lang w:eastAsia="da-DK"/>
            </w:rPr>
            <w:t xml:space="preserve">æt 10-20 min. til at samle nogle umiddelbare refleksioner om, hvor og hvordan børn og unges perspektiver er relevante inden for dit/jeres sektorområde og konkrete tema for den pågældende indsats. Du/I kan evt. søge sparring hos kollegaer, som har viden </w:t>
          </w:r>
          <w:r>
            <w:rPr>
              <w:lang w:eastAsia="da-DK"/>
            </w:rPr>
            <w:t>om</w:t>
          </w:r>
          <w:r w:rsidRPr="000432BC">
            <w:rPr>
              <w:lang w:eastAsia="da-DK"/>
            </w:rPr>
            <w:t xml:space="preserve"> børn</w:t>
          </w:r>
          <w:r>
            <w:rPr>
              <w:lang w:eastAsia="da-DK"/>
            </w:rPr>
            <w:t>e</w:t>
          </w:r>
          <w:r w:rsidRPr="000432BC">
            <w:rPr>
              <w:lang w:eastAsia="da-DK"/>
            </w:rPr>
            <w:t xml:space="preserve">- og ungeområdet eller foretage en websøgning (se søgetips herunder).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136145682"/>
              <w:placeholder>
                <w:docPart w:val="2BD98C58805D47EABF4A129F926E1656"/>
              </w:placeholder>
            </w:sdtPr>
            <w:sdtContent>
              <w:tr w:rsidR="00E66F95" w:rsidRPr="009044E5" w14:paraId="679ABD3D" w14:textId="77777777" w:rsidTr="005E6E0A">
                <w:tc>
                  <w:tcPr>
                    <w:tcW w:w="7939" w:type="dxa"/>
                    <w:shd w:val="clear" w:color="auto" w:fill="ECEDEE" w:themeFill="background2"/>
                  </w:tcPr>
                  <w:p w14:paraId="201BDA84" w14:textId="049E8CC6" w:rsidR="00E66F95" w:rsidRPr="009044E5" w:rsidRDefault="00E66F95" w:rsidP="00E66F95">
                    <w:pPr>
                      <w:pStyle w:val="Tiptekst"/>
                      <w:rPr>
                        <w:lang w:val="sv-SE"/>
                      </w:rPr>
                    </w:pPr>
                    <w:r w:rsidRPr="00684E6A">
                      <w:rPr>
                        <w:rFonts w:ascii="Calibri" w:hAnsi="Calibri"/>
                      </w:rPr>
                      <w:t>Tips til websøgning:</w:t>
                    </w:r>
                    <w:r>
                      <w:rPr>
                        <w:rFonts w:ascii="Calibri" w:hAnsi="Calibri"/>
                      </w:rPr>
                      <w:t xml:space="preserve"> </w:t>
                    </w:r>
                    <w:r>
                      <w:t>Afsæ</w:t>
                    </w:r>
                    <w:r w:rsidRPr="00A037AC">
                      <w:t xml:space="preserve">t 20-30 minutter til at foretage en websøgning, hvor I søger på det aktuelle sektor- og temaområde i kombination med </w:t>
                    </w:r>
                    <w:r w:rsidRPr="00E66F95">
                      <w:t>geografiske</w:t>
                    </w:r>
                    <w:r w:rsidRPr="00A037AC">
                      <w:t xml:space="preserve"> kontekstord såsom ’nordisk’</w:t>
                    </w:r>
                    <w:r>
                      <w:t>,</w:t>
                    </w:r>
                    <w:r w:rsidRPr="00A037AC">
                      <w:t xml:space="preserve"> og </w:t>
                    </w:r>
                    <w:r>
                      <w:t>foretag derefter</w:t>
                    </w:r>
                    <w:r w:rsidRPr="00A037AC">
                      <w:t xml:space="preserve"> nogle søgerunder med nøgleord såsom </w:t>
                    </w:r>
                    <w:r w:rsidRPr="00A037AC">
                      <w:rPr>
                        <w:sz w:val="21"/>
                        <w:szCs w:val="21"/>
                      </w:rPr>
                      <w:t>’unge’, ’børn</w:t>
                    </w:r>
                    <w:r>
                      <w:rPr>
                        <w:sz w:val="21"/>
                        <w:szCs w:val="21"/>
                      </w:rPr>
                      <w:t>’, ’børnerettigheder’</w:t>
                    </w:r>
                    <w:r w:rsidRPr="00A037AC">
                      <w:rPr>
                        <w:sz w:val="21"/>
                        <w:szCs w:val="21"/>
                      </w:rPr>
                      <w:t xml:space="preserve"> m</w:t>
                    </w:r>
                    <w:r>
                      <w:rPr>
                        <w:sz w:val="21"/>
                        <w:szCs w:val="21"/>
                      </w:rPr>
                      <w:t>m.</w:t>
                    </w:r>
                    <w:r>
                      <w:rPr>
                        <w:rFonts w:ascii="Calibri" w:hAnsi="Calibri"/>
                      </w:rPr>
                      <w:t xml:space="preserve"> 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snitflader og opmærksomhedspunkter</w:t>
                    </w:r>
                    <w:r>
                      <w:rPr>
                        <w:rFonts w:ascii="Calibri" w:hAnsi="Calibri"/>
                      </w:rPr>
                      <w:t>.</w:t>
                    </w:r>
                  </w:p>
                </w:tc>
              </w:tr>
            </w:sdtContent>
          </w:sdt>
        </w:tbl>
        <w:p w14:paraId="2843AA2C" w14:textId="5094C543" w:rsidR="00E66F95" w:rsidRPr="009044E5" w:rsidRDefault="00E66F95" w:rsidP="006F6B12">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 xml:space="preserve">vedrørende </w:t>
          </w:r>
          <w:r>
            <w:t>børn og unge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47457560"/>
              <w:placeholder>
                <w:docPart w:val="1A4D1BDCE157420F9B6144C934FE1674"/>
              </w:placeholder>
            </w:sdtPr>
            <w:sdtContent>
              <w:tr w:rsidR="00E66F95" w:rsidRPr="009044E5" w14:paraId="3A0CC9B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02351842"/>
                      <w:placeholder>
                        <w:docPart w:val="474B7B8836F9419282708D50B17856C8"/>
                      </w:placeholder>
                      <w:showingPlcHdr/>
                    </w:sdtPr>
                    <w:sdtContent>
                      <w:p w14:paraId="46E4292F"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4F2111C4" w14:textId="77777777" w:rsidR="00E66F95" w:rsidRPr="000432BC" w:rsidRDefault="00E66F95" w:rsidP="00E66F95">
          <w:pPr>
            <w:pStyle w:val="Overskrift3"/>
            <w:rPr>
              <w:rFonts w:eastAsia="Times New Roman"/>
              <w:lang w:eastAsia="da-DK"/>
            </w:rPr>
          </w:pPr>
          <w:r>
            <w:rPr>
              <w:rFonts w:eastAsia="Times New Roman"/>
              <w:lang w:eastAsia="da-DK"/>
            </w:rPr>
            <w:t>Ind</w:t>
          </w:r>
          <w:r w:rsidRPr="000432BC">
            <w:rPr>
              <w:rFonts w:eastAsia="Times New Roman"/>
              <w:lang w:eastAsia="da-DK"/>
            </w:rPr>
            <w:t>virknin</w:t>
          </w:r>
          <w:r>
            <w:rPr>
              <w:rFonts w:eastAsia="Times New Roman"/>
              <w:lang w:eastAsia="da-DK"/>
            </w:rPr>
            <w:t>g på børn og/eller unge</w:t>
          </w:r>
          <w:r w:rsidRPr="000432BC">
            <w:rPr>
              <w:rFonts w:eastAsia="Times New Roman"/>
              <w:lang w:eastAsia="da-DK"/>
            </w:rPr>
            <w:t xml:space="preserve">: </w:t>
          </w:r>
        </w:p>
        <w:p w14:paraId="42B3722F" w14:textId="453C179E" w:rsidR="00E66F95" w:rsidRPr="00791838" w:rsidRDefault="00E66F95" w:rsidP="006F6B12">
          <w:pPr>
            <w:pStyle w:val="Nummererettekst"/>
            <w:keepNext/>
            <w:rPr>
              <w:rFonts w:eastAsia="Times New Roman" w:cs="Calibri"/>
              <w:b/>
              <w:bCs/>
              <w:lang w:eastAsia="da-DK"/>
            </w:rPr>
          </w:pPr>
          <w:r w:rsidRPr="00791838">
            <w:t xml:space="preserve">Hvordan påvirkes børn og/eller unge (direkte eller indirekte) i forbindelse med indsatsen? Beskriv </w:t>
          </w:r>
          <w:r>
            <w:t>faktiske</w:t>
          </w:r>
          <w:r w:rsidRPr="00791838">
            <w:t xml:space="preserve"> og mulige positive og negative påvirkninger. </w:t>
          </w:r>
          <w:r w:rsidRPr="00791838">
            <w:rPr>
              <w:rFonts w:eastAsia="Times New Roman" w:cs="Calibri"/>
              <w:lang w:eastAsia="da-DK"/>
            </w:rPr>
            <w:t>Hvis børn under 18 år påvirkes, kan I med fordel orientere jer i FN’s Børnekonvention</w:t>
          </w:r>
          <w:r w:rsidRPr="00E66F95">
            <w:rPr>
              <w:rStyle w:val="Hyperlink"/>
              <w:i/>
              <w:iCs/>
            </w:rPr>
            <w:t xml:space="preserve">: </w:t>
          </w:r>
          <w:hyperlink r:id="rId11" w:history="1">
            <w:r w:rsidRPr="00E66F95">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688907548"/>
              <w:placeholder>
                <w:docPart w:val="387E0FA66FF940FDA5B4499C57B45BC2"/>
              </w:placeholder>
            </w:sdtPr>
            <w:sdtContent>
              <w:tr w:rsidR="00E66F95" w:rsidRPr="009044E5" w14:paraId="48B7D4EC"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55596540"/>
                      <w:placeholder>
                        <w:docPart w:val="CBE0D0A9ACA0472F93A5857C26BBBED8"/>
                      </w:placeholder>
                      <w:showingPlcHdr/>
                    </w:sdtPr>
                    <w:sdtContent>
                      <w:p w14:paraId="28C5D637" w14:textId="77777777" w:rsidR="00E66F95" w:rsidRPr="009044E5" w:rsidRDefault="00E66F95" w:rsidP="00E66F95">
                        <w:pPr>
                          <w:rPr>
                            <w:lang w:val="sv-SE"/>
                          </w:rPr>
                        </w:pPr>
                        <w:r w:rsidRPr="009044E5">
                          <w:rPr>
                            <w:lang w:val="sv-SE"/>
                          </w:rPr>
                          <w:t xml:space="preserve"> </w:t>
                        </w:r>
                      </w:p>
                    </w:sdtContent>
                  </w:sdt>
                </w:tc>
              </w:tr>
            </w:sdtContent>
          </w:sdt>
        </w:tbl>
        <w:p w14:paraId="393BDBF7" w14:textId="77777777" w:rsidR="00E66F95" w:rsidRPr="00791838" w:rsidRDefault="00E66F95" w:rsidP="00E66F95">
          <w:pPr>
            <w:pStyle w:val="Overskrift3"/>
            <w:rPr>
              <w:rFonts w:eastAsia="Times New Roman"/>
              <w:lang w:eastAsia="da-DK"/>
            </w:rPr>
          </w:pPr>
          <w:r>
            <w:rPr>
              <w:rFonts w:eastAsia="Times New Roman"/>
              <w:lang w:eastAsia="da-DK"/>
            </w:rPr>
            <w:lastRenderedPageBreak/>
            <w:t>Øvrige identitetsmarkører</w:t>
          </w:r>
          <w:r w:rsidRPr="00791838">
            <w:rPr>
              <w:rFonts w:eastAsia="Times New Roman"/>
              <w:lang w:eastAsia="da-DK"/>
            </w:rPr>
            <w:t xml:space="preserve">: </w:t>
          </w:r>
        </w:p>
        <w:p w14:paraId="487277BC" w14:textId="29B2A1A6" w:rsidR="00E66F95" w:rsidRPr="0047078E" w:rsidRDefault="00E66F95" w:rsidP="006F6B12">
          <w:pPr>
            <w:pStyle w:val="Nummererettekst"/>
            <w:keepNext/>
          </w:pPr>
          <w:r w:rsidRPr="0047078E">
            <w:t xml:space="preserve">Hvilke børn og/eller unge påvirkes, og hvilke børn og/eller unge ekskluderes muligvis? Tænk her bredt på identitetsmarkører såsom kønsidentitet, seksuel orientering, etnicitet, religion, kropskapabilitet (funktionsnedsættelser) eller geografi/bopæl.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798134974"/>
              <w:placeholder>
                <w:docPart w:val="3A9FED08DE1B4D2D9C2BDC2CB65E7DE1"/>
              </w:placeholder>
            </w:sdtPr>
            <w:sdtContent>
              <w:tr w:rsidR="00E66F95" w:rsidRPr="009044E5" w14:paraId="145F78FA"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1752911"/>
                      <w:placeholder>
                        <w:docPart w:val="89660639A66645A19BDB6CD5CCE1601F"/>
                      </w:placeholder>
                      <w:showingPlcHdr/>
                    </w:sdtPr>
                    <w:sdtContent>
                      <w:p w14:paraId="3CE766CC" w14:textId="77777777" w:rsidR="00E66F95" w:rsidRPr="009044E5" w:rsidRDefault="00E66F95" w:rsidP="00F168A2">
                        <w:pPr>
                          <w:rPr>
                            <w:lang w:val="sv-SE"/>
                          </w:rPr>
                        </w:pPr>
                        <w:r w:rsidRPr="009044E5">
                          <w:rPr>
                            <w:lang w:val="sv-SE"/>
                          </w:rPr>
                          <w:t xml:space="preserve"> </w:t>
                        </w:r>
                      </w:p>
                    </w:sdtContent>
                  </w:sdt>
                </w:tc>
              </w:tr>
            </w:sdtContent>
          </w:sdt>
        </w:tbl>
        <w:p w14:paraId="5C720A64" w14:textId="77777777" w:rsidR="00E66F95" w:rsidRPr="00791838" w:rsidRDefault="00E66F95" w:rsidP="00E66F95">
          <w:pPr>
            <w:pStyle w:val="Overskrift3"/>
            <w:rPr>
              <w:rFonts w:eastAsia="Times New Roman"/>
              <w:lang w:eastAsia="da-DK"/>
            </w:rPr>
          </w:pPr>
          <w:r w:rsidRPr="00791838">
            <w:rPr>
              <w:rFonts w:eastAsia="Times New Roman"/>
              <w:lang w:eastAsia="da-DK"/>
            </w:rPr>
            <w:t>Indflydelse:</w:t>
          </w:r>
        </w:p>
        <w:p w14:paraId="1E0577A5" w14:textId="6F3AEE66" w:rsidR="00E66F95" w:rsidRPr="0047078E" w:rsidRDefault="00E66F95" w:rsidP="006F6B12">
          <w:pPr>
            <w:pStyle w:val="Nummererettekst"/>
            <w:keepNext/>
          </w:pPr>
          <w:r w:rsidRPr="0047078E">
            <w:t>Hvordan sikres børn og/eller unges ret til at deltage og påvirke indholdet i indsatsen? Hvordan kan de f.eks. øve indflydelse, stille spørgsmål og klage?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597910842"/>
              <w:placeholder>
                <w:docPart w:val="3DBC0FD9E4B24431A00016EA34389E64"/>
              </w:placeholder>
            </w:sdtPr>
            <w:sdtContent>
              <w:tr w:rsidR="00E66F95" w:rsidRPr="009044E5" w14:paraId="5FE2B24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37861545"/>
                      <w:placeholder>
                        <w:docPart w:val="A995B4ADFE1545D6815F9B3B6635860D"/>
                      </w:placeholder>
                      <w:showingPlcHdr/>
                    </w:sdtPr>
                    <w:sdtContent>
                      <w:p w14:paraId="1B2119AD" w14:textId="77777777" w:rsidR="00E66F95" w:rsidRPr="009044E5" w:rsidRDefault="00E66F95" w:rsidP="00F168A2">
                        <w:pPr>
                          <w:rPr>
                            <w:lang w:val="sv-SE"/>
                          </w:rPr>
                        </w:pPr>
                        <w:r w:rsidRPr="009044E5">
                          <w:rPr>
                            <w:lang w:val="sv-SE"/>
                          </w:rPr>
                          <w:t xml:space="preserve"> </w:t>
                        </w:r>
                      </w:p>
                    </w:sdtContent>
                  </w:sdt>
                </w:tc>
              </w:tr>
            </w:sdtContent>
          </w:sdt>
        </w:tbl>
        <w:p w14:paraId="486132D5" w14:textId="77777777" w:rsidR="00E66F95" w:rsidRPr="00CA64C8" w:rsidRDefault="00E66F95" w:rsidP="00E66F95">
          <w:pPr>
            <w:pStyle w:val="Overskrift3"/>
            <w:rPr>
              <w:rFonts w:eastAsia="Times New Roman"/>
              <w:lang w:eastAsia="da-DK"/>
            </w:rPr>
          </w:pPr>
          <w:r>
            <w:rPr>
              <w:rFonts w:eastAsia="Times New Roman"/>
              <w:lang w:eastAsia="da-DK"/>
            </w:rPr>
            <w:t>Rettigheder</w:t>
          </w:r>
          <w:r w:rsidRPr="00CA64C8">
            <w:rPr>
              <w:rFonts w:eastAsia="Times New Roman"/>
              <w:lang w:eastAsia="da-DK"/>
            </w:rPr>
            <w:t>:</w:t>
          </w:r>
        </w:p>
        <w:p w14:paraId="53E7FE81" w14:textId="797AF315" w:rsidR="00E66F95" w:rsidRPr="0047078E" w:rsidRDefault="00E66F95" w:rsidP="006F6B12">
          <w:pPr>
            <w:pStyle w:val="Nummererettekst"/>
            <w:keepNext/>
          </w:pPr>
          <w:r w:rsidRPr="0047078E">
            <w:t>Hvordan kan I med indsatsen bidrage til at sikre børn og unges grundlæggende rettigheder, herunder retten til sundhed, bolig, skole, hvile og fritid? Børn og/eller unge har ydermere ret til at udvikle sig, ytre sig og have indflydelse.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740869986"/>
              <w:placeholder>
                <w:docPart w:val="40AB11B5553B4195A3EB83816C471997"/>
              </w:placeholder>
            </w:sdtPr>
            <w:sdtContent>
              <w:tr w:rsidR="00E66F95" w:rsidRPr="009044E5" w14:paraId="4E544C0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581709010"/>
                      <w:placeholder>
                        <w:docPart w:val="E3A9762BC46A4D148AFB5945866E28BC"/>
                      </w:placeholder>
                      <w:showingPlcHdr/>
                    </w:sdtPr>
                    <w:sdtContent>
                      <w:p w14:paraId="24D65A56" w14:textId="77777777" w:rsidR="00E66F95" w:rsidRPr="009044E5" w:rsidRDefault="00E66F95" w:rsidP="00F168A2">
                        <w:pPr>
                          <w:rPr>
                            <w:lang w:val="sv-SE"/>
                          </w:rPr>
                        </w:pPr>
                        <w:r w:rsidRPr="009044E5">
                          <w:rPr>
                            <w:lang w:val="sv-SE"/>
                          </w:rPr>
                          <w:t xml:space="preserve"> </w:t>
                        </w:r>
                      </w:p>
                    </w:sdtContent>
                  </w:sdt>
                </w:tc>
              </w:tr>
            </w:sdtContent>
          </w:sdt>
        </w:tbl>
        <w:p w14:paraId="2F77E0F5" w14:textId="3AE352C5" w:rsidR="00506534" w:rsidRPr="00506534" w:rsidRDefault="006F6B12" w:rsidP="006F6B12">
          <w:pPr>
            <w:pStyle w:val="Overskrift2"/>
            <w:numPr>
              <w:ilvl w:val="1"/>
              <w:numId w:val="25"/>
            </w:numPr>
          </w:pPr>
          <w:r>
            <w:t xml:space="preserve">Tillæg - </w:t>
          </w:r>
          <w:r w:rsidR="00506534" w:rsidRPr="00506534">
            <w:t>HVIS BØRN OG/ELLER UNGE INVOLVERES DIREKTE</w:t>
          </w:r>
        </w:p>
        <w:p w14:paraId="24FDE11C" w14:textId="77777777" w:rsidR="00506534" w:rsidRPr="00506534" w:rsidRDefault="00506534" w:rsidP="00506534">
          <w:r w:rsidRPr="00506534">
            <w:t xml:space="preserve">Hvis børn og/eller unge skal involveres, henvises desuden til guiden </w:t>
          </w:r>
          <w:r w:rsidRPr="00506534">
            <w:rPr>
              <w:rStyle w:val="Hyperlink"/>
            </w:rPr>
            <w:t>När Nordiska ministerrådet involverar barn och unga i sitt arbete</w:t>
          </w:r>
          <w:r w:rsidRPr="00506534">
            <w:t>, som udstikker vejledende principper for involvering af børn og/eller unge.</w:t>
          </w:r>
        </w:p>
        <w:p w14:paraId="73DBED6B" w14:textId="749E6D94" w:rsidR="00506534" w:rsidRPr="0047078E" w:rsidRDefault="00506534" w:rsidP="006F6B12">
          <w:pPr>
            <w:pStyle w:val="Nummererettekst"/>
            <w:keepNext/>
          </w:pPr>
          <w:r w:rsidRPr="0047078E">
            <w:t>Hvem har ansvaret for at facilitere børn/unges deltagelse?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03562600"/>
              <w:placeholder>
                <w:docPart w:val="278C373D3DD44125ADCEF2600C9D882F"/>
              </w:placeholder>
            </w:sdtPr>
            <w:sdtContent>
              <w:tr w:rsidR="00E66F95" w:rsidRPr="009044E5" w14:paraId="162C316F"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0469142"/>
                      <w:placeholder>
                        <w:docPart w:val="0AC461B979934D6891C0E657FAF6D3D1"/>
                      </w:placeholder>
                      <w:showingPlcHdr/>
                    </w:sdtPr>
                    <w:sdtContent>
                      <w:p w14:paraId="0283D26C" w14:textId="77777777" w:rsidR="00E66F95" w:rsidRPr="009044E5" w:rsidRDefault="00E66F95" w:rsidP="00F168A2">
                        <w:pPr>
                          <w:rPr>
                            <w:lang w:val="sv-SE"/>
                          </w:rPr>
                        </w:pPr>
                        <w:r w:rsidRPr="009044E5">
                          <w:rPr>
                            <w:lang w:val="sv-SE"/>
                          </w:rPr>
                          <w:t xml:space="preserve"> </w:t>
                        </w:r>
                      </w:p>
                    </w:sdtContent>
                  </w:sdt>
                </w:tc>
              </w:tr>
            </w:sdtContent>
          </w:sdt>
        </w:tbl>
        <w:p w14:paraId="5177022A" w14:textId="059BEBBB" w:rsidR="00E66F95" w:rsidRPr="0047078E" w:rsidRDefault="00506534" w:rsidP="006F6B12">
          <w:pPr>
            <w:pStyle w:val="Nummererettekst"/>
            <w:keepNext/>
          </w:pPr>
          <w:r w:rsidRPr="0047078E">
            <w:t>Hvilke erfaringer har I med at arbejde direkte med børn/unge? Hvilke kompetencer skal I supplere med, og hvordan planlægger I at gøre det?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06750919"/>
              <w:placeholder>
                <w:docPart w:val="D0454DCDB2DE4F059D9D5BE9BB5487CA"/>
              </w:placeholder>
            </w:sdtPr>
            <w:sdtContent>
              <w:tr w:rsidR="00E66F95" w:rsidRPr="009044E5" w14:paraId="0C33D15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87455227"/>
                      <w:placeholder>
                        <w:docPart w:val="AFE25B2B535046F8B28299B28AC760A1"/>
                      </w:placeholder>
                      <w:showingPlcHdr/>
                    </w:sdtPr>
                    <w:sdtContent>
                      <w:p w14:paraId="7744245C" w14:textId="77777777" w:rsidR="00E66F95" w:rsidRPr="009044E5" w:rsidRDefault="00E66F95" w:rsidP="00E66F95">
                        <w:pPr>
                          <w:rPr>
                            <w:lang w:val="sv-SE"/>
                          </w:rPr>
                        </w:pPr>
                        <w:r w:rsidRPr="009044E5">
                          <w:rPr>
                            <w:lang w:val="sv-SE"/>
                          </w:rPr>
                          <w:t xml:space="preserve"> </w:t>
                        </w:r>
                      </w:p>
                    </w:sdtContent>
                  </w:sdt>
                </w:tc>
              </w:tr>
            </w:sdtContent>
          </w:sdt>
        </w:tbl>
        <w:p w14:paraId="06EE8026" w14:textId="07E528CD" w:rsidR="00E66F95" w:rsidRPr="0047078E" w:rsidRDefault="00506534" w:rsidP="006F6B12">
          <w:pPr>
            <w:pStyle w:val="Nummererettekst"/>
            <w:keepNext/>
          </w:pPr>
          <w:r w:rsidRPr="0047078E">
            <w:lastRenderedPageBreak/>
            <w:t>Hvordan planlægges udvælgelsen af børn/unge? Skal børn/unge deltage som eksperter, repræsentanter for en gruppe eller som repræsentanter for en demokratisk organisation? Beskriv, hvorfor I har truffet netop dette valg.</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01401337"/>
              <w:placeholder>
                <w:docPart w:val="2E6131D290F644C88B0727A6083126D8"/>
              </w:placeholder>
            </w:sdtPr>
            <w:sdtContent>
              <w:tr w:rsidR="00E66F95" w:rsidRPr="009044E5" w14:paraId="25D937C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59586781"/>
                      <w:placeholder>
                        <w:docPart w:val="87AD9BFE8C50476F91BAFDC1FD3F4518"/>
                      </w:placeholder>
                      <w:showingPlcHdr/>
                    </w:sdtPr>
                    <w:sdtContent>
                      <w:p w14:paraId="4D072312" w14:textId="77777777" w:rsidR="00E66F95" w:rsidRPr="009044E5" w:rsidRDefault="00E66F95" w:rsidP="00F168A2">
                        <w:pPr>
                          <w:rPr>
                            <w:lang w:val="sv-SE"/>
                          </w:rPr>
                        </w:pPr>
                        <w:r w:rsidRPr="009044E5">
                          <w:rPr>
                            <w:lang w:val="sv-SE"/>
                          </w:rPr>
                          <w:t xml:space="preserve"> </w:t>
                        </w:r>
                      </w:p>
                    </w:sdtContent>
                  </w:sdt>
                </w:tc>
              </w:tr>
            </w:sdtContent>
          </w:sdt>
        </w:tbl>
        <w:p w14:paraId="42DA2A49" w14:textId="3182D5AA" w:rsidR="00E66F95" w:rsidRPr="0047078E" w:rsidRDefault="00506534" w:rsidP="006F6B12">
          <w:pPr>
            <w:pStyle w:val="Nummererettekst"/>
            <w:keepNext/>
          </w:pPr>
          <w:r w:rsidRPr="0047078E">
            <w:t>Hvornår og hvordan slutter arbejdet med børn/unge, og hvordan planlægger I at holde kontakten eller komme med tilbagemeldinger til de pågældende børn og unge?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88205742"/>
              <w:placeholder>
                <w:docPart w:val="53852950725545B0B60FADB249ED1A0A"/>
              </w:placeholder>
            </w:sdtPr>
            <w:sdtContent>
              <w:tr w:rsidR="00E66F95" w:rsidRPr="009044E5" w14:paraId="4D3997A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784267917"/>
                      <w:placeholder>
                        <w:docPart w:val="36F15D013EEE4268A97DFF78ACC102C8"/>
                      </w:placeholder>
                      <w:showingPlcHdr/>
                    </w:sdtPr>
                    <w:sdtContent>
                      <w:p w14:paraId="341964B7" w14:textId="77777777" w:rsidR="00E66F95" w:rsidRPr="009044E5" w:rsidRDefault="00E66F95" w:rsidP="00E66F95">
                        <w:pPr>
                          <w:rPr>
                            <w:lang w:val="sv-SE"/>
                          </w:rPr>
                        </w:pPr>
                        <w:r w:rsidRPr="009044E5">
                          <w:rPr>
                            <w:lang w:val="sv-SE"/>
                          </w:rPr>
                          <w:t xml:space="preserve"> </w:t>
                        </w:r>
                      </w:p>
                    </w:sdtContent>
                  </w:sdt>
                </w:tc>
              </w:tr>
            </w:sdtContent>
          </w:sdt>
        </w:tbl>
        <w:p w14:paraId="5C1F1C1C" w14:textId="77777777" w:rsidR="00506534" w:rsidRPr="000432BC" w:rsidRDefault="00506534" w:rsidP="00506534">
          <w:pPr>
            <w:pStyle w:val="Overskrift2udennummer"/>
          </w:pPr>
          <w:r w:rsidRPr="000432BC">
            <w:t>HVIS BØRN UNDER 18 ÅR SKAL INVOLVERES</w:t>
          </w:r>
        </w:p>
        <w:p w14:paraId="08891B0B" w14:textId="6E6DE059" w:rsidR="00506534" w:rsidRPr="0047078E" w:rsidRDefault="00506534" w:rsidP="006F6B12">
          <w:pPr>
            <w:pStyle w:val="Nummererettekst"/>
            <w:keepNext/>
          </w:pPr>
          <w:r w:rsidRPr="0047078E">
            <w:t>Hvordan vil I arbejde for, at deltagelsen er tryg og sikker, særligt for deltagere under 18 år? Hvem er ansvarlig for at sikre dette?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014293278"/>
              <w:placeholder>
                <w:docPart w:val="48783FCB858944C89BD9274363989401"/>
              </w:placeholder>
            </w:sdtPr>
            <w:sdtContent>
              <w:tr w:rsidR="00506534" w:rsidRPr="009044E5" w14:paraId="24A45EA9" w14:textId="77777777" w:rsidTr="000E0A38">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44536830"/>
                      <w:placeholder>
                        <w:docPart w:val="93C374EB63324DD3A462BDCAD7789B35"/>
                      </w:placeholder>
                      <w:showingPlcHdr/>
                    </w:sdtPr>
                    <w:sdtContent>
                      <w:p w14:paraId="0EDF3942" w14:textId="77777777" w:rsidR="00506534" w:rsidRPr="009044E5" w:rsidRDefault="00506534" w:rsidP="000E0A38">
                        <w:pPr>
                          <w:rPr>
                            <w:lang w:val="sv-SE"/>
                          </w:rPr>
                        </w:pPr>
                        <w:r w:rsidRPr="009044E5">
                          <w:rPr>
                            <w:lang w:val="sv-SE"/>
                          </w:rPr>
                          <w:t xml:space="preserve"> </w:t>
                        </w:r>
                      </w:p>
                    </w:sdtContent>
                  </w:sdt>
                </w:tc>
              </w:tr>
            </w:sdtContent>
          </w:sdt>
        </w:tbl>
        <w:p w14:paraId="50D05063" w14:textId="5A07D0DA" w:rsidR="00506534" w:rsidRPr="0047078E" w:rsidRDefault="00506534" w:rsidP="006F6B12">
          <w:pPr>
            <w:pStyle w:val="Nummererettekst"/>
            <w:keepNext/>
          </w:pPr>
          <w:r w:rsidRPr="0047078E">
            <w:t>Hvordan vil I arbejde med samtykke fra børn og forældre/værger?</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624529212"/>
              <w:placeholder>
                <w:docPart w:val="4F54B93B5C9047ADAC9EB2FD888AA710"/>
              </w:placeholder>
            </w:sdtPr>
            <w:sdtContent>
              <w:tr w:rsidR="00506534" w:rsidRPr="009044E5" w14:paraId="7E297B22" w14:textId="77777777" w:rsidTr="000E0A38">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2813140"/>
                      <w:placeholder>
                        <w:docPart w:val="28594352559D4CA2BC669D13417E20BB"/>
                      </w:placeholder>
                      <w:showingPlcHdr/>
                    </w:sdtPr>
                    <w:sdtContent>
                      <w:p w14:paraId="62A8BB62" w14:textId="77777777" w:rsidR="00506534" w:rsidRPr="009044E5" w:rsidRDefault="00506534" w:rsidP="000E0A38">
                        <w:pPr>
                          <w:rPr>
                            <w:lang w:val="sv-SE"/>
                          </w:rPr>
                        </w:pPr>
                        <w:r w:rsidRPr="009044E5">
                          <w:rPr>
                            <w:lang w:val="sv-SE"/>
                          </w:rPr>
                          <w:t xml:space="preserve"> </w:t>
                        </w:r>
                      </w:p>
                    </w:sdtContent>
                  </w:sdt>
                </w:tc>
              </w:tr>
            </w:sdtContent>
          </w:sdt>
        </w:tbl>
        <w:p w14:paraId="2250A986" w14:textId="2DD320D5" w:rsidR="00506534" w:rsidRPr="00CA64C8" w:rsidRDefault="00506534" w:rsidP="00506534">
          <w:pPr>
            <w:pStyle w:val="Overskrift3"/>
            <w:rPr>
              <w:rFonts w:eastAsia="Times New Roman"/>
              <w:lang w:eastAsia="da-DK"/>
            </w:rPr>
          </w:pPr>
          <w:r>
            <w:rPr>
              <w:rFonts w:eastAsia="Times New Roman"/>
              <w:lang w:eastAsia="da-DK"/>
            </w:rPr>
            <w:t>Konklusioner og næste skridt</w:t>
          </w:r>
          <w:r w:rsidRPr="00CA64C8">
            <w:rPr>
              <w:rFonts w:eastAsia="Times New Roman"/>
              <w:lang w:eastAsia="da-DK"/>
            </w:rPr>
            <w:t>:</w:t>
          </w:r>
        </w:p>
        <w:p w14:paraId="56914898" w14:textId="688F3923" w:rsidR="00506534" w:rsidRDefault="006F6B12" w:rsidP="006F6B12">
          <w:pPr>
            <w:pStyle w:val="Nummererettekst"/>
            <w:keepNext/>
            <w:numPr>
              <w:ilvl w:val="0"/>
              <w:numId w:val="0"/>
            </w:numPr>
            <w:ind w:left="567" w:hanging="567"/>
            <w:rPr>
              <w:lang w:eastAsia="da-DK"/>
            </w:rPr>
          </w:pPr>
          <w:r w:rsidRPr="006F6B12">
            <w:rPr>
              <w:rFonts w:ascii="Corbel" w:eastAsia="Times New Roman" w:hAnsi="Corbel" w:cs="Calibri"/>
              <w:b/>
              <w:bCs/>
              <w:sz w:val="24"/>
              <w:szCs w:val="24"/>
              <w:lang w:eastAsia="da-DK"/>
            </w:rPr>
            <w:t>D.6)</w:t>
          </w:r>
          <w:r>
            <w:rPr>
              <w:rFonts w:ascii="Corbel" w:eastAsia="Times New Roman" w:hAnsi="Corbel" w:cs="Calibri"/>
              <w:sz w:val="24"/>
              <w:szCs w:val="24"/>
              <w:lang w:eastAsia="da-DK"/>
            </w:rPr>
            <w:tab/>
          </w:r>
          <w:r w:rsidR="00506534" w:rsidRPr="00CA64C8">
            <w:rPr>
              <w:rFonts w:ascii="Corbel" w:eastAsia="Times New Roman" w:hAnsi="Corbel" w:cs="Calibri"/>
              <w:sz w:val="24"/>
              <w:szCs w:val="24"/>
              <w:lang w:eastAsia="da-DK"/>
            </w:rPr>
            <w:t>Hv</w:t>
          </w:r>
          <w:r w:rsidR="00506534">
            <w:rPr>
              <w:rFonts w:ascii="Corbel" w:eastAsia="Times New Roman" w:hAnsi="Corbel" w:cs="Calibri"/>
              <w:sz w:val="24"/>
              <w:szCs w:val="24"/>
              <w:lang w:eastAsia="da-DK"/>
            </w:rPr>
            <w:t>ilke</w:t>
          </w:r>
          <w:r w:rsidR="00506534" w:rsidRPr="00CA64C8">
            <w:rPr>
              <w:rFonts w:ascii="Corbel" w:eastAsia="Times New Roman" w:hAnsi="Corbel" w:cs="Calibri"/>
              <w:sz w:val="24"/>
              <w:szCs w:val="24"/>
              <w:lang w:eastAsia="da-DK"/>
            </w:rPr>
            <w:t xml:space="preserve"> konklusioner, refleksioner og eventuelle behov for justeringer med henblik på at fremme børns rettigheder og/eller inddragelsen af unges perspektiver</w:t>
          </w:r>
          <w:r w:rsidR="00506534">
            <w:rPr>
              <w:rFonts w:ascii="Corbel" w:eastAsia="Times New Roman" w:hAnsi="Corbel" w:cs="Calibri"/>
              <w:sz w:val="24"/>
              <w:szCs w:val="24"/>
              <w:lang w:eastAsia="da-DK"/>
            </w:rPr>
            <w:t xml:space="preserve"> er I kommet frem til</w:t>
          </w:r>
          <w:r w:rsidR="00506534" w:rsidRPr="00CA64C8">
            <w:rPr>
              <w:rFonts w:ascii="Corbel" w:eastAsia="Times New Roman" w:hAnsi="Corbel" w:cs="Calibri"/>
              <w:sz w:val="24"/>
              <w:szCs w:val="24"/>
              <w:lang w:eastAsia="da-DK"/>
            </w:rPr>
            <w:t>? Beskriv</w:t>
          </w:r>
          <w:r w:rsidR="00506534">
            <w:rPr>
              <w:rFonts w:ascii="Corbel" w:eastAsia="Times New Roman" w:hAnsi="Corbel" w:cs="Calibri"/>
              <w:sz w:val="24"/>
              <w:szCs w:val="24"/>
              <w:lang w:eastAsia="da-DK"/>
            </w:rPr>
            <w:t>,</w:t>
          </w:r>
          <w:r w:rsidR="00506534" w:rsidRPr="00CA64C8">
            <w:rPr>
              <w:rFonts w:ascii="Corbel" w:eastAsia="Times New Roman" w:hAnsi="Corbel" w:cs="Calibri"/>
              <w:sz w:val="24"/>
              <w:szCs w:val="24"/>
              <w:lang w:eastAsia="da-DK"/>
            </w:rPr>
            <w:t xml:space="preserve"> hvordan I vil bruge disse resultater/hvad næste</w:t>
          </w:r>
          <w:r w:rsidR="00506534">
            <w:rPr>
              <w:rFonts w:ascii="Corbel" w:eastAsia="Times New Roman" w:hAnsi="Corbel" w:cs="Calibri"/>
              <w:sz w:val="24"/>
              <w:szCs w:val="24"/>
              <w:lang w:eastAsia="da-DK"/>
            </w:rPr>
            <w:t xml:space="preserve"> </w:t>
          </w:r>
          <w:r w:rsidR="00506534" w:rsidRPr="00CA64C8">
            <w:rPr>
              <w:rFonts w:ascii="Corbel" w:eastAsia="Times New Roman" w:hAnsi="Corbel" w:cs="Calibri"/>
              <w:sz w:val="24"/>
              <w:szCs w:val="24"/>
              <w:lang w:eastAsia="da-DK"/>
            </w:rPr>
            <w:t>skridt er</w:t>
          </w:r>
          <w:r w:rsidR="00506534">
            <w:rPr>
              <w:rFonts w:ascii="Corbel" w:eastAsia="Times New Roman" w:hAnsi="Corbel" w:cs="Calibri"/>
              <w:sz w:val="24"/>
              <w:szCs w:val="24"/>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43406480"/>
              <w:placeholder>
                <w:docPart w:val="075DF92C97F84340B57ACC92E9E19928"/>
              </w:placeholder>
            </w:sdtPr>
            <w:sdtContent>
              <w:tr w:rsidR="00506534" w:rsidRPr="009044E5" w14:paraId="32961C54" w14:textId="77777777" w:rsidTr="000E0A38">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92364787"/>
                      <w:placeholder>
                        <w:docPart w:val="0A96F999F8D745EAA4D997A76C47F073"/>
                      </w:placeholder>
                      <w:showingPlcHdr/>
                    </w:sdtPr>
                    <w:sdtContent>
                      <w:p w14:paraId="1E9AC577" w14:textId="77777777" w:rsidR="00506534" w:rsidRPr="009044E5" w:rsidRDefault="00506534" w:rsidP="000E0A38">
                        <w:pPr>
                          <w:rPr>
                            <w:lang w:val="sv-SE"/>
                          </w:rPr>
                        </w:pPr>
                        <w:r w:rsidRPr="009044E5">
                          <w:rPr>
                            <w:lang w:val="sv-SE"/>
                          </w:rPr>
                          <w:t xml:space="preserve"> </w:t>
                        </w:r>
                      </w:p>
                    </w:sdtContent>
                  </w:sdt>
                </w:tc>
              </w:tr>
            </w:sdtContent>
          </w:sdt>
        </w:tbl>
        <w:p w14:paraId="6CACD60C" w14:textId="77777777" w:rsidR="00E66F95" w:rsidRDefault="00E66F95" w:rsidP="00E66F95">
          <w:pPr>
            <w:rPr>
              <w:lang w:val="sv-SE" w:eastAsia="da-DK"/>
            </w:rPr>
          </w:pPr>
        </w:p>
        <w:p w14:paraId="60E06B61" w14:textId="77777777" w:rsidR="00506534" w:rsidRPr="00E66F95" w:rsidRDefault="00506534" w:rsidP="00E66F95">
          <w:pPr>
            <w:rPr>
              <w:lang w:val="sv-SE" w:eastAsia="da-DK"/>
            </w:rPr>
            <w:sectPr w:rsidR="00506534" w:rsidRPr="00E66F95" w:rsidSect="0077164B">
              <w:headerReference w:type="default" r:id="rId12"/>
              <w:footerReference w:type="default" r:id="rId13"/>
              <w:footerReference w:type="first" r:id="rId14"/>
              <w:pgSz w:w="11910" w:h="16840" w:code="9"/>
              <w:pgMar w:top="737" w:right="1701" w:bottom="1701" w:left="1701" w:header="454" w:footer="794" w:gutter="0"/>
              <w:cols w:space="230"/>
              <w:titlePg/>
              <w:docGrid w:linePitch="286"/>
            </w:sectPr>
          </w:pPr>
        </w:p>
        <w:p w14:paraId="726D1ED0" w14:textId="57DFC4A0" w:rsidR="00CB0CB6" w:rsidRDefault="00CB0CB6" w:rsidP="005C6DD3">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3A45E"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5C6DD3">
            <w:rPr>
              <w:noProof/>
            </w:rPr>
            <w:drawing>
              <wp:inline distT="0" distB="0" distL="0" distR="0" wp14:anchorId="3E871DB2" wp14:editId="608AFAE5">
                <wp:extent cx="286056" cy="288000"/>
                <wp:effectExtent l="0" t="0" r="0" b="0"/>
                <wp:docPr id="1244095487"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63F807AE"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6D0700BB" w:rsidR="00CB0CB6" w:rsidRPr="00E05B16" w:rsidRDefault="00CB0CB6" w:rsidP="00CB0CB6">
          <w:r w:rsidRPr="00E05B16">
            <w:t>Indsæt tekst fra boksen under C.1</w:t>
          </w:r>
          <w:r w:rsidR="00E66F95">
            <w:t>2</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097CC584" w14:textId="776B7257" w:rsidR="00E66F95" w:rsidRPr="009E41CE" w:rsidRDefault="00E66F95" w:rsidP="00E66F95">
          <w:pPr>
            <w:pStyle w:val="Overskrift2udennummer"/>
            <w:rPr>
              <w:rFonts w:eastAsia="Corbel"/>
            </w:rPr>
          </w:pPr>
          <w:r>
            <w:rPr>
              <w:rFonts w:eastAsia="Corbel"/>
            </w:rPr>
            <w:t>Børnerettigheder og unge perspektiver</w:t>
          </w:r>
        </w:p>
        <w:p w14:paraId="12B204DD" w14:textId="6E26C17B" w:rsidR="00E66F95" w:rsidRPr="00E05B16" w:rsidRDefault="00E66F95" w:rsidP="00E66F95">
          <w:r w:rsidRPr="00E05B16">
            <w:t xml:space="preserve">Indsæt tekst fra boksen under </w:t>
          </w:r>
          <w:r>
            <w:t>D</w:t>
          </w:r>
          <w:r w:rsidRPr="00E05B16">
            <w:t>.</w:t>
          </w:r>
          <w:r w:rsidR="00185695">
            <w:t>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044793019"/>
              <w:placeholder>
                <w:docPart w:val="A14538E2F905431CBFC18450C82C6430"/>
              </w:placeholder>
            </w:sdtPr>
            <w:sdtContent>
              <w:tr w:rsidR="00E66F95" w:rsidRPr="009044E5" w14:paraId="6117BE48"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8141846"/>
                      <w:placeholder>
                        <w:docPart w:val="A1486F3F9DEC452DBB84DC387B18F66E"/>
                      </w:placeholder>
                      <w:showingPlcHdr/>
                    </w:sdtPr>
                    <w:sdtContent>
                      <w:p w14:paraId="527156B2"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2B462473" w14:textId="77777777" w:rsidR="00E66F95" w:rsidRDefault="00E66F95" w:rsidP="00CB0CB6">
          <w:pPr>
            <w:rPr>
              <w:lang w:val="sv-SE"/>
            </w:rPr>
          </w:pPr>
        </w:p>
        <w:sdt>
          <w:sdtPr>
            <w:rPr>
              <w:rFonts w:asciiTheme="minorHAnsi" w:hAnsiTheme="minorHAnsi"/>
              <w:b w:val="0"/>
              <w:bCs w:val="0"/>
              <w:caps w:val="0"/>
              <w:color w:val="231F20"/>
              <w:spacing w:val="0"/>
              <w:szCs w:val="22"/>
            </w:rPr>
            <w:alias w:val="axesPDF - Table"/>
            <w:tag w:val="axesPDF:ID:Table:2c8a7c84-2b48-4bb1-9b04-faebdd98e11f"/>
            <w:id w:val="1241599370"/>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322B9A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Pr>
                            <w:rStyle w:val="Pladsholdertekst"/>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7C4D07A7" w:rsidR="00E05B16" w:rsidRPr="00E05B16" w:rsidRDefault="00E05B16" w:rsidP="00E05B16">
                        <w:pPr>
                          <w:pStyle w:val="Tabeltalliste"/>
                          <w:numPr>
                            <w:ilvl w:val="0"/>
                            <w:numId w:val="22"/>
                          </w:numPr>
                          <w:contextualSpacing w:val="0"/>
                        </w:pPr>
                        <w:r>
                          <w:rPr>
                            <w:rStyle w:val="Pladsholdertekst"/>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8DF7B" w14:textId="77777777" w:rsidR="00193CB9" w:rsidRDefault="00193CB9">
      <w:pPr>
        <w:spacing w:after="0" w:line="240" w:lineRule="auto"/>
      </w:pPr>
      <w:r>
        <w:separator/>
      </w:r>
    </w:p>
  </w:endnote>
  <w:endnote w:type="continuationSeparator" w:id="0">
    <w:p w14:paraId="3E09CA40" w14:textId="77777777" w:rsidR="00193CB9" w:rsidRDefault="00193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C2716" w14:textId="77777777" w:rsidR="00193CB9" w:rsidRDefault="00193CB9">
      <w:pPr>
        <w:spacing w:after="0" w:line="240" w:lineRule="auto"/>
      </w:pPr>
      <w:r>
        <w:separator/>
      </w:r>
    </w:p>
  </w:footnote>
  <w:footnote w:type="continuationSeparator" w:id="0">
    <w:p w14:paraId="0DBE1DEC" w14:textId="77777777" w:rsidR="00193CB9" w:rsidRDefault="00193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5E88DA2F"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79F6A686">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8A844F5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1291133176">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36536"/>
    <w:rsid w:val="00044ABD"/>
    <w:rsid w:val="00053073"/>
    <w:rsid w:val="00077932"/>
    <w:rsid w:val="00112705"/>
    <w:rsid w:val="00137347"/>
    <w:rsid w:val="00154952"/>
    <w:rsid w:val="001602A4"/>
    <w:rsid w:val="00166625"/>
    <w:rsid w:val="00173760"/>
    <w:rsid w:val="00176162"/>
    <w:rsid w:val="00185695"/>
    <w:rsid w:val="00193CB9"/>
    <w:rsid w:val="001976CA"/>
    <w:rsid w:val="001A5612"/>
    <w:rsid w:val="001B4F14"/>
    <w:rsid w:val="001B7856"/>
    <w:rsid w:val="001E34F4"/>
    <w:rsid w:val="001F1596"/>
    <w:rsid w:val="001F466E"/>
    <w:rsid w:val="0021290A"/>
    <w:rsid w:val="0022123A"/>
    <w:rsid w:val="00225AAC"/>
    <w:rsid w:val="00264E08"/>
    <w:rsid w:val="002657FE"/>
    <w:rsid w:val="0029390D"/>
    <w:rsid w:val="002961F8"/>
    <w:rsid w:val="002E69F7"/>
    <w:rsid w:val="003025AC"/>
    <w:rsid w:val="00314867"/>
    <w:rsid w:val="0032646C"/>
    <w:rsid w:val="003334BB"/>
    <w:rsid w:val="00370CFF"/>
    <w:rsid w:val="00372C6D"/>
    <w:rsid w:val="00374B8C"/>
    <w:rsid w:val="00387D20"/>
    <w:rsid w:val="003909B9"/>
    <w:rsid w:val="00394110"/>
    <w:rsid w:val="0039632E"/>
    <w:rsid w:val="003B00A6"/>
    <w:rsid w:val="003C6D4B"/>
    <w:rsid w:val="003D0194"/>
    <w:rsid w:val="003D5896"/>
    <w:rsid w:val="003E38C3"/>
    <w:rsid w:val="003F39D9"/>
    <w:rsid w:val="00403540"/>
    <w:rsid w:val="004151D5"/>
    <w:rsid w:val="00427030"/>
    <w:rsid w:val="00437141"/>
    <w:rsid w:val="0043778F"/>
    <w:rsid w:val="004618AF"/>
    <w:rsid w:val="00470227"/>
    <w:rsid w:val="0047078E"/>
    <w:rsid w:val="0047442E"/>
    <w:rsid w:val="00475755"/>
    <w:rsid w:val="00476975"/>
    <w:rsid w:val="00480ED8"/>
    <w:rsid w:val="00484B46"/>
    <w:rsid w:val="00493B9C"/>
    <w:rsid w:val="004B567E"/>
    <w:rsid w:val="004B72B8"/>
    <w:rsid w:val="004C4B7F"/>
    <w:rsid w:val="004E0047"/>
    <w:rsid w:val="004F409F"/>
    <w:rsid w:val="004F44C8"/>
    <w:rsid w:val="004F502A"/>
    <w:rsid w:val="00506534"/>
    <w:rsid w:val="00523AF0"/>
    <w:rsid w:val="00557440"/>
    <w:rsid w:val="005B62E5"/>
    <w:rsid w:val="005C4EA4"/>
    <w:rsid w:val="005C6DD3"/>
    <w:rsid w:val="005E6E0A"/>
    <w:rsid w:val="005F1065"/>
    <w:rsid w:val="0060578C"/>
    <w:rsid w:val="00624E36"/>
    <w:rsid w:val="006C09CD"/>
    <w:rsid w:val="006C11F0"/>
    <w:rsid w:val="006C55C1"/>
    <w:rsid w:val="006E423D"/>
    <w:rsid w:val="006F6B12"/>
    <w:rsid w:val="00711E61"/>
    <w:rsid w:val="00722A4F"/>
    <w:rsid w:val="00727668"/>
    <w:rsid w:val="007400F7"/>
    <w:rsid w:val="0075558B"/>
    <w:rsid w:val="00765703"/>
    <w:rsid w:val="00767266"/>
    <w:rsid w:val="0077164B"/>
    <w:rsid w:val="00775F02"/>
    <w:rsid w:val="007830A9"/>
    <w:rsid w:val="007A110A"/>
    <w:rsid w:val="007A6BE7"/>
    <w:rsid w:val="007D120B"/>
    <w:rsid w:val="007F6687"/>
    <w:rsid w:val="008037F3"/>
    <w:rsid w:val="00855386"/>
    <w:rsid w:val="008864EE"/>
    <w:rsid w:val="00887C7E"/>
    <w:rsid w:val="008929CB"/>
    <w:rsid w:val="008C4A36"/>
    <w:rsid w:val="008E171B"/>
    <w:rsid w:val="008F4B54"/>
    <w:rsid w:val="00900A94"/>
    <w:rsid w:val="009044E5"/>
    <w:rsid w:val="009067D8"/>
    <w:rsid w:val="00910CD1"/>
    <w:rsid w:val="0092581C"/>
    <w:rsid w:val="009267FD"/>
    <w:rsid w:val="0093438E"/>
    <w:rsid w:val="009366F0"/>
    <w:rsid w:val="00966369"/>
    <w:rsid w:val="00967EAA"/>
    <w:rsid w:val="00970896"/>
    <w:rsid w:val="00971B24"/>
    <w:rsid w:val="00974E3D"/>
    <w:rsid w:val="00986674"/>
    <w:rsid w:val="00995275"/>
    <w:rsid w:val="009A1304"/>
    <w:rsid w:val="009A4F0A"/>
    <w:rsid w:val="009A64D2"/>
    <w:rsid w:val="009B0217"/>
    <w:rsid w:val="009E2F6B"/>
    <w:rsid w:val="009F6E45"/>
    <w:rsid w:val="00A13F6A"/>
    <w:rsid w:val="00A3195F"/>
    <w:rsid w:val="00A359D2"/>
    <w:rsid w:val="00A460BF"/>
    <w:rsid w:val="00A52470"/>
    <w:rsid w:val="00A605EA"/>
    <w:rsid w:val="00A61F0D"/>
    <w:rsid w:val="00A6324A"/>
    <w:rsid w:val="00A71273"/>
    <w:rsid w:val="00A73D7E"/>
    <w:rsid w:val="00A9032A"/>
    <w:rsid w:val="00A90DB1"/>
    <w:rsid w:val="00AA2537"/>
    <w:rsid w:val="00AA42FE"/>
    <w:rsid w:val="00AB4414"/>
    <w:rsid w:val="00AB5039"/>
    <w:rsid w:val="00AD449F"/>
    <w:rsid w:val="00AE4770"/>
    <w:rsid w:val="00B03301"/>
    <w:rsid w:val="00B1441B"/>
    <w:rsid w:val="00B53BE2"/>
    <w:rsid w:val="00B73025"/>
    <w:rsid w:val="00B75B91"/>
    <w:rsid w:val="00B97DC8"/>
    <w:rsid w:val="00BB6A75"/>
    <w:rsid w:val="00BC296E"/>
    <w:rsid w:val="00BC3AA7"/>
    <w:rsid w:val="00BD07F8"/>
    <w:rsid w:val="00BE221E"/>
    <w:rsid w:val="00C038A8"/>
    <w:rsid w:val="00C2502B"/>
    <w:rsid w:val="00C31111"/>
    <w:rsid w:val="00C43FD6"/>
    <w:rsid w:val="00C468D5"/>
    <w:rsid w:val="00C811AA"/>
    <w:rsid w:val="00CB0CB6"/>
    <w:rsid w:val="00CB1549"/>
    <w:rsid w:val="00CE7C24"/>
    <w:rsid w:val="00D037A8"/>
    <w:rsid w:val="00D120EB"/>
    <w:rsid w:val="00D220CD"/>
    <w:rsid w:val="00D55E92"/>
    <w:rsid w:val="00DD6959"/>
    <w:rsid w:val="00DE2086"/>
    <w:rsid w:val="00E0052B"/>
    <w:rsid w:val="00E05740"/>
    <w:rsid w:val="00E05B16"/>
    <w:rsid w:val="00E11330"/>
    <w:rsid w:val="00E27118"/>
    <w:rsid w:val="00E33C1A"/>
    <w:rsid w:val="00E46357"/>
    <w:rsid w:val="00E66F95"/>
    <w:rsid w:val="00E7089F"/>
    <w:rsid w:val="00E81BE4"/>
    <w:rsid w:val="00E85459"/>
    <w:rsid w:val="00EB1894"/>
    <w:rsid w:val="00EC03DB"/>
    <w:rsid w:val="00EC14AC"/>
    <w:rsid w:val="00EC3E3B"/>
    <w:rsid w:val="00EC6188"/>
    <w:rsid w:val="00ED6706"/>
    <w:rsid w:val="00EE61EE"/>
    <w:rsid w:val="00EF1483"/>
    <w:rsid w:val="00EF5185"/>
    <w:rsid w:val="00F0647B"/>
    <w:rsid w:val="00F24DC4"/>
    <w:rsid w:val="00F277E7"/>
    <w:rsid w:val="00F30AE4"/>
    <w:rsid w:val="00F46C61"/>
    <w:rsid w:val="00F65968"/>
    <w:rsid w:val="00F65D42"/>
    <w:rsid w:val="00F7561D"/>
    <w:rsid w:val="00F82C42"/>
    <w:rsid w:val="00F96B23"/>
    <w:rsid w:val="00FD188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6F6B12"/>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6F6B12"/>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6F6B12"/>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6F6B12"/>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493B9C"/>
    <w:rPr>
      <w:color w:val="385988" w:themeColor="accent1"/>
      <w:u w:val="single"/>
    </w:rPr>
  </w:style>
  <w:style w:type="character" w:customStyle="1" w:styleId="Overskrift3Tegn">
    <w:name w:val="Overskrift 3 Tegn"/>
    <w:basedOn w:val="Standardskrifttypeiafsnit"/>
    <w:link w:val="Overskrift3"/>
    <w:semiHidden/>
    <w:rsid w:val="006F6B12"/>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6F6B12"/>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6F6B12"/>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6F6B12"/>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6F6B12"/>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6F6B12"/>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6F6B12"/>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 w:type="character" w:styleId="Kommentarhenvisning">
    <w:name w:val="annotation reference"/>
    <w:basedOn w:val="Standardskrifttypeiafsnit"/>
    <w:uiPriority w:val="99"/>
    <w:semiHidden/>
    <w:rsid w:val="00E66F95"/>
    <w:rPr>
      <w:sz w:val="16"/>
      <w:szCs w:val="16"/>
    </w:rPr>
  </w:style>
  <w:style w:type="paragraph" w:styleId="Kommentartekst">
    <w:name w:val="annotation text"/>
    <w:basedOn w:val="Normal"/>
    <w:link w:val="KommentartekstTegn"/>
    <w:uiPriority w:val="99"/>
    <w:semiHidden/>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6F6B12"/>
    <w:rPr>
      <w:rFonts w:eastAsia="Segoe UI Semibold" w:cs="Segoe UI Semibold"/>
      <w:color w:val="191919" w:themeColor="text1"/>
      <w:sz w:val="20"/>
      <w:szCs w:val="20"/>
      <w:lang w:val="da-DK"/>
    </w:rPr>
  </w:style>
  <w:style w:type="character" w:styleId="Ulstomtale">
    <w:name w:val="Unresolved Mention"/>
    <w:basedOn w:val="Standardskrifttypeiafsnit"/>
    <w:uiPriority w:val="99"/>
    <w:semiHidden/>
    <w:rsid w:val="00D12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E7F6D8F6D4FD4F6098EFB58EB46F68F2"/>
        <w:category>
          <w:name w:val="Generelt"/>
          <w:gallery w:val="placeholder"/>
        </w:category>
        <w:types>
          <w:type w:val="bbPlcHdr"/>
        </w:types>
        <w:behaviors>
          <w:behavior w:val="content"/>
        </w:behaviors>
        <w:guid w:val="{924C7259-2223-4E44-91C8-D3054F1F4F38}"/>
      </w:docPartPr>
      <w:docPartBody>
        <w:p w:rsidR="00C2071E" w:rsidRDefault="00946B97" w:rsidP="00946B97">
          <w:pPr>
            <w:pStyle w:val="E7F6D8F6D4FD4F6098EFB58EB46F68F2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1D1E7E" w:rsidP="001D1E7E">
          <w:pPr>
            <w:pStyle w:val="709E487FAE4744CCB26EEB9E6030B56A"/>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1D1E7E" w:rsidP="001D1E7E">
          <w:pPr>
            <w:pStyle w:val="A6555DC0B3CE47C0BF4D890E9CAA77E3"/>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1D1E7E" w:rsidP="001D1E7E">
          <w:pPr>
            <w:pStyle w:val="31EC021CA8B148AB8290723CDAC86069"/>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1D1E7E" w:rsidP="001D1E7E">
          <w:pPr>
            <w:pStyle w:val="47063991D7ED4987AE402611F78D5A40"/>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1D1E7E" w:rsidP="001D1E7E">
          <w:pPr>
            <w:pStyle w:val="88FEBA997F9E4962B066E9EB34369A03"/>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1D1E7E" w:rsidP="001D1E7E">
          <w:pPr>
            <w:pStyle w:val="701DD923EC8C47A3823817EAE3520AB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1D1E7E" w:rsidP="001D1E7E">
          <w:pPr>
            <w:pStyle w:val="56165E95749342CDA664B429244FDE50"/>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1D1E7E" w:rsidP="001D1E7E">
          <w:pPr>
            <w:pStyle w:val="9C9EE6D4304844EC9E0FB5C32455BC8D"/>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1D1E7E" w:rsidP="001D1E7E">
          <w:pPr>
            <w:pStyle w:val="98B85333A4BA4D54AEF6ECB0CD234DBF"/>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1D1E7E" w:rsidP="001D1E7E">
          <w:pPr>
            <w:pStyle w:val="3258A3F036584AFB9A2CFA7659C86D45"/>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1D1E7E" w:rsidP="001D1E7E">
          <w:pPr>
            <w:pStyle w:val="88F30366E2C847468B010251926CF4DA"/>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1D1E7E" w:rsidP="001D1E7E">
          <w:pPr>
            <w:pStyle w:val="18A63D681A7C44F0B463FBF43C9670BF"/>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1D1E7E" w:rsidP="001D1E7E">
          <w:pPr>
            <w:pStyle w:val="48554CF82B79471F9F08E3A043DF63A7"/>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1D1E7E" w:rsidP="001D1E7E">
          <w:pPr>
            <w:pStyle w:val="F7A4EF89D9A34CCBB951192A1D3F4624"/>
          </w:pPr>
          <w:r w:rsidRPr="009044E5">
            <w:rPr>
              <w:lang w:val="sv-SE"/>
            </w:rPr>
            <w:t xml:space="preserve"> </w:t>
          </w:r>
        </w:p>
      </w:docPartBody>
    </w:docPart>
    <w:docPart>
      <w:docPartPr>
        <w:name w:val="CCCF38E3E7A541699E891A4DA2940495"/>
        <w:category>
          <w:name w:val="Generelt"/>
          <w:gallery w:val="placeholder"/>
        </w:category>
        <w:types>
          <w:type w:val="bbPlcHdr"/>
        </w:types>
        <w:behaviors>
          <w:behavior w:val="content"/>
        </w:behaviors>
        <w:guid w:val="{39FD11AA-0A59-494D-8190-544EFDAB4369}"/>
      </w:docPartPr>
      <w:docPartBody>
        <w:p w:rsidR="00C2071E" w:rsidRDefault="001D1E7E" w:rsidP="001D1E7E">
          <w:pPr>
            <w:pStyle w:val="CCCF38E3E7A541699E891A4DA2940495"/>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1D1E7E" w:rsidP="001D1E7E">
          <w:pPr>
            <w:pStyle w:val="B4353B4E5CE446FCB1331C0A18ADB46F"/>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1D1E7E" w:rsidP="001D1E7E">
          <w:pPr>
            <w:pStyle w:val="B49CC2FCFF614B138AF03B8E95C190FE"/>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1D1E7E" w:rsidP="001D1E7E">
          <w:pPr>
            <w:pStyle w:val="9EC642A215EB4455BF9FFB8FA8C7524A"/>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1D1E7E" w:rsidP="001D1E7E">
          <w:pPr>
            <w:pStyle w:val="E8861742895F4B448D1E699F96C091E8"/>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1D1E7E" w:rsidP="001D1E7E">
          <w:pPr>
            <w:pStyle w:val="B2EE056F943A48C780B07680BE1AEA76"/>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1D1E7E" w:rsidP="001D1E7E">
          <w:pPr>
            <w:pStyle w:val="D6A61609A1BB46CE848A7099C747120C"/>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1D1E7E" w:rsidP="001D1E7E">
          <w:pPr>
            <w:pStyle w:val="01D0AA4E7F16494284EF61A67993796F"/>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1D1E7E" w:rsidP="001D1E7E">
          <w:pPr>
            <w:pStyle w:val="639A42AFFDDE455A8B8C0E2455176DFF"/>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1D1E7E" w:rsidP="001D1E7E">
          <w:pPr>
            <w:pStyle w:val="CFA7E83B0887448F94E3FBE4D1436DAD"/>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1D1E7E" w:rsidP="001D1E7E">
          <w:pPr>
            <w:pStyle w:val="54F121A0A5C14DB79E0DD5AC97EB4B60"/>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1D1E7E" w:rsidP="001D1E7E">
          <w:pPr>
            <w:pStyle w:val="803E07CF32FD4977AD69773705F1670A"/>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1D1E7E" w:rsidP="001D1E7E">
          <w:pPr>
            <w:pStyle w:val="677F7C8651E94718B4C4F889CBDB048D"/>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1D1E7E" w:rsidP="001D1E7E">
          <w:pPr>
            <w:pStyle w:val="B00F91EDEA8C44998F0ECBB531ADEA52"/>
          </w:pPr>
          <w:r>
            <w:rPr>
              <w:rStyle w:val="Pladsholdertekst"/>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1D1E7E" w:rsidP="001D1E7E">
          <w:pPr>
            <w:pStyle w:val="33F1709CFB95498493925EF25C0B3773"/>
          </w:pPr>
          <w:r>
            <w:rPr>
              <w:rStyle w:val="Pladsholdertekst"/>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8EF27ED7CFC34B92908BC7CDA20D9AD1"/>
        <w:category>
          <w:name w:val="Generelt"/>
          <w:gallery w:val="placeholder"/>
        </w:category>
        <w:types>
          <w:type w:val="bbPlcHdr"/>
        </w:types>
        <w:behaviors>
          <w:behavior w:val="content"/>
        </w:behaviors>
        <w:guid w:val="{41D6AB8D-2BC2-42FA-8897-C41F0F5F2739}"/>
      </w:docPartPr>
      <w:docPartBody>
        <w:p w:rsidR="00D25C2F" w:rsidRDefault="001F0107" w:rsidP="001F0107">
          <w:pPr>
            <w:pStyle w:val="8EF27ED7CFC34B92908BC7CDA20D9AD1"/>
          </w:pPr>
          <w:r w:rsidRPr="004F3E62">
            <w:rPr>
              <w:rStyle w:val="Pladsholdertekst"/>
            </w:rPr>
            <w:t>Klik eller tryk her for at skrive tekst.</w:t>
          </w:r>
        </w:p>
      </w:docPartBody>
    </w:docPart>
    <w:docPart>
      <w:docPartPr>
        <w:name w:val="520222C96BD4489B885E1A517A181D40"/>
        <w:category>
          <w:name w:val="Generelt"/>
          <w:gallery w:val="placeholder"/>
        </w:category>
        <w:types>
          <w:type w:val="bbPlcHdr"/>
        </w:types>
        <w:behaviors>
          <w:behavior w:val="content"/>
        </w:behaviors>
        <w:guid w:val="{AB74A67C-FAA7-44A8-B552-5364146E7DE4}"/>
      </w:docPartPr>
      <w:docPartBody>
        <w:p w:rsidR="00D25C2F" w:rsidRDefault="001D1E7E" w:rsidP="001D1E7E">
          <w:pPr>
            <w:pStyle w:val="520222C96BD4489B885E1A517A181D40"/>
          </w:pPr>
          <w:r w:rsidRPr="009044E5">
            <w:rPr>
              <w:lang w:val="sv-SE"/>
            </w:rPr>
            <w:t xml:space="preserve"> </w:t>
          </w:r>
        </w:p>
      </w:docPartBody>
    </w:docPart>
    <w:docPart>
      <w:docPartPr>
        <w:name w:val="2BD98C58805D47EABF4A129F926E1656"/>
        <w:category>
          <w:name w:val="Generelt"/>
          <w:gallery w:val="placeholder"/>
        </w:category>
        <w:types>
          <w:type w:val="bbPlcHdr"/>
        </w:types>
        <w:behaviors>
          <w:behavior w:val="content"/>
        </w:behaviors>
        <w:guid w:val="{399BD8CD-02E3-4753-A5D9-6F981555B80F}"/>
      </w:docPartPr>
      <w:docPartBody>
        <w:p w:rsidR="00CF7BC4" w:rsidRDefault="00752E01" w:rsidP="00752E01">
          <w:pPr>
            <w:pStyle w:val="2BD98C58805D47EABF4A129F926E1656"/>
          </w:pPr>
          <w:r w:rsidRPr="004F3E62">
            <w:rPr>
              <w:rStyle w:val="Pladsholdertekst"/>
            </w:rPr>
            <w:t>Klik eller tryk her for at skrive tekst.</w:t>
          </w:r>
        </w:p>
      </w:docPartBody>
    </w:docPart>
    <w:docPart>
      <w:docPartPr>
        <w:name w:val="1A4D1BDCE157420F9B6144C934FE1674"/>
        <w:category>
          <w:name w:val="Generelt"/>
          <w:gallery w:val="placeholder"/>
        </w:category>
        <w:types>
          <w:type w:val="bbPlcHdr"/>
        </w:types>
        <w:behaviors>
          <w:behavior w:val="content"/>
        </w:behaviors>
        <w:guid w:val="{52286881-F398-48D6-A79A-BF630C415F76}"/>
      </w:docPartPr>
      <w:docPartBody>
        <w:p w:rsidR="00CF7BC4" w:rsidRDefault="00752E01" w:rsidP="00752E01">
          <w:pPr>
            <w:pStyle w:val="1A4D1BDCE157420F9B6144C934FE1674"/>
          </w:pPr>
          <w:r w:rsidRPr="004F3E62">
            <w:rPr>
              <w:rStyle w:val="Pladsholdertekst"/>
            </w:rPr>
            <w:t>Klik eller tryk her for at skrive tekst.</w:t>
          </w:r>
        </w:p>
      </w:docPartBody>
    </w:docPart>
    <w:docPart>
      <w:docPartPr>
        <w:name w:val="474B7B8836F9419282708D50B17856C8"/>
        <w:category>
          <w:name w:val="Generelt"/>
          <w:gallery w:val="placeholder"/>
        </w:category>
        <w:types>
          <w:type w:val="bbPlcHdr"/>
        </w:types>
        <w:behaviors>
          <w:behavior w:val="content"/>
        </w:behaviors>
        <w:guid w:val="{EB80707E-5E3B-409A-AFB8-18ABF61EB39C}"/>
      </w:docPartPr>
      <w:docPartBody>
        <w:p w:rsidR="00CF7BC4" w:rsidRDefault="001D1E7E" w:rsidP="001D1E7E">
          <w:pPr>
            <w:pStyle w:val="474B7B8836F9419282708D50B17856C8"/>
          </w:pPr>
          <w:r w:rsidRPr="009044E5">
            <w:rPr>
              <w:lang w:val="sv-SE"/>
            </w:rPr>
            <w:t xml:space="preserve"> </w:t>
          </w:r>
        </w:p>
      </w:docPartBody>
    </w:docPart>
    <w:docPart>
      <w:docPartPr>
        <w:name w:val="387E0FA66FF940FDA5B4499C57B45BC2"/>
        <w:category>
          <w:name w:val="Generelt"/>
          <w:gallery w:val="placeholder"/>
        </w:category>
        <w:types>
          <w:type w:val="bbPlcHdr"/>
        </w:types>
        <w:behaviors>
          <w:behavior w:val="content"/>
        </w:behaviors>
        <w:guid w:val="{35C78738-0E08-4B2E-9E6F-4BBA0B871FA2}"/>
      </w:docPartPr>
      <w:docPartBody>
        <w:p w:rsidR="00CF7BC4" w:rsidRDefault="00752E01" w:rsidP="00752E01">
          <w:pPr>
            <w:pStyle w:val="387E0FA66FF940FDA5B4499C57B45BC2"/>
          </w:pPr>
          <w:r w:rsidRPr="004F3E62">
            <w:rPr>
              <w:rStyle w:val="Pladsholdertekst"/>
            </w:rPr>
            <w:t>Klik eller tryk her for at skrive tekst.</w:t>
          </w:r>
        </w:p>
      </w:docPartBody>
    </w:docPart>
    <w:docPart>
      <w:docPartPr>
        <w:name w:val="CBE0D0A9ACA0472F93A5857C26BBBED8"/>
        <w:category>
          <w:name w:val="Generelt"/>
          <w:gallery w:val="placeholder"/>
        </w:category>
        <w:types>
          <w:type w:val="bbPlcHdr"/>
        </w:types>
        <w:behaviors>
          <w:behavior w:val="content"/>
        </w:behaviors>
        <w:guid w:val="{D0A1D03C-39BC-4BD7-BB64-13776D2C4AB5}"/>
      </w:docPartPr>
      <w:docPartBody>
        <w:p w:rsidR="00CF7BC4" w:rsidRDefault="001D1E7E" w:rsidP="001D1E7E">
          <w:pPr>
            <w:pStyle w:val="CBE0D0A9ACA0472F93A5857C26BBBED8"/>
          </w:pPr>
          <w:r w:rsidRPr="009044E5">
            <w:rPr>
              <w:lang w:val="sv-SE"/>
            </w:rPr>
            <w:t xml:space="preserve"> </w:t>
          </w:r>
        </w:p>
      </w:docPartBody>
    </w:docPart>
    <w:docPart>
      <w:docPartPr>
        <w:name w:val="3A9FED08DE1B4D2D9C2BDC2CB65E7DE1"/>
        <w:category>
          <w:name w:val="Generelt"/>
          <w:gallery w:val="placeholder"/>
        </w:category>
        <w:types>
          <w:type w:val="bbPlcHdr"/>
        </w:types>
        <w:behaviors>
          <w:behavior w:val="content"/>
        </w:behaviors>
        <w:guid w:val="{8F4D5652-2FBF-4BA4-8D2C-D62438138B95}"/>
      </w:docPartPr>
      <w:docPartBody>
        <w:p w:rsidR="00CF7BC4" w:rsidRDefault="00752E01" w:rsidP="00752E01">
          <w:pPr>
            <w:pStyle w:val="3A9FED08DE1B4D2D9C2BDC2CB65E7DE1"/>
          </w:pPr>
          <w:r w:rsidRPr="004F3E62">
            <w:rPr>
              <w:rStyle w:val="Pladsholdertekst"/>
            </w:rPr>
            <w:t>Klik eller tryk her for at skrive tekst.</w:t>
          </w:r>
        </w:p>
      </w:docPartBody>
    </w:docPart>
    <w:docPart>
      <w:docPartPr>
        <w:name w:val="89660639A66645A19BDB6CD5CCE1601F"/>
        <w:category>
          <w:name w:val="Generelt"/>
          <w:gallery w:val="placeholder"/>
        </w:category>
        <w:types>
          <w:type w:val="bbPlcHdr"/>
        </w:types>
        <w:behaviors>
          <w:behavior w:val="content"/>
        </w:behaviors>
        <w:guid w:val="{06C9527A-9B88-44BA-9F9F-E3ECEAB899F9}"/>
      </w:docPartPr>
      <w:docPartBody>
        <w:p w:rsidR="00CF7BC4" w:rsidRDefault="001D1E7E" w:rsidP="001D1E7E">
          <w:pPr>
            <w:pStyle w:val="89660639A66645A19BDB6CD5CCE1601F"/>
          </w:pPr>
          <w:r w:rsidRPr="009044E5">
            <w:rPr>
              <w:lang w:val="sv-SE"/>
            </w:rPr>
            <w:t xml:space="preserve"> </w:t>
          </w:r>
        </w:p>
      </w:docPartBody>
    </w:docPart>
    <w:docPart>
      <w:docPartPr>
        <w:name w:val="3DBC0FD9E4B24431A00016EA34389E64"/>
        <w:category>
          <w:name w:val="Generelt"/>
          <w:gallery w:val="placeholder"/>
        </w:category>
        <w:types>
          <w:type w:val="bbPlcHdr"/>
        </w:types>
        <w:behaviors>
          <w:behavior w:val="content"/>
        </w:behaviors>
        <w:guid w:val="{13E88E25-4093-4D73-A6B7-1EAB21D3CAA1}"/>
      </w:docPartPr>
      <w:docPartBody>
        <w:p w:rsidR="00CF7BC4" w:rsidRDefault="00752E01" w:rsidP="00752E01">
          <w:pPr>
            <w:pStyle w:val="3DBC0FD9E4B24431A00016EA34389E64"/>
          </w:pPr>
          <w:r w:rsidRPr="004F3E62">
            <w:rPr>
              <w:rStyle w:val="Pladsholdertekst"/>
            </w:rPr>
            <w:t>Klik eller tryk her for at skrive tekst.</w:t>
          </w:r>
        </w:p>
      </w:docPartBody>
    </w:docPart>
    <w:docPart>
      <w:docPartPr>
        <w:name w:val="A995B4ADFE1545D6815F9B3B6635860D"/>
        <w:category>
          <w:name w:val="Generelt"/>
          <w:gallery w:val="placeholder"/>
        </w:category>
        <w:types>
          <w:type w:val="bbPlcHdr"/>
        </w:types>
        <w:behaviors>
          <w:behavior w:val="content"/>
        </w:behaviors>
        <w:guid w:val="{E4255C1D-DAC3-4486-9497-869A308802EF}"/>
      </w:docPartPr>
      <w:docPartBody>
        <w:p w:rsidR="00CF7BC4" w:rsidRDefault="001D1E7E" w:rsidP="001D1E7E">
          <w:pPr>
            <w:pStyle w:val="A995B4ADFE1545D6815F9B3B6635860D"/>
          </w:pPr>
          <w:r w:rsidRPr="009044E5">
            <w:rPr>
              <w:lang w:val="sv-SE"/>
            </w:rPr>
            <w:t xml:space="preserve"> </w:t>
          </w:r>
        </w:p>
      </w:docPartBody>
    </w:docPart>
    <w:docPart>
      <w:docPartPr>
        <w:name w:val="40AB11B5553B4195A3EB83816C471997"/>
        <w:category>
          <w:name w:val="Generelt"/>
          <w:gallery w:val="placeholder"/>
        </w:category>
        <w:types>
          <w:type w:val="bbPlcHdr"/>
        </w:types>
        <w:behaviors>
          <w:behavior w:val="content"/>
        </w:behaviors>
        <w:guid w:val="{C906FDAD-C08D-4CEE-8071-2E8479479B77}"/>
      </w:docPartPr>
      <w:docPartBody>
        <w:p w:rsidR="00CF7BC4" w:rsidRDefault="00752E01" w:rsidP="00752E01">
          <w:pPr>
            <w:pStyle w:val="40AB11B5553B4195A3EB83816C471997"/>
          </w:pPr>
          <w:r w:rsidRPr="004F3E62">
            <w:rPr>
              <w:rStyle w:val="Pladsholdertekst"/>
            </w:rPr>
            <w:t>Klik eller tryk her for at skrive tekst.</w:t>
          </w:r>
        </w:p>
      </w:docPartBody>
    </w:docPart>
    <w:docPart>
      <w:docPartPr>
        <w:name w:val="E3A9762BC46A4D148AFB5945866E28BC"/>
        <w:category>
          <w:name w:val="Generelt"/>
          <w:gallery w:val="placeholder"/>
        </w:category>
        <w:types>
          <w:type w:val="bbPlcHdr"/>
        </w:types>
        <w:behaviors>
          <w:behavior w:val="content"/>
        </w:behaviors>
        <w:guid w:val="{BE2E2828-96D5-45A2-A02F-6777360C16D8}"/>
      </w:docPartPr>
      <w:docPartBody>
        <w:p w:rsidR="00CF7BC4" w:rsidRDefault="001D1E7E" w:rsidP="001D1E7E">
          <w:pPr>
            <w:pStyle w:val="E3A9762BC46A4D148AFB5945866E28BC"/>
          </w:pPr>
          <w:r w:rsidRPr="009044E5">
            <w:rPr>
              <w:lang w:val="sv-SE"/>
            </w:rPr>
            <w:t xml:space="preserve"> </w:t>
          </w:r>
        </w:p>
      </w:docPartBody>
    </w:docPart>
    <w:docPart>
      <w:docPartPr>
        <w:name w:val="278C373D3DD44125ADCEF2600C9D882F"/>
        <w:category>
          <w:name w:val="Generelt"/>
          <w:gallery w:val="placeholder"/>
        </w:category>
        <w:types>
          <w:type w:val="bbPlcHdr"/>
        </w:types>
        <w:behaviors>
          <w:behavior w:val="content"/>
        </w:behaviors>
        <w:guid w:val="{4F281650-938D-4F65-BBCD-3A7A64600AAD}"/>
      </w:docPartPr>
      <w:docPartBody>
        <w:p w:rsidR="00CF7BC4" w:rsidRDefault="00752E01" w:rsidP="00752E01">
          <w:pPr>
            <w:pStyle w:val="278C373D3DD44125ADCEF2600C9D882F"/>
          </w:pPr>
          <w:r w:rsidRPr="004F3E62">
            <w:rPr>
              <w:rStyle w:val="Pladsholdertekst"/>
            </w:rPr>
            <w:t>Klik eller tryk her for at skrive tekst.</w:t>
          </w:r>
        </w:p>
      </w:docPartBody>
    </w:docPart>
    <w:docPart>
      <w:docPartPr>
        <w:name w:val="0AC461B979934D6891C0E657FAF6D3D1"/>
        <w:category>
          <w:name w:val="Generelt"/>
          <w:gallery w:val="placeholder"/>
        </w:category>
        <w:types>
          <w:type w:val="bbPlcHdr"/>
        </w:types>
        <w:behaviors>
          <w:behavior w:val="content"/>
        </w:behaviors>
        <w:guid w:val="{AB5AD132-B8C9-4A62-A03D-70BE31599F27}"/>
      </w:docPartPr>
      <w:docPartBody>
        <w:p w:rsidR="00CF7BC4" w:rsidRDefault="001D1E7E" w:rsidP="001D1E7E">
          <w:pPr>
            <w:pStyle w:val="0AC461B979934D6891C0E657FAF6D3D1"/>
          </w:pPr>
          <w:r w:rsidRPr="009044E5">
            <w:rPr>
              <w:lang w:val="sv-SE"/>
            </w:rPr>
            <w:t xml:space="preserve"> </w:t>
          </w:r>
        </w:p>
      </w:docPartBody>
    </w:docPart>
    <w:docPart>
      <w:docPartPr>
        <w:name w:val="D0454DCDB2DE4F059D9D5BE9BB5487CA"/>
        <w:category>
          <w:name w:val="Generelt"/>
          <w:gallery w:val="placeholder"/>
        </w:category>
        <w:types>
          <w:type w:val="bbPlcHdr"/>
        </w:types>
        <w:behaviors>
          <w:behavior w:val="content"/>
        </w:behaviors>
        <w:guid w:val="{7EB8D3D0-3E84-407C-B0DE-3DD2140D1BE0}"/>
      </w:docPartPr>
      <w:docPartBody>
        <w:p w:rsidR="00CF7BC4" w:rsidRDefault="00752E01" w:rsidP="00752E01">
          <w:pPr>
            <w:pStyle w:val="D0454DCDB2DE4F059D9D5BE9BB5487CA"/>
          </w:pPr>
          <w:r w:rsidRPr="004F3E62">
            <w:rPr>
              <w:rStyle w:val="Pladsholdertekst"/>
            </w:rPr>
            <w:t>Klik eller tryk her for at skrive tekst.</w:t>
          </w:r>
        </w:p>
      </w:docPartBody>
    </w:docPart>
    <w:docPart>
      <w:docPartPr>
        <w:name w:val="AFE25B2B535046F8B28299B28AC760A1"/>
        <w:category>
          <w:name w:val="Generelt"/>
          <w:gallery w:val="placeholder"/>
        </w:category>
        <w:types>
          <w:type w:val="bbPlcHdr"/>
        </w:types>
        <w:behaviors>
          <w:behavior w:val="content"/>
        </w:behaviors>
        <w:guid w:val="{C6F6C6F5-8E29-4C5E-B40D-B13DCC3A257B}"/>
      </w:docPartPr>
      <w:docPartBody>
        <w:p w:rsidR="00CF7BC4" w:rsidRDefault="001D1E7E" w:rsidP="001D1E7E">
          <w:pPr>
            <w:pStyle w:val="AFE25B2B535046F8B28299B28AC760A1"/>
          </w:pPr>
          <w:r w:rsidRPr="009044E5">
            <w:rPr>
              <w:lang w:val="sv-SE"/>
            </w:rPr>
            <w:t xml:space="preserve"> </w:t>
          </w:r>
        </w:p>
      </w:docPartBody>
    </w:docPart>
    <w:docPart>
      <w:docPartPr>
        <w:name w:val="2E6131D290F644C88B0727A6083126D8"/>
        <w:category>
          <w:name w:val="Generelt"/>
          <w:gallery w:val="placeholder"/>
        </w:category>
        <w:types>
          <w:type w:val="bbPlcHdr"/>
        </w:types>
        <w:behaviors>
          <w:behavior w:val="content"/>
        </w:behaviors>
        <w:guid w:val="{BD33593B-2394-43FF-89AE-E44F0E12B582}"/>
      </w:docPartPr>
      <w:docPartBody>
        <w:p w:rsidR="00CF7BC4" w:rsidRDefault="00752E01" w:rsidP="00752E01">
          <w:pPr>
            <w:pStyle w:val="2E6131D290F644C88B0727A6083126D8"/>
          </w:pPr>
          <w:r w:rsidRPr="004F3E62">
            <w:rPr>
              <w:rStyle w:val="Pladsholdertekst"/>
            </w:rPr>
            <w:t>Klik eller tryk her for at skrive tekst.</w:t>
          </w:r>
        </w:p>
      </w:docPartBody>
    </w:docPart>
    <w:docPart>
      <w:docPartPr>
        <w:name w:val="87AD9BFE8C50476F91BAFDC1FD3F4518"/>
        <w:category>
          <w:name w:val="Generelt"/>
          <w:gallery w:val="placeholder"/>
        </w:category>
        <w:types>
          <w:type w:val="bbPlcHdr"/>
        </w:types>
        <w:behaviors>
          <w:behavior w:val="content"/>
        </w:behaviors>
        <w:guid w:val="{64BA04C3-B42F-45EA-8827-A5B673286F43}"/>
      </w:docPartPr>
      <w:docPartBody>
        <w:p w:rsidR="00CF7BC4" w:rsidRDefault="001D1E7E" w:rsidP="001D1E7E">
          <w:pPr>
            <w:pStyle w:val="87AD9BFE8C50476F91BAFDC1FD3F4518"/>
          </w:pPr>
          <w:r w:rsidRPr="009044E5">
            <w:rPr>
              <w:lang w:val="sv-SE"/>
            </w:rPr>
            <w:t xml:space="preserve"> </w:t>
          </w:r>
        </w:p>
      </w:docPartBody>
    </w:docPart>
    <w:docPart>
      <w:docPartPr>
        <w:name w:val="53852950725545B0B60FADB249ED1A0A"/>
        <w:category>
          <w:name w:val="Generelt"/>
          <w:gallery w:val="placeholder"/>
        </w:category>
        <w:types>
          <w:type w:val="bbPlcHdr"/>
        </w:types>
        <w:behaviors>
          <w:behavior w:val="content"/>
        </w:behaviors>
        <w:guid w:val="{A552527E-5957-4220-821B-91FDC70C8AF6}"/>
      </w:docPartPr>
      <w:docPartBody>
        <w:p w:rsidR="00CF7BC4" w:rsidRDefault="00752E01" w:rsidP="00752E01">
          <w:pPr>
            <w:pStyle w:val="53852950725545B0B60FADB249ED1A0A"/>
          </w:pPr>
          <w:r w:rsidRPr="004F3E62">
            <w:rPr>
              <w:rStyle w:val="Pladsholdertekst"/>
            </w:rPr>
            <w:t>Klik eller tryk her for at skrive tekst.</w:t>
          </w:r>
        </w:p>
      </w:docPartBody>
    </w:docPart>
    <w:docPart>
      <w:docPartPr>
        <w:name w:val="36F15D013EEE4268A97DFF78ACC102C8"/>
        <w:category>
          <w:name w:val="Generelt"/>
          <w:gallery w:val="placeholder"/>
        </w:category>
        <w:types>
          <w:type w:val="bbPlcHdr"/>
        </w:types>
        <w:behaviors>
          <w:behavior w:val="content"/>
        </w:behaviors>
        <w:guid w:val="{54051D11-10E0-4D8D-958C-731EAA204953}"/>
      </w:docPartPr>
      <w:docPartBody>
        <w:p w:rsidR="00CF7BC4" w:rsidRDefault="001D1E7E" w:rsidP="001D1E7E">
          <w:pPr>
            <w:pStyle w:val="36F15D013EEE4268A97DFF78ACC102C8"/>
          </w:pPr>
          <w:r w:rsidRPr="009044E5">
            <w:rPr>
              <w:lang w:val="sv-SE"/>
            </w:rPr>
            <w:t xml:space="preserve"> </w:t>
          </w:r>
        </w:p>
      </w:docPartBody>
    </w:docPart>
    <w:docPart>
      <w:docPartPr>
        <w:name w:val="A14538E2F905431CBFC18450C82C6430"/>
        <w:category>
          <w:name w:val="Generelt"/>
          <w:gallery w:val="placeholder"/>
        </w:category>
        <w:types>
          <w:type w:val="bbPlcHdr"/>
        </w:types>
        <w:behaviors>
          <w:behavior w:val="content"/>
        </w:behaviors>
        <w:guid w:val="{8B4C9277-DBAE-411F-9166-74A874BDD92C}"/>
      </w:docPartPr>
      <w:docPartBody>
        <w:p w:rsidR="00CF7BC4" w:rsidRDefault="00752E01" w:rsidP="00752E01">
          <w:pPr>
            <w:pStyle w:val="A14538E2F905431CBFC18450C82C6430"/>
          </w:pPr>
          <w:r w:rsidRPr="004F3E62">
            <w:rPr>
              <w:rStyle w:val="Pladsholdertekst"/>
            </w:rPr>
            <w:t>Klik eller tryk her for at skrive tekst.</w:t>
          </w:r>
        </w:p>
      </w:docPartBody>
    </w:docPart>
    <w:docPart>
      <w:docPartPr>
        <w:name w:val="A1486F3F9DEC452DBB84DC387B18F66E"/>
        <w:category>
          <w:name w:val="Generelt"/>
          <w:gallery w:val="placeholder"/>
        </w:category>
        <w:types>
          <w:type w:val="bbPlcHdr"/>
        </w:types>
        <w:behaviors>
          <w:behavior w:val="content"/>
        </w:behaviors>
        <w:guid w:val="{163E9C5B-5D90-4C31-84F3-137035D2D41B}"/>
      </w:docPartPr>
      <w:docPartBody>
        <w:p w:rsidR="00CF7BC4" w:rsidRDefault="001D1E7E" w:rsidP="001D1E7E">
          <w:pPr>
            <w:pStyle w:val="A1486F3F9DEC452DBB84DC387B18F66E"/>
          </w:pPr>
          <w:r w:rsidRPr="009044E5">
            <w:rPr>
              <w:lang w:val="sv-SE"/>
            </w:rPr>
            <w:t xml:space="preserve"> </w:t>
          </w:r>
        </w:p>
      </w:docPartBody>
    </w:docPart>
    <w:docPart>
      <w:docPartPr>
        <w:name w:val="48783FCB858944C89BD9274363989401"/>
        <w:category>
          <w:name w:val="Generelt"/>
          <w:gallery w:val="placeholder"/>
        </w:category>
        <w:types>
          <w:type w:val="bbPlcHdr"/>
        </w:types>
        <w:behaviors>
          <w:behavior w:val="content"/>
        </w:behaviors>
        <w:guid w:val="{25321BCD-C00B-4D03-A7B8-23B27DDEFA8A}"/>
      </w:docPartPr>
      <w:docPartBody>
        <w:p w:rsidR="00525A59" w:rsidRDefault="00013541" w:rsidP="00013541">
          <w:pPr>
            <w:pStyle w:val="48783FCB858944C89BD9274363989401"/>
          </w:pPr>
          <w:r w:rsidRPr="004F3E62">
            <w:rPr>
              <w:rStyle w:val="Pladsholdertekst"/>
            </w:rPr>
            <w:t>Klik eller tryk her for at skrive tekst.</w:t>
          </w:r>
        </w:p>
      </w:docPartBody>
    </w:docPart>
    <w:docPart>
      <w:docPartPr>
        <w:name w:val="93C374EB63324DD3A462BDCAD7789B35"/>
        <w:category>
          <w:name w:val="Generelt"/>
          <w:gallery w:val="placeholder"/>
        </w:category>
        <w:types>
          <w:type w:val="bbPlcHdr"/>
        </w:types>
        <w:behaviors>
          <w:behavior w:val="content"/>
        </w:behaviors>
        <w:guid w:val="{8659ED2A-9348-4EF2-A7C8-6469B98D8F40}"/>
      </w:docPartPr>
      <w:docPartBody>
        <w:p w:rsidR="00525A59" w:rsidRDefault="001D1E7E" w:rsidP="001D1E7E">
          <w:pPr>
            <w:pStyle w:val="93C374EB63324DD3A462BDCAD7789B35"/>
          </w:pPr>
          <w:r w:rsidRPr="009044E5">
            <w:rPr>
              <w:lang w:val="sv-SE"/>
            </w:rPr>
            <w:t xml:space="preserve"> </w:t>
          </w:r>
        </w:p>
      </w:docPartBody>
    </w:docPart>
    <w:docPart>
      <w:docPartPr>
        <w:name w:val="4F54B93B5C9047ADAC9EB2FD888AA710"/>
        <w:category>
          <w:name w:val="Generelt"/>
          <w:gallery w:val="placeholder"/>
        </w:category>
        <w:types>
          <w:type w:val="bbPlcHdr"/>
        </w:types>
        <w:behaviors>
          <w:behavior w:val="content"/>
        </w:behaviors>
        <w:guid w:val="{85EF1760-9AF8-4C56-A69A-824A18F500B4}"/>
      </w:docPartPr>
      <w:docPartBody>
        <w:p w:rsidR="00525A59" w:rsidRDefault="00013541" w:rsidP="00013541">
          <w:pPr>
            <w:pStyle w:val="4F54B93B5C9047ADAC9EB2FD888AA710"/>
          </w:pPr>
          <w:r w:rsidRPr="004F3E62">
            <w:rPr>
              <w:rStyle w:val="Pladsholdertekst"/>
            </w:rPr>
            <w:t>Klik eller tryk her for at skrive tekst.</w:t>
          </w:r>
        </w:p>
      </w:docPartBody>
    </w:docPart>
    <w:docPart>
      <w:docPartPr>
        <w:name w:val="28594352559D4CA2BC669D13417E20BB"/>
        <w:category>
          <w:name w:val="Generelt"/>
          <w:gallery w:val="placeholder"/>
        </w:category>
        <w:types>
          <w:type w:val="bbPlcHdr"/>
        </w:types>
        <w:behaviors>
          <w:behavior w:val="content"/>
        </w:behaviors>
        <w:guid w:val="{99B5E967-1B8F-4C61-AD8A-1302CAEF450B}"/>
      </w:docPartPr>
      <w:docPartBody>
        <w:p w:rsidR="00525A59" w:rsidRDefault="001D1E7E" w:rsidP="001D1E7E">
          <w:pPr>
            <w:pStyle w:val="28594352559D4CA2BC669D13417E20BB"/>
          </w:pPr>
          <w:r w:rsidRPr="009044E5">
            <w:rPr>
              <w:lang w:val="sv-SE"/>
            </w:rPr>
            <w:t xml:space="preserve"> </w:t>
          </w:r>
        </w:p>
      </w:docPartBody>
    </w:docPart>
    <w:docPart>
      <w:docPartPr>
        <w:name w:val="075DF92C97F84340B57ACC92E9E19928"/>
        <w:category>
          <w:name w:val="Generelt"/>
          <w:gallery w:val="placeholder"/>
        </w:category>
        <w:types>
          <w:type w:val="bbPlcHdr"/>
        </w:types>
        <w:behaviors>
          <w:behavior w:val="content"/>
        </w:behaviors>
        <w:guid w:val="{C74D1FC1-6054-40B0-9EC2-BC2D4EC61439}"/>
      </w:docPartPr>
      <w:docPartBody>
        <w:p w:rsidR="00525A59" w:rsidRDefault="00013541" w:rsidP="00013541">
          <w:pPr>
            <w:pStyle w:val="075DF92C97F84340B57ACC92E9E19928"/>
          </w:pPr>
          <w:r w:rsidRPr="004F3E62">
            <w:rPr>
              <w:rStyle w:val="Pladsholdertekst"/>
            </w:rPr>
            <w:t>Klik eller tryk her for at skrive tekst.</w:t>
          </w:r>
        </w:p>
      </w:docPartBody>
    </w:docPart>
    <w:docPart>
      <w:docPartPr>
        <w:name w:val="0A96F999F8D745EAA4D997A76C47F073"/>
        <w:category>
          <w:name w:val="Generelt"/>
          <w:gallery w:val="placeholder"/>
        </w:category>
        <w:types>
          <w:type w:val="bbPlcHdr"/>
        </w:types>
        <w:behaviors>
          <w:behavior w:val="content"/>
        </w:behaviors>
        <w:guid w:val="{E2D8E9B4-B975-49EC-A078-E287903EF01E}"/>
      </w:docPartPr>
      <w:docPartBody>
        <w:p w:rsidR="00525A59" w:rsidRDefault="001D1E7E" w:rsidP="001D1E7E">
          <w:pPr>
            <w:pStyle w:val="0A96F999F8D745EAA4D997A76C47F073"/>
          </w:pPr>
          <w:r w:rsidRPr="009044E5">
            <w:rPr>
              <w:lang w:val="sv-S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D14FC3"/>
    <w:multiLevelType w:val="multilevel"/>
    <w:tmpl w:val="72F8FA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2C60B3"/>
    <w:multiLevelType w:val="multilevel"/>
    <w:tmpl w:val="077A2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9E74231"/>
    <w:multiLevelType w:val="multilevel"/>
    <w:tmpl w:val="4ABC9DD0"/>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F596CF1"/>
    <w:multiLevelType w:val="multilevel"/>
    <w:tmpl w:val="5CE673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8F40D8C"/>
    <w:multiLevelType w:val="multilevel"/>
    <w:tmpl w:val="B6566E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C766C73"/>
    <w:multiLevelType w:val="multilevel"/>
    <w:tmpl w:val="7DCA26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DFB4328"/>
    <w:multiLevelType w:val="multilevel"/>
    <w:tmpl w:val="19DEC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8800D43"/>
    <w:multiLevelType w:val="multilevel"/>
    <w:tmpl w:val="DCBE18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CD97780"/>
    <w:multiLevelType w:val="multilevel"/>
    <w:tmpl w:val="6FD6F9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4"/>
  </w:num>
  <w:num w:numId="2" w16cid:durableId="894849204">
    <w:abstractNumId w:val="7"/>
  </w:num>
  <w:num w:numId="3" w16cid:durableId="916668115">
    <w:abstractNumId w:val="6"/>
  </w:num>
  <w:num w:numId="4" w16cid:durableId="1341394532">
    <w:abstractNumId w:val="8"/>
  </w:num>
  <w:num w:numId="5" w16cid:durableId="1492673917">
    <w:abstractNumId w:val="9"/>
  </w:num>
  <w:num w:numId="6" w16cid:durableId="1419325471">
    <w:abstractNumId w:val="5"/>
  </w:num>
  <w:num w:numId="7" w16cid:durableId="487400988">
    <w:abstractNumId w:val="1"/>
  </w:num>
  <w:num w:numId="8" w16cid:durableId="1039865989">
    <w:abstractNumId w:val="3"/>
  </w:num>
  <w:num w:numId="9" w16cid:durableId="2133405201">
    <w:abstractNumId w:val="10"/>
  </w:num>
  <w:num w:numId="10" w16cid:durableId="1505783311">
    <w:abstractNumId w:val="0"/>
  </w:num>
  <w:num w:numId="11" w16cid:durableId="1107234663">
    <w:abstractNumId w:val="11"/>
  </w:num>
  <w:num w:numId="12" w16cid:durableId="1394235318">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3541"/>
    <w:rsid w:val="00014842"/>
    <w:rsid w:val="00036536"/>
    <w:rsid w:val="00046393"/>
    <w:rsid w:val="00077932"/>
    <w:rsid w:val="0014694D"/>
    <w:rsid w:val="001602A4"/>
    <w:rsid w:val="001775EC"/>
    <w:rsid w:val="001B4F14"/>
    <w:rsid w:val="001B530C"/>
    <w:rsid w:val="001C06F0"/>
    <w:rsid w:val="001C4819"/>
    <w:rsid w:val="001D1E7E"/>
    <w:rsid w:val="001F0107"/>
    <w:rsid w:val="001F4B75"/>
    <w:rsid w:val="001F5567"/>
    <w:rsid w:val="002110DD"/>
    <w:rsid w:val="002301BE"/>
    <w:rsid w:val="00277831"/>
    <w:rsid w:val="00292B64"/>
    <w:rsid w:val="002A7FC1"/>
    <w:rsid w:val="002C008D"/>
    <w:rsid w:val="0030000F"/>
    <w:rsid w:val="003055AD"/>
    <w:rsid w:val="003526C0"/>
    <w:rsid w:val="003618B0"/>
    <w:rsid w:val="00375C75"/>
    <w:rsid w:val="00376651"/>
    <w:rsid w:val="003848A3"/>
    <w:rsid w:val="00394B14"/>
    <w:rsid w:val="003B183C"/>
    <w:rsid w:val="003C44DD"/>
    <w:rsid w:val="00456F74"/>
    <w:rsid w:val="0047442E"/>
    <w:rsid w:val="00521A92"/>
    <w:rsid w:val="00525A59"/>
    <w:rsid w:val="00542663"/>
    <w:rsid w:val="00584C5F"/>
    <w:rsid w:val="0068312B"/>
    <w:rsid w:val="006A2EED"/>
    <w:rsid w:val="006A4193"/>
    <w:rsid w:val="00711E61"/>
    <w:rsid w:val="00752E01"/>
    <w:rsid w:val="0083196C"/>
    <w:rsid w:val="008502BB"/>
    <w:rsid w:val="0087699E"/>
    <w:rsid w:val="00880B62"/>
    <w:rsid w:val="008C5F19"/>
    <w:rsid w:val="008D267E"/>
    <w:rsid w:val="008F72E4"/>
    <w:rsid w:val="0093438E"/>
    <w:rsid w:val="00946B97"/>
    <w:rsid w:val="00973467"/>
    <w:rsid w:val="00986674"/>
    <w:rsid w:val="009E185D"/>
    <w:rsid w:val="009E2F6B"/>
    <w:rsid w:val="00A359D2"/>
    <w:rsid w:val="00A460BF"/>
    <w:rsid w:val="00A61F0D"/>
    <w:rsid w:val="00AB79AA"/>
    <w:rsid w:val="00AC5C7B"/>
    <w:rsid w:val="00AF108B"/>
    <w:rsid w:val="00BC18D0"/>
    <w:rsid w:val="00BE221E"/>
    <w:rsid w:val="00C2071E"/>
    <w:rsid w:val="00C711CC"/>
    <w:rsid w:val="00C859D0"/>
    <w:rsid w:val="00CF7BC4"/>
    <w:rsid w:val="00D007C0"/>
    <w:rsid w:val="00D25C2F"/>
    <w:rsid w:val="00D76ADC"/>
    <w:rsid w:val="00DD418C"/>
    <w:rsid w:val="00E02062"/>
    <w:rsid w:val="00E160B0"/>
    <w:rsid w:val="00E35197"/>
    <w:rsid w:val="00E43A7E"/>
    <w:rsid w:val="00E71E4E"/>
    <w:rsid w:val="00E81C62"/>
    <w:rsid w:val="00EE19C0"/>
    <w:rsid w:val="00EE6C8E"/>
    <w:rsid w:val="00F12635"/>
    <w:rsid w:val="00F13D5B"/>
    <w:rsid w:val="00F6698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1D1E7E"/>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F6D8F6D4FD4F6098EFB58EB46F68F23">
    <w:name w:val="E7F6D8F6D4FD4F6098EFB58EB46F68F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48783FCB858944C89BD9274363989401">
    <w:name w:val="48783FCB858944C89BD9274363989401"/>
    <w:rsid w:val="00013541"/>
    <w:pPr>
      <w:spacing w:line="278" w:lineRule="auto"/>
    </w:pPr>
    <w:rPr>
      <w:kern w:val="2"/>
      <w:sz w:val="24"/>
      <w:szCs w:val="24"/>
      <w14:ligatures w14:val="standardContextual"/>
    </w:rPr>
  </w:style>
  <w:style w:type="paragraph" w:customStyle="1" w:styleId="4F54B93B5C9047ADAC9EB2FD888AA710">
    <w:name w:val="4F54B93B5C9047ADAC9EB2FD888AA710"/>
    <w:rsid w:val="00013541"/>
    <w:pPr>
      <w:spacing w:line="278" w:lineRule="auto"/>
    </w:pPr>
    <w:rPr>
      <w:kern w:val="2"/>
      <w:sz w:val="24"/>
      <w:szCs w:val="24"/>
      <w14:ligatures w14:val="standardContextual"/>
    </w:rPr>
  </w:style>
  <w:style w:type="paragraph" w:customStyle="1" w:styleId="075DF92C97F84340B57ACC92E9E19928">
    <w:name w:val="075DF92C97F84340B57ACC92E9E19928"/>
    <w:rsid w:val="00013541"/>
    <w:pPr>
      <w:spacing w:line="278" w:lineRule="auto"/>
    </w:pPr>
    <w:rPr>
      <w:kern w:val="2"/>
      <w:sz w:val="24"/>
      <w:szCs w:val="24"/>
      <w14:ligatures w14:val="standardContextual"/>
    </w:rPr>
  </w:style>
  <w:style w:type="paragraph" w:customStyle="1" w:styleId="709E487FAE4744CCB26EEB9E6030B56A">
    <w:name w:val="709E487FAE4744CCB26EEB9E6030B56A"/>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
    <w:name w:val="A6555DC0B3CE47C0BF4D890E9CAA77E3"/>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
    <w:name w:val="31EC021CA8B148AB8290723CDAC86069"/>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
    <w:name w:val="CCCF38E3E7A541699E891A4DA2940495"/>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B2EE056F943A48C780B07680BE1AEA76">
    <w:name w:val="B2EE056F943A48C780B07680BE1AEA76"/>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8EF27ED7CFC34B92908BC7CDA20D9AD1">
    <w:name w:val="8EF27ED7CFC34B92908BC7CDA20D9AD1"/>
    <w:rsid w:val="001F0107"/>
    <w:pPr>
      <w:spacing w:line="278" w:lineRule="auto"/>
    </w:pPr>
    <w:rPr>
      <w:kern w:val="2"/>
      <w:sz w:val="24"/>
      <w:szCs w:val="24"/>
      <w14:ligatures w14:val="standardContextual"/>
    </w:rPr>
  </w:style>
  <w:style w:type="paragraph" w:customStyle="1" w:styleId="D6A61609A1BB46CE848A7099C747120C">
    <w:name w:val="D6A61609A1BB46CE848A7099C747120C"/>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
    <w:name w:val="520222C96BD4489B885E1A517A181D40"/>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
    <w:name w:val="474B7B8836F9419282708D50B17856C8"/>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
    <w:name w:val="CBE0D0A9ACA0472F93A5857C26BBBED8"/>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
    <w:name w:val="89660639A66645A19BDB6CD5CCE1601F"/>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
    <w:name w:val="A995B4ADFE1545D6815F9B3B6635860D"/>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
    <w:name w:val="E3A9762BC46A4D148AFB5945866E28BC"/>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2BD98C58805D47EABF4A129F926E1656">
    <w:name w:val="2BD98C58805D47EABF4A129F926E1656"/>
    <w:rsid w:val="00752E01"/>
    <w:pPr>
      <w:spacing w:line="278" w:lineRule="auto"/>
    </w:pPr>
    <w:rPr>
      <w:kern w:val="2"/>
      <w:sz w:val="24"/>
      <w:szCs w:val="24"/>
      <w14:ligatures w14:val="standardContextual"/>
    </w:rPr>
  </w:style>
  <w:style w:type="paragraph" w:customStyle="1" w:styleId="1A4D1BDCE157420F9B6144C934FE1674">
    <w:name w:val="1A4D1BDCE157420F9B6144C934FE1674"/>
    <w:rsid w:val="00752E01"/>
    <w:pPr>
      <w:spacing w:line="278" w:lineRule="auto"/>
    </w:pPr>
    <w:rPr>
      <w:kern w:val="2"/>
      <w:sz w:val="24"/>
      <w:szCs w:val="24"/>
      <w14:ligatures w14:val="standardContextual"/>
    </w:rPr>
  </w:style>
  <w:style w:type="paragraph" w:customStyle="1" w:styleId="387E0FA66FF940FDA5B4499C57B45BC2">
    <w:name w:val="387E0FA66FF940FDA5B4499C57B45BC2"/>
    <w:rsid w:val="00752E01"/>
    <w:pPr>
      <w:spacing w:line="278" w:lineRule="auto"/>
    </w:pPr>
    <w:rPr>
      <w:kern w:val="2"/>
      <w:sz w:val="24"/>
      <w:szCs w:val="24"/>
      <w14:ligatures w14:val="standardContextual"/>
    </w:rPr>
  </w:style>
  <w:style w:type="paragraph" w:customStyle="1" w:styleId="3A9FED08DE1B4D2D9C2BDC2CB65E7DE1">
    <w:name w:val="3A9FED08DE1B4D2D9C2BDC2CB65E7DE1"/>
    <w:rsid w:val="00752E01"/>
    <w:pPr>
      <w:spacing w:line="278" w:lineRule="auto"/>
    </w:pPr>
    <w:rPr>
      <w:kern w:val="2"/>
      <w:sz w:val="24"/>
      <w:szCs w:val="24"/>
      <w14:ligatures w14:val="standardContextual"/>
    </w:rPr>
  </w:style>
  <w:style w:type="paragraph" w:customStyle="1" w:styleId="3DBC0FD9E4B24431A00016EA34389E64">
    <w:name w:val="3DBC0FD9E4B24431A00016EA34389E64"/>
    <w:rsid w:val="00752E01"/>
    <w:pPr>
      <w:spacing w:line="278" w:lineRule="auto"/>
    </w:pPr>
    <w:rPr>
      <w:kern w:val="2"/>
      <w:sz w:val="24"/>
      <w:szCs w:val="24"/>
      <w14:ligatures w14:val="standardContextual"/>
    </w:rPr>
  </w:style>
  <w:style w:type="paragraph" w:customStyle="1" w:styleId="40AB11B5553B4195A3EB83816C471997">
    <w:name w:val="40AB11B5553B4195A3EB83816C471997"/>
    <w:rsid w:val="00752E01"/>
    <w:pPr>
      <w:spacing w:line="278" w:lineRule="auto"/>
    </w:pPr>
    <w:rPr>
      <w:kern w:val="2"/>
      <w:sz w:val="24"/>
      <w:szCs w:val="24"/>
      <w14:ligatures w14:val="standardContextual"/>
    </w:rPr>
  </w:style>
  <w:style w:type="paragraph" w:customStyle="1" w:styleId="278C373D3DD44125ADCEF2600C9D882F">
    <w:name w:val="278C373D3DD44125ADCEF2600C9D882F"/>
    <w:rsid w:val="00752E01"/>
    <w:pPr>
      <w:spacing w:line="278" w:lineRule="auto"/>
    </w:pPr>
    <w:rPr>
      <w:kern w:val="2"/>
      <w:sz w:val="24"/>
      <w:szCs w:val="24"/>
      <w14:ligatures w14:val="standardContextual"/>
    </w:rPr>
  </w:style>
  <w:style w:type="paragraph" w:customStyle="1" w:styleId="D0454DCDB2DE4F059D9D5BE9BB5487CA">
    <w:name w:val="D0454DCDB2DE4F059D9D5BE9BB5487CA"/>
    <w:rsid w:val="00752E01"/>
    <w:pPr>
      <w:spacing w:line="278" w:lineRule="auto"/>
    </w:pPr>
    <w:rPr>
      <w:kern w:val="2"/>
      <w:sz w:val="24"/>
      <w:szCs w:val="24"/>
      <w14:ligatures w14:val="standardContextual"/>
    </w:rPr>
  </w:style>
  <w:style w:type="paragraph" w:customStyle="1" w:styleId="2E6131D290F644C88B0727A6083126D8">
    <w:name w:val="2E6131D290F644C88B0727A6083126D8"/>
    <w:rsid w:val="00752E01"/>
    <w:pPr>
      <w:spacing w:line="278" w:lineRule="auto"/>
    </w:pPr>
    <w:rPr>
      <w:kern w:val="2"/>
      <w:sz w:val="24"/>
      <w:szCs w:val="24"/>
      <w14:ligatures w14:val="standardContextual"/>
    </w:rPr>
  </w:style>
  <w:style w:type="paragraph" w:customStyle="1" w:styleId="53852950725545B0B60FADB249ED1A0A">
    <w:name w:val="53852950725545B0B60FADB249ED1A0A"/>
    <w:rsid w:val="00752E01"/>
    <w:pPr>
      <w:spacing w:line="278" w:lineRule="auto"/>
    </w:pPr>
    <w:rPr>
      <w:kern w:val="2"/>
      <w:sz w:val="24"/>
      <w:szCs w:val="24"/>
      <w14:ligatures w14:val="standardContextual"/>
    </w:rPr>
  </w:style>
  <w:style w:type="paragraph" w:customStyle="1" w:styleId="A14538E2F905431CBFC18450C82C6430">
    <w:name w:val="A14538E2F905431CBFC18450C82C6430"/>
    <w:rsid w:val="00752E01"/>
    <w:pPr>
      <w:spacing w:line="278" w:lineRule="auto"/>
    </w:pPr>
    <w:rPr>
      <w:kern w:val="2"/>
      <w:sz w:val="24"/>
      <w:szCs w:val="24"/>
      <w14:ligatures w14:val="standardContextual"/>
    </w:rPr>
  </w:style>
  <w:style w:type="paragraph" w:customStyle="1" w:styleId="0AC461B979934D6891C0E657FAF6D3D1">
    <w:name w:val="0AC461B979934D6891C0E657FAF6D3D1"/>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
    <w:name w:val="AFE25B2B535046F8B28299B28AC760A1"/>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
    <w:name w:val="87AD9BFE8C50476F91BAFDC1FD3F4518"/>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
    <w:name w:val="36F15D013EEE4268A97DFF78ACC102C8"/>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93C374EB63324DD3A462BDCAD7789B35">
    <w:name w:val="93C374EB63324DD3A462BDCAD7789B35"/>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28594352559D4CA2BC669D13417E20BB">
    <w:name w:val="28594352559D4CA2BC669D13417E20BB"/>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0A96F999F8D745EAA4D997A76C47F073">
    <w:name w:val="0A96F999F8D745EAA4D997A76C47F073"/>
    <w:rsid w:val="001D1E7E"/>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
    <w:name w:val="A1486F3F9DEC452DBB84DC387B18F66E"/>
    <w:rsid w:val="001D1E7E"/>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1D1E7E"/>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1D1E7E"/>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CCCF38E3E7A541699E891A4DA29404952">
    <w:name w:val="CCCF38E3E7A541699E891A4DA2940495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520222C96BD4489B885E1A517A181D402">
    <w:name w:val="520222C96BD4489B885E1A517A181D40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2">
    <w:name w:val="474B7B8836F9419282708D50B17856C8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2">
    <w:name w:val="CBE0D0A9ACA0472F93A5857C26BBBED8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2">
    <w:name w:val="89660639A66645A19BDB6CD5CCE1601F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2">
    <w:name w:val="A995B4ADFE1545D6815F9B3B6635860D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2">
    <w:name w:val="E3A9762BC46A4D148AFB5945866E28BC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2">
    <w:name w:val="0AC461B979934D6891C0E657FAF6D3D1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2">
    <w:name w:val="AFE25B2B535046F8B28299B28AC760A1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2">
    <w:name w:val="87AD9BFE8C50476F91BAFDC1FD3F4518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2">
    <w:name w:val="36F15D013EEE4268A97DFF78ACC102C8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93C374EB63324DD3A462BDCAD7789B352">
    <w:name w:val="93C374EB63324DD3A462BDCAD7789B35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28594352559D4CA2BC669D13417E20BB2">
    <w:name w:val="28594352559D4CA2BC669D13417E20BB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0A96F999F8D745EAA4D997A76C47F0732">
    <w:name w:val="0A96F999F8D745EAA4D997A76C47F0732"/>
    <w:rsid w:val="008F72E4"/>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2">
    <w:name w:val="A1486F3F9DEC452DBB84DC387B18F66E2"/>
    <w:rsid w:val="008F72E4"/>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8F72E4"/>
    <w:pPr>
      <w:numPr>
        <w:numId w:val="12"/>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8F72E4"/>
    <w:pPr>
      <w:tabs>
        <w:tab w:val="num" w:pos="340"/>
        <w:tab w:val="num" w:pos="72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configuration xmlns:c="http://ns.axespdf.com/word/configuration">
  <c:group id="Styles"/>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2c8a7c84-2b48-4bb1-9b04-faebdd98e11f">
      <c:property id="RoleID" type="string">TableTable</c:property>
    </c:group>
  </c:group>
</c:configuration>
</file>

<file path=customXml/itemProps1.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customXml/itemProps2.xml><?xml version="1.0" encoding="utf-8"?>
<ds:datastoreItem xmlns:ds="http://schemas.openxmlformats.org/officeDocument/2006/customXml" ds:itemID="{89147CA5-734B-4CBC-B484-1845D7332C5E}">
  <ds:schemaRefs>
    <ds:schemaRef ds:uri="http://ns.axespdf.com/word/configuration"/>
  </ds:schemaRefs>
</ds:datastoreItem>
</file>

<file path=docProps/app.xml><?xml version="1.0" encoding="utf-8"?>
<Properties xmlns="http://schemas.openxmlformats.org/officeDocument/2006/extended-properties" xmlns:vt="http://schemas.openxmlformats.org/officeDocument/2006/docPropsVTypes">
  <Template>NM_FormularKA3_DA.dotx</Template>
  <TotalTime>386</TotalTime>
  <Pages>11</Pages>
  <Words>2767</Words>
  <Characters>16880</Characters>
  <Application>Microsoft Office Word</Application>
  <DocSecurity>0</DocSecurity>
  <Lines>140</Lines>
  <Paragraphs>39</Paragraphs>
  <ScaleCrop>false</ScaleCrop>
  <HeadingPairs>
    <vt:vector size="2" baseType="variant">
      <vt:variant>
        <vt:lpstr>Titel</vt:lpstr>
      </vt:variant>
      <vt:variant>
        <vt:i4>1</vt:i4>
      </vt:variant>
    </vt:vector>
  </HeadingPairs>
  <TitlesOfParts>
    <vt:vector size="1" baseType="lpstr">
      <vt:lpstr>Konsekvensanalyse - KA3</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KA3</dc:title>
  <dc:creator/>
  <dc:description>Skabelon udarbejdet af Word Specialisten v/Helle Nielsen</dc:description>
  <cp:lastModifiedBy>Helle Møller Nielsen</cp:lastModifiedBy>
  <cp:revision>68</cp:revision>
  <dcterms:created xsi:type="dcterms:W3CDTF">2023-06-12T11:58:00Z</dcterms:created>
  <dcterms:modified xsi:type="dcterms:W3CDTF">2024-08-22T08:07:00Z</dcterms:modified>
</cp:coreProperties>
</file>